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7D59B4" w14:textId="5213D884" w:rsidR="00A72FF0" w:rsidRDefault="007C6E10" w:rsidP="007C1724">
      <w:pPr>
        <w:tabs>
          <w:tab w:val="left" w:pos="4380"/>
        </w:tabs>
        <w:jc w:val="right"/>
        <w:rPr>
          <w:vertAlign w:val="subscript"/>
        </w:rPr>
      </w:pPr>
      <w:r>
        <w:rPr>
          <w:noProof/>
          <w:lang w:val="ru-RU" w:eastAsia="ru-RU"/>
        </w:rPr>
        <mc:AlternateContent>
          <mc:Choice Requires="wps">
            <w:drawing>
              <wp:anchor distT="0" distB="0" distL="114300" distR="114300" simplePos="0" relativeHeight="251656192" behindDoc="0" locked="0" layoutInCell="1" allowOverlap="1" wp14:anchorId="4B61BE8E" wp14:editId="66AB98F7">
                <wp:simplePos x="0" y="0"/>
                <wp:positionH relativeFrom="page">
                  <wp:posOffset>4800600</wp:posOffset>
                </wp:positionH>
                <wp:positionV relativeFrom="paragraph">
                  <wp:posOffset>-276225</wp:posOffset>
                </wp:positionV>
                <wp:extent cx="2914650" cy="1524000"/>
                <wp:effectExtent l="0" t="0" r="19050" b="19050"/>
                <wp:wrapNone/>
                <wp:docPr id="1382520051" name="Text Box 23"/>
                <wp:cNvGraphicFramePr/>
                <a:graphic xmlns:a="http://schemas.openxmlformats.org/drawingml/2006/main">
                  <a:graphicData uri="http://schemas.microsoft.com/office/word/2010/wordprocessingShape">
                    <wps:wsp>
                      <wps:cNvSpPr txBox="1"/>
                      <wps:spPr>
                        <a:xfrm>
                          <a:off x="0" y="0"/>
                          <a:ext cx="2914650" cy="1524000"/>
                        </a:xfrm>
                        <a:prstGeom prst="rect">
                          <a:avLst/>
                        </a:prstGeom>
                        <a:noFill/>
                        <a:ln w="6350">
                          <a:solidFill>
                            <a:prstClr val="black"/>
                          </a:solidFill>
                        </a:ln>
                      </wps:spPr>
                      <wps:txbx>
                        <w:txbxContent>
                          <w:p w14:paraId="2292B097" w14:textId="73CD5141" w:rsidR="00EB5F3A" w:rsidRDefault="00047881">
                            <w:r>
                              <w:rPr>
                                <w:noProof/>
                              </w:rPr>
                              <w:drawing>
                                <wp:inline distT="0" distB="0" distL="0" distR="0" wp14:anchorId="26B30D86" wp14:editId="7094EBE8">
                                  <wp:extent cx="2732674" cy="1390650"/>
                                  <wp:effectExtent l="0" t="0" r="0" b="0"/>
                                  <wp:docPr id="942791676"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791676" name="Graphic 942791676"/>
                                          <pic:cNvPicPr/>
                                        </pic:nvPicPr>
                                        <pic:blipFill>
                                          <a:blip r:embed="rId8">
                                            <a:extLst>
                                              <a:ext uri="{96DAC541-7B7A-43D3-8B79-37D633B846F1}">
                                                <asvg:svgBlip xmlns:asvg="http://schemas.microsoft.com/office/drawing/2016/SVG/main" r:embed="rId9"/>
                                              </a:ext>
                                            </a:extLst>
                                          </a:blip>
                                          <a:stretch>
                                            <a:fillRect/>
                                          </a:stretch>
                                        </pic:blipFill>
                                        <pic:spPr>
                                          <a:xfrm>
                                            <a:off x="0" y="0"/>
                                            <a:ext cx="2773894" cy="141162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61BE8E" id="_x0000_t202" coordsize="21600,21600" o:spt="202" path="m,l,21600r21600,l21600,xe">
                <v:stroke joinstyle="miter"/>
                <v:path gradientshapeok="t" o:connecttype="rect"/>
              </v:shapetype>
              <v:shape id="Text Box 23" o:spid="_x0000_s1026" type="#_x0000_t202" style="position:absolute;left:0;text-align:left;margin-left:378pt;margin-top:-21.75pt;width:229.5pt;height:120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" filled="f" strokeweight=".5pt">
                <v:textbox>
                  <w:txbxContent>
                    <w:p w14:paraId="2292B097" w14:textId="73CD5141" w:rsidR="00EB5F3A" w:rsidRDefault="00047881">
                      <w:r>
                        <w:rPr>
                          <w:noProof/>
                        </w:rPr>
                        <w:drawing>
                          <wp:inline distT="0" distB="0" distL="0" distR="0" wp14:anchorId="26B30D86" wp14:editId="7094EBE8">
                            <wp:extent cx="2732674" cy="1390650"/>
                            <wp:effectExtent l="0" t="0" r="0" b="0"/>
                            <wp:docPr id="942791676"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791676" name="Graphic 942791676"/>
                                    <pic:cNvPicPr/>
                                  </pic:nvPicPr>
                                  <pic:blipFill>
                                    <a:blip r:embed="rId8">
                                      <a:extLst>
                                        <a:ext uri="{96DAC541-7B7A-43D3-8B79-37D633B846F1}">
                                          <asvg:svgBlip xmlns:asvg="http://schemas.microsoft.com/office/drawing/2016/SVG/main" r:embed="rId9"/>
                                        </a:ext>
                                      </a:extLst>
                                    </a:blip>
                                    <a:stretch>
                                      <a:fillRect/>
                                    </a:stretch>
                                  </pic:blipFill>
                                  <pic:spPr>
                                    <a:xfrm>
                                      <a:off x="0" y="0"/>
                                      <a:ext cx="2773894" cy="1411627"/>
                                    </a:xfrm>
                                    <a:prstGeom prst="rect">
                                      <a:avLst/>
                                    </a:prstGeom>
                                  </pic:spPr>
                                </pic:pic>
                              </a:graphicData>
                            </a:graphic>
                          </wp:inline>
                        </w:drawing>
                      </w:r>
                    </w:p>
                  </w:txbxContent>
                </v:textbox>
                <w10:wrap anchorx="page"/>
              </v:shape>
            </w:pict>
          </mc:Fallback>
        </mc:AlternateContent>
      </w:r>
      <w:r w:rsidR="00047881">
        <w:rPr>
          <w:noProof/>
          <w:lang w:val="ru-RU" w:eastAsia="ru-RU"/>
        </w:rPr>
        <mc:AlternateContent>
          <mc:Choice Requires="wps">
            <w:drawing>
              <wp:anchor distT="36576" distB="36576" distL="36576" distR="36576" simplePos="0" relativeHeight="251643904" behindDoc="0" locked="0" layoutInCell="1" allowOverlap="1" wp14:anchorId="57EE8B4C" wp14:editId="177C6436">
                <wp:simplePos x="0" y="0"/>
                <wp:positionH relativeFrom="column">
                  <wp:posOffset>1133475</wp:posOffset>
                </wp:positionH>
                <wp:positionV relativeFrom="paragraph">
                  <wp:posOffset>-342900</wp:posOffset>
                </wp:positionV>
                <wp:extent cx="3286125" cy="333375"/>
                <wp:effectExtent l="0" t="0" r="9525" b="9525"/>
                <wp:wrapNone/>
                <wp:docPr id="178523257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3337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3D77B8D1" w14:textId="446731E3" w:rsidR="00E024AB" w:rsidRPr="00C1596C" w:rsidRDefault="007974F0" w:rsidP="00CE196F">
                            <w:pPr>
                              <w:jc w:val="center"/>
                              <w:rPr>
                                <w:rFonts w:ascii="Arial" w:hAnsi="Arial" w:cs="Arial"/>
                                <w:b/>
                                <w:color w:val="FFFFFF"/>
                                <w:sz w:val="32"/>
                                <w:szCs w:val="32"/>
                              </w:rPr>
                            </w:pPr>
                            <w:r w:rsidRPr="00C1596C">
                              <w:rPr>
                                <w:rFonts w:ascii="Arial" w:hAnsi="Arial" w:cs="Arial"/>
                                <w:b/>
                                <w:color w:val="FFFFFF"/>
                                <w:sz w:val="32"/>
                                <w:szCs w:val="32"/>
                              </w:rPr>
                              <w:t xml:space="preserve">CRUZ’N </w:t>
                            </w:r>
                            <w:proofErr w:type="gramStart"/>
                            <w:r w:rsidRPr="00C1596C">
                              <w:rPr>
                                <w:rFonts w:ascii="Arial" w:hAnsi="Arial" w:cs="Arial"/>
                                <w:b/>
                                <w:color w:val="FFFFFF"/>
                                <w:sz w:val="32"/>
                                <w:szCs w:val="32"/>
                              </w:rPr>
                              <w:t xml:space="preserve">NEWS  </w:t>
                            </w:r>
                            <w:r w:rsidR="00F53AA1">
                              <w:rPr>
                                <w:rFonts w:ascii="Arial" w:hAnsi="Arial" w:cs="Arial"/>
                                <w:b/>
                                <w:color w:val="FFFFFF"/>
                                <w:sz w:val="32"/>
                                <w:szCs w:val="32"/>
                              </w:rPr>
                              <w:t>JU</w:t>
                            </w:r>
                            <w:r w:rsidR="00E348C3">
                              <w:rPr>
                                <w:rFonts w:ascii="Arial" w:hAnsi="Arial" w:cs="Arial"/>
                                <w:b/>
                                <w:color w:val="FFFFFF"/>
                                <w:sz w:val="32"/>
                                <w:szCs w:val="32"/>
                              </w:rPr>
                              <w:t>LY</w:t>
                            </w:r>
                            <w:proofErr w:type="gramEnd"/>
                            <w:r w:rsidR="00E024AB" w:rsidRPr="00C1596C">
                              <w:rPr>
                                <w:rFonts w:ascii="Arial" w:hAnsi="Arial" w:cs="Arial"/>
                                <w:b/>
                                <w:color w:val="FFFFFF"/>
                                <w:sz w:val="32"/>
                                <w:szCs w:val="32"/>
                              </w:rPr>
                              <w:t xml:space="preserve"> </w:t>
                            </w:r>
                            <w:proofErr w:type="gramStart"/>
                            <w:r w:rsidR="00E024AB" w:rsidRPr="00C1596C">
                              <w:rPr>
                                <w:rFonts w:ascii="Arial" w:hAnsi="Arial" w:cs="Arial"/>
                                <w:b/>
                                <w:color w:val="FFFFFF"/>
                                <w:sz w:val="32"/>
                                <w:szCs w:val="32"/>
                              </w:rPr>
                              <w:t xml:space="preserve">|  </w:t>
                            </w:r>
                            <w:r w:rsidR="0080170F" w:rsidRPr="00C1596C">
                              <w:rPr>
                                <w:rFonts w:ascii="Arial" w:hAnsi="Arial" w:cs="Arial"/>
                                <w:b/>
                                <w:color w:val="FFFFFF"/>
                                <w:sz w:val="32"/>
                                <w:szCs w:val="32"/>
                              </w:rPr>
                              <w:t>202</w:t>
                            </w:r>
                            <w:r w:rsidR="00746ABE" w:rsidRPr="00C1596C">
                              <w:rPr>
                                <w:rFonts w:ascii="Arial" w:hAnsi="Arial" w:cs="Arial"/>
                                <w:b/>
                                <w:color w:val="FFFFFF"/>
                                <w:sz w:val="32"/>
                                <w:szCs w:val="32"/>
                              </w:rPr>
                              <w:t>5</w:t>
                            </w:r>
                            <w:proofErr w:type="gramEnd"/>
                            <w:r w:rsidR="00641102">
                              <w:rPr>
                                <w:rFonts w:ascii="Arial" w:hAnsi="Arial" w:cs="Arial"/>
                                <w:b/>
                                <w:color w:val="FFFFFF"/>
                                <w:sz w:val="32"/>
                                <w:szCs w:val="32"/>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EE8B4C" id="Text Box 146" o:spid="_x0000_s1027" type="#_x0000_t202" style="position:absolute;left:0;text-align:left;margin-left:89.25pt;margin-top:-27pt;width:258.75pt;height:26.25pt;z-index:2516439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" filled="f" fillcolor="#fffffe" stroked="f" strokecolor="#212120" insetpen="t">
                <v:textbox inset="2.88pt,2.88pt,2.88pt,2.88pt">
                  <w:txbxContent>
                    <w:p w14:paraId="3D77B8D1" w14:textId="446731E3" w:rsidR="00E024AB" w:rsidRPr="00C1596C" w:rsidRDefault="007974F0" w:rsidP="00CE196F">
                      <w:pPr>
                        <w:jc w:val="center"/>
                        <w:rPr>
                          <w:rFonts w:ascii="Arial" w:hAnsi="Arial" w:cs="Arial"/>
                          <w:b/>
                          <w:color w:val="FFFFFF"/>
                          <w:sz w:val="32"/>
                          <w:szCs w:val="32"/>
                        </w:rPr>
                      </w:pPr>
                      <w:r w:rsidRPr="00C1596C">
                        <w:rPr>
                          <w:rFonts w:ascii="Arial" w:hAnsi="Arial" w:cs="Arial"/>
                          <w:b/>
                          <w:color w:val="FFFFFF"/>
                          <w:sz w:val="32"/>
                          <w:szCs w:val="32"/>
                        </w:rPr>
                        <w:t xml:space="preserve">CRUZ’N </w:t>
                      </w:r>
                      <w:proofErr w:type="gramStart"/>
                      <w:r w:rsidRPr="00C1596C">
                        <w:rPr>
                          <w:rFonts w:ascii="Arial" w:hAnsi="Arial" w:cs="Arial"/>
                          <w:b/>
                          <w:color w:val="FFFFFF"/>
                          <w:sz w:val="32"/>
                          <w:szCs w:val="32"/>
                        </w:rPr>
                        <w:t xml:space="preserve">NEWS  </w:t>
                      </w:r>
                      <w:r w:rsidR="00F53AA1">
                        <w:rPr>
                          <w:rFonts w:ascii="Arial" w:hAnsi="Arial" w:cs="Arial"/>
                          <w:b/>
                          <w:color w:val="FFFFFF"/>
                          <w:sz w:val="32"/>
                          <w:szCs w:val="32"/>
                        </w:rPr>
                        <w:t>JU</w:t>
                      </w:r>
                      <w:r w:rsidR="00E348C3">
                        <w:rPr>
                          <w:rFonts w:ascii="Arial" w:hAnsi="Arial" w:cs="Arial"/>
                          <w:b/>
                          <w:color w:val="FFFFFF"/>
                          <w:sz w:val="32"/>
                          <w:szCs w:val="32"/>
                        </w:rPr>
                        <w:t>LY</w:t>
                      </w:r>
                      <w:proofErr w:type="gramEnd"/>
                      <w:r w:rsidR="00E024AB" w:rsidRPr="00C1596C">
                        <w:rPr>
                          <w:rFonts w:ascii="Arial" w:hAnsi="Arial" w:cs="Arial"/>
                          <w:b/>
                          <w:color w:val="FFFFFF"/>
                          <w:sz w:val="32"/>
                          <w:szCs w:val="32"/>
                        </w:rPr>
                        <w:t xml:space="preserve"> </w:t>
                      </w:r>
                      <w:proofErr w:type="gramStart"/>
                      <w:r w:rsidR="00E024AB" w:rsidRPr="00C1596C">
                        <w:rPr>
                          <w:rFonts w:ascii="Arial" w:hAnsi="Arial" w:cs="Arial"/>
                          <w:b/>
                          <w:color w:val="FFFFFF"/>
                          <w:sz w:val="32"/>
                          <w:szCs w:val="32"/>
                        </w:rPr>
                        <w:t xml:space="preserve">|  </w:t>
                      </w:r>
                      <w:r w:rsidR="0080170F" w:rsidRPr="00C1596C">
                        <w:rPr>
                          <w:rFonts w:ascii="Arial" w:hAnsi="Arial" w:cs="Arial"/>
                          <w:b/>
                          <w:color w:val="FFFFFF"/>
                          <w:sz w:val="32"/>
                          <w:szCs w:val="32"/>
                        </w:rPr>
                        <w:t>202</w:t>
                      </w:r>
                      <w:r w:rsidR="00746ABE" w:rsidRPr="00C1596C">
                        <w:rPr>
                          <w:rFonts w:ascii="Arial" w:hAnsi="Arial" w:cs="Arial"/>
                          <w:b/>
                          <w:color w:val="FFFFFF"/>
                          <w:sz w:val="32"/>
                          <w:szCs w:val="32"/>
                        </w:rPr>
                        <w:t>5</w:t>
                      </w:r>
                      <w:proofErr w:type="gramEnd"/>
                      <w:r w:rsidR="00641102">
                        <w:rPr>
                          <w:rFonts w:ascii="Arial" w:hAnsi="Arial" w:cs="Arial"/>
                          <w:b/>
                          <w:color w:val="FFFFFF"/>
                          <w:sz w:val="32"/>
                          <w:szCs w:val="32"/>
                        </w:rPr>
                        <w:t xml:space="preserve">  </w:t>
                      </w:r>
                    </w:p>
                  </w:txbxContent>
                </v:textbox>
              </v:shape>
            </w:pict>
          </mc:Fallback>
        </mc:AlternateContent>
      </w:r>
      <w:r w:rsidR="00C36107">
        <w:rPr>
          <w:noProof/>
          <w:lang w:val="ru-RU" w:eastAsia="ru-RU"/>
        </w:rPr>
        <w:drawing>
          <wp:anchor distT="0" distB="0" distL="114300" distR="114300" simplePos="0" relativeHeight="251655168" behindDoc="1" locked="0" layoutInCell="1" allowOverlap="1" wp14:anchorId="31F4BC8D" wp14:editId="335023B8">
            <wp:simplePos x="0" y="0"/>
            <wp:positionH relativeFrom="page">
              <wp:align>left</wp:align>
            </wp:positionH>
            <wp:positionV relativeFrom="paragraph">
              <wp:posOffset>-457200</wp:posOffset>
            </wp:positionV>
            <wp:extent cx="7829550" cy="5542280"/>
            <wp:effectExtent l="0" t="0" r="0" b="1270"/>
            <wp:wrapNone/>
            <wp:docPr id="2945359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35947" name="Picture 294535947"/>
                    <pic:cNvPicPr/>
                  </pic:nvPicPr>
                  <pic:blipFill>
                    <a:blip r:embed="rId10">
                      <a:extLst>
                        <a:ext uri="{28A0092B-C50C-407E-A947-70E740481C1C}">
                          <a14:useLocalDpi xmlns:a14="http://schemas.microsoft.com/office/drawing/2010/main" val="0"/>
                        </a:ext>
                      </a:extLst>
                    </a:blip>
                    <a:stretch>
                      <a:fillRect/>
                    </a:stretch>
                  </pic:blipFill>
                  <pic:spPr>
                    <a:xfrm flipH="1">
                      <a:off x="0" y="0"/>
                      <a:ext cx="7829550" cy="5542280"/>
                    </a:xfrm>
                    <a:prstGeom prst="rect">
                      <a:avLst/>
                    </a:prstGeom>
                  </pic:spPr>
                </pic:pic>
              </a:graphicData>
            </a:graphic>
            <wp14:sizeRelH relativeFrom="page">
              <wp14:pctWidth>0</wp14:pctWidth>
            </wp14:sizeRelH>
            <wp14:sizeRelV relativeFrom="page">
              <wp14:pctHeight>0</wp14:pctHeight>
            </wp14:sizeRelV>
          </wp:anchor>
        </w:drawing>
      </w:r>
      <w:r w:rsidR="007C1724">
        <w:rPr>
          <w:vertAlign w:val="subscript"/>
        </w:rPr>
        <w:t xml:space="preserve">                                                 </w:t>
      </w:r>
      <w:r w:rsidR="007974F0">
        <w:rPr>
          <w:vertAlign w:val="subscript"/>
        </w:rPr>
        <w:tab/>
      </w:r>
    </w:p>
    <w:p w14:paraId="247C4D0A" w14:textId="642A03C0" w:rsidR="00F95F30" w:rsidRPr="002048E6" w:rsidRDefault="00F95F30" w:rsidP="00C36107">
      <w:pPr>
        <w:tabs>
          <w:tab w:val="left" w:pos="4380"/>
        </w:tabs>
        <w:ind w:firstLine="708"/>
      </w:pPr>
    </w:p>
    <w:p w14:paraId="5F553182" w14:textId="5C299069" w:rsidR="009D6661" w:rsidRDefault="00F95F30" w:rsidP="00641102">
      <w:pPr>
        <w:tabs>
          <w:tab w:val="left" w:pos="2265"/>
          <w:tab w:val="left" w:pos="2340"/>
        </w:tabs>
      </w:pPr>
      <w:r>
        <w:tab/>
      </w:r>
      <w:r w:rsidR="00641102">
        <w:tab/>
      </w:r>
      <w:r w:rsidR="00C53700">
        <w:t xml:space="preserve">  </w:t>
      </w:r>
    </w:p>
    <w:p w14:paraId="248EDC99" w14:textId="31B29487" w:rsidR="00AE1AB5" w:rsidRDefault="00AE1AB5" w:rsidP="009D6661">
      <w:pPr>
        <w:tabs>
          <w:tab w:val="left" w:pos="1530"/>
        </w:tabs>
      </w:pPr>
    </w:p>
    <w:p w14:paraId="64ED4E13" w14:textId="40CAA2FD" w:rsidR="00AE1AB5" w:rsidRDefault="00AE1AB5" w:rsidP="009D6661">
      <w:pPr>
        <w:tabs>
          <w:tab w:val="left" w:pos="1530"/>
        </w:tabs>
      </w:pPr>
    </w:p>
    <w:p w14:paraId="68760414" w14:textId="59DAD72E" w:rsidR="00AE1AB5" w:rsidRDefault="00AE1AB5" w:rsidP="009D6661">
      <w:pPr>
        <w:tabs>
          <w:tab w:val="left" w:pos="1530"/>
        </w:tabs>
      </w:pPr>
    </w:p>
    <w:p w14:paraId="708B1E17" w14:textId="5E190194" w:rsidR="00AE1AB5" w:rsidRDefault="00AE1AB5" w:rsidP="009D6661">
      <w:pPr>
        <w:tabs>
          <w:tab w:val="left" w:pos="1530"/>
        </w:tabs>
      </w:pPr>
    </w:p>
    <w:p w14:paraId="56486D9C" w14:textId="6CCE7093" w:rsidR="00AE1AB5" w:rsidRDefault="00AE1AB5" w:rsidP="009D6661">
      <w:pPr>
        <w:tabs>
          <w:tab w:val="left" w:pos="1530"/>
        </w:tabs>
      </w:pPr>
    </w:p>
    <w:p w14:paraId="61088819" w14:textId="604D7FDF" w:rsidR="00AE1AB5" w:rsidRDefault="00AE1AB5" w:rsidP="009D6661">
      <w:pPr>
        <w:tabs>
          <w:tab w:val="left" w:pos="1530"/>
        </w:tabs>
      </w:pPr>
    </w:p>
    <w:p w14:paraId="5DA82F76" w14:textId="63534DB2" w:rsidR="00AE1AB5" w:rsidRDefault="00AE1AB5" w:rsidP="009D6661">
      <w:pPr>
        <w:tabs>
          <w:tab w:val="left" w:pos="1530"/>
        </w:tabs>
      </w:pPr>
    </w:p>
    <w:p w14:paraId="44CD024B" w14:textId="35DC63D8" w:rsidR="00AE1AB5" w:rsidRDefault="00AE1AB5" w:rsidP="009D6661">
      <w:pPr>
        <w:tabs>
          <w:tab w:val="left" w:pos="1530"/>
        </w:tabs>
      </w:pPr>
    </w:p>
    <w:p w14:paraId="636EAD61" w14:textId="182F77AA" w:rsidR="00AE1AB5" w:rsidRDefault="00EB5F3A" w:rsidP="009D6661">
      <w:pPr>
        <w:tabs>
          <w:tab w:val="left" w:pos="1530"/>
        </w:tabs>
      </w:pPr>
      <w:r>
        <w:rPr>
          <w:noProof/>
        </w:rPr>
        <mc:AlternateContent>
          <mc:Choice Requires="wps">
            <w:drawing>
              <wp:anchor distT="0" distB="0" distL="114300" distR="114300" simplePos="0" relativeHeight="251646976" behindDoc="0" locked="0" layoutInCell="1" allowOverlap="1" wp14:anchorId="4A2A284E" wp14:editId="4CBEC895">
                <wp:simplePos x="0" y="0"/>
                <wp:positionH relativeFrom="margin">
                  <wp:posOffset>4695824</wp:posOffset>
                </wp:positionH>
                <wp:positionV relativeFrom="paragraph">
                  <wp:posOffset>72390</wp:posOffset>
                </wp:positionV>
                <wp:extent cx="2505075" cy="2181225"/>
                <wp:effectExtent l="114300" t="114300" r="123825" b="123825"/>
                <wp:wrapNone/>
                <wp:docPr id="1518279761" name="Text Box 1"/>
                <wp:cNvGraphicFramePr/>
                <a:graphic xmlns:a="http://schemas.openxmlformats.org/drawingml/2006/main">
                  <a:graphicData uri="http://schemas.microsoft.com/office/word/2010/wordprocessingShape">
                    <wps:wsp>
                      <wps:cNvSpPr txBox="1"/>
                      <wps:spPr>
                        <a:xfrm>
                          <a:off x="0" y="0"/>
                          <a:ext cx="2505075" cy="2181225"/>
                        </a:xfrm>
                        <a:prstGeom prst="rect">
                          <a:avLst/>
                        </a:prstGeom>
                        <a:solidFill>
                          <a:schemeClr val="tx1"/>
                        </a:solidFill>
                        <a:ln w="28575">
                          <a:noFill/>
                        </a:ln>
                        <a:effectLst>
                          <a:glow rad="101600">
                            <a:schemeClr val="accent2">
                              <a:satMod val="175000"/>
                              <a:alpha val="40000"/>
                            </a:schemeClr>
                          </a:glow>
                        </a:effectLst>
                      </wps:spPr>
                      <wps:txbx>
                        <w:txbxContent>
                          <w:p w14:paraId="0E9EB795" w14:textId="22C23CA4" w:rsidR="000169E1" w:rsidRPr="00E13F80" w:rsidRDefault="000169E1" w:rsidP="00F25329">
                            <w:pPr>
                              <w:shd w:val="clear" w:color="auto" w:fill="BDD6EE" w:themeFill="accent5" w:themeFillTint="66"/>
                              <w:jc w:val="center"/>
                              <w:rPr>
                                <w:rFonts w:ascii="Arial Rounded MT Bold" w:hAnsi="Arial Rounded MT Bold"/>
                                <w:b/>
                                <w:bCs/>
                                <w:noProof/>
                                <w:sz w:val="32"/>
                                <w:szCs w:val="32"/>
                                <w:u w:val="single"/>
                              </w:rPr>
                            </w:pPr>
                            <w:r w:rsidRPr="00E13F80">
                              <w:rPr>
                                <w:rFonts w:ascii="Arial Rounded MT Bold" w:hAnsi="Arial Rounded MT Bold"/>
                                <w:b/>
                                <w:bCs/>
                                <w:noProof/>
                                <w:sz w:val="32"/>
                                <w:szCs w:val="32"/>
                                <w:u w:val="single"/>
                              </w:rPr>
                              <w:t>MEETINGS</w:t>
                            </w:r>
                          </w:p>
                          <w:p w14:paraId="0619B42F" w14:textId="77777777" w:rsidR="00E13F80" w:rsidRPr="000F3664" w:rsidRDefault="00E13F80" w:rsidP="00F25329">
                            <w:pPr>
                              <w:shd w:val="clear" w:color="auto" w:fill="BDD6EE" w:themeFill="accent5" w:themeFillTint="66"/>
                              <w:jc w:val="center"/>
                              <w:rPr>
                                <w:rFonts w:ascii="Arial Rounded MT Bold" w:hAnsi="Arial Rounded MT Bold"/>
                                <w:b/>
                                <w:bCs/>
                                <w:noProof/>
                                <w:sz w:val="32"/>
                                <w:szCs w:val="32"/>
                                <w:u w:val="single"/>
                              </w:rPr>
                            </w:pPr>
                          </w:p>
                          <w:p w14:paraId="57C39C79" w14:textId="4843B2D7" w:rsidR="00C5215F" w:rsidRPr="000F3664" w:rsidRDefault="00267705" w:rsidP="00F25329">
                            <w:pPr>
                              <w:shd w:val="clear" w:color="auto" w:fill="BDD6EE" w:themeFill="accent5" w:themeFillTint="66"/>
                              <w:jc w:val="center"/>
                              <w:rPr>
                                <w:rFonts w:ascii="Arial Rounded MT Bold" w:hAnsi="Arial Rounded MT Bold"/>
                                <w:b/>
                                <w:bCs/>
                                <w:noProof/>
                              </w:rPr>
                            </w:pPr>
                            <w:r w:rsidRPr="000F3664">
                              <w:rPr>
                                <w:rFonts w:ascii="Arial Rounded MT Bold" w:hAnsi="Arial Rounded MT Bold"/>
                                <w:b/>
                                <w:bCs/>
                                <w:noProof/>
                              </w:rPr>
                              <w:t>Club</w:t>
                            </w:r>
                            <w:r w:rsidR="000169E1" w:rsidRPr="000F3664">
                              <w:rPr>
                                <w:rFonts w:ascii="Arial Rounded MT Bold" w:hAnsi="Arial Rounded MT Bold"/>
                                <w:b/>
                                <w:bCs/>
                                <w:noProof/>
                              </w:rPr>
                              <w:t xml:space="preserve"> Meeting </w:t>
                            </w:r>
                            <w:r w:rsidR="00953CE3">
                              <w:rPr>
                                <w:rFonts w:ascii="Arial Rounded MT Bold" w:hAnsi="Arial Rounded MT Bold"/>
                                <w:b/>
                                <w:bCs/>
                                <w:noProof/>
                              </w:rPr>
                              <w:t>–</w:t>
                            </w:r>
                            <w:r w:rsidR="00E901DC">
                              <w:rPr>
                                <w:rFonts w:ascii="Arial Rounded MT Bold" w:hAnsi="Arial Rounded MT Bold"/>
                                <w:b/>
                                <w:bCs/>
                                <w:noProof/>
                              </w:rPr>
                              <w:t xml:space="preserve"> </w:t>
                            </w:r>
                            <w:r w:rsidR="000C2424">
                              <w:rPr>
                                <w:rFonts w:ascii="Arial Rounded MT Bold" w:hAnsi="Arial Rounded MT Bold"/>
                                <w:b/>
                                <w:bCs/>
                                <w:noProof/>
                              </w:rPr>
                              <w:t>7/1</w:t>
                            </w:r>
                          </w:p>
                          <w:p w14:paraId="0656AF84" w14:textId="4436A8BE" w:rsidR="00C5215F" w:rsidRPr="000F3664" w:rsidRDefault="00C5215F" w:rsidP="00F25329">
                            <w:pPr>
                              <w:shd w:val="clear" w:color="auto" w:fill="BDD6EE" w:themeFill="accent5" w:themeFillTint="66"/>
                              <w:jc w:val="center"/>
                              <w:rPr>
                                <w:rFonts w:ascii="Arial Rounded MT Bold" w:hAnsi="Arial Rounded MT Bold"/>
                                <w:b/>
                                <w:bCs/>
                                <w:noProof/>
                              </w:rPr>
                            </w:pPr>
                            <w:r w:rsidRPr="000F3664">
                              <w:rPr>
                                <w:rFonts w:ascii="Arial Rounded MT Bold" w:hAnsi="Arial Rounded MT Bold"/>
                                <w:b/>
                                <w:bCs/>
                                <w:noProof/>
                              </w:rPr>
                              <w:t>7:00 PM – All Welcome</w:t>
                            </w:r>
                          </w:p>
                          <w:p w14:paraId="7334E7E8" w14:textId="2693D963" w:rsidR="005555F1" w:rsidRPr="000F3664" w:rsidRDefault="00C5215F" w:rsidP="00F25329">
                            <w:pPr>
                              <w:shd w:val="clear" w:color="auto" w:fill="BDD6EE" w:themeFill="accent5" w:themeFillTint="66"/>
                              <w:ind w:left="3540" w:hanging="3540"/>
                              <w:jc w:val="center"/>
                              <w:rPr>
                                <w:rFonts w:ascii="Arial Rounded MT Bold" w:hAnsi="Arial Rounded MT Bold"/>
                                <w:b/>
                                <w:bCs/>
                                <w:noProof/>
                              </w:rPr>
                            </w:pPr>
                            <w:r w:rsidRPr="000F3664">
                              <w:rPr>
                                <w:rFonts w:ascii="Arial Rounded MT Bold" w:hAnsi="Arial Rounded MT Bold"/>
                                <w:b/>
                                <w:bCs/>
                                <w:noProof/>
                              </w:rPr>
                              <w:t>Pietro’s Pizza in Sal</w:t>
                            </w:r>
                            <w:r w:rsidR="007D32EB" w:rsidRPr="000F3664">
                              <w:rPr>
                                <w:rFonts w:ascii="Arial Rounded MT Bold" w:hAnsi="Arial Rounded MT Bold"/>
                                <w:b/>
                                <w:bCs/>
                                <w:noProof/>
                              </w:rPr>
                              <w:t>em</w:t>
                            </w:r>
                          </w:p>
                          <w:p w14:paraId="1E153F45" w14:textId="4394F94E" w:rsidR="00E901DC" w:rsidRDefault="00C5215F" w:rsidP="00F25329">
                            <w:pPr>
                              <w:shd w:val="clear" w:color="auto" w:fill="BDD6EE" w:themeFill="accent5" w:themeFillTint="66"/>
                              <w:jc w:val="center"/>
                              <w:rPr>
                                <w:rFonts w:ascii="Arial Rounded MT Bold" w:hAnsi="Arial Rounded MT Bold"/>
                                <w:b/>
                                <w:bCs/>
                                <w:noProof/>
                                <w:color w:val="F2F2F2" w:themeColor="background1" w:themeShade="F2"/>
                              </w:rPr>
                            </w:pPr>
                            <w:r w:rsidRPr="000F3664">
                              <w:rPr>
                                <w:rFonts w:ascii="Arial Rounded MT Bold" w:hAnsi="Arial Rounded MT Bold"/>
                                <w:b/>
                                <w:bCs/>
                                <w:noProof/>
                              </w:rPr>
                              <w:t xml:space="preserve">6:00 PM </w:t>
                            </w:r>
                            <w:r w:rsidR="002C5AD9" w:rsidRPr="000F3664">
                              <w:rPr>
                                <w:rFonts w:ascii="Arial Rounded MT Bold" w:hAnsi="Arial Rounded MT Bold"/>
                                <w:b/>
                                <w:bCs/>
                                <w:noProof/>
                              </w:rPr>
                              <w:t>Food &amp;</w:t>
                            </w:r>
                            <w:r w:rsidRPr="000F3664">
                              <w:rPr>
                                <w:rFonts w:ascii="Arial Rounded MT Bold" w:hAnsi="Arial Rounded MT Bold"/>
                                <w:b/>
                                <w:bCs/>
                                <w:noProof/>
                              </w:rPr>
                              <w:t xml:space="preserve"> </w:t>
                            </w:r>
                            <w:r w:rsidR="002C5AD9" w:rsidRPr="000F3664">
                              <w:rPr>
                                <w:rFonts w:ascii="Arial Rounded MT Bold" w:hAnsi="Arial Rounded MT Bold"/>
                                <w:b/>
                                <w:bCs/>
                                <w:noProof/>
                              </w:rPr>
                              <w:t>C</w:t>
                            </w:r>
                            <w:r w:rsidRPr="000F3664">
                              <w:rPr>
                                <w:rFonts w:ascii="Arial Rounded MT Bold" w:hAnsi="Arial Rounded MT Bold"/>
                                <w:b/>
                                <w:bCs/>
                                <w:noProof/>
                              </w:rPr>
                              <w:t>onversation</w:t>
                            </w:r>
                          </w:p>
                          <w:p w14:paraId="6A7430F3" w14:textId="77777777" w:rsidR="00E901DC" w:rsidRPr="00E901DC" w:rsidRDefault="00E901DC" w:rsidP="00F25329">
                            <w:pPr>
                              <w:shd w:val="clear" w:color="auto" w:fill="BDD6EE" w:themeFill="accent5" w:themeFillTint="66"/>
                              <w:jc w:val="center"/>
                              <w:rPr>
                                <w:rFonts w:ascii="Arial Rounded MT Bold" w:hAnsi="Arial Rounded MT Bold"/>
                                <w:b/>
                                <w:bCs/>
                                <w:noProof/>
                              </w:rPr>
                            </w:pPr>
                          </w:p>
                          <w:p w14:paraId="1A5C8948" w14:textId="4AD665F3" w:rsidR="00405ED1" w:rsidRDefault="00E901DC" w:rsidP="00F25329">
                            <w:pPr>
                              <w:shd w:val="clear" w:color="auto" w:fill="BDD6EE" w:themeFill="accent5" w:themeFillTint="66"/>
                              <w:jc w:val="center"/>
                              <w:rPr>
                                <w:rFonts w:ascii="Arial Rounded MT Bold" w:hAnsi="Arial Rounded MT Bold"/>
                                <w:b/>
                                <w:bCs/>
                                <w:noProof/>
                              </w:rPr>
                            </w:pPr>
                            <w:r w:rsidRPr="00E901DC">
                              <w:rPr>
                                <w:rFonts w:ascii="Arial Rounded MT Bold" w:hAnsi="Arial Rounded MT Bold"/>
                                <w:b/>
                                <w:bCs/>
                                <w:noProof/>
                              </w:rPr>
                              <w:t>Officer Meeting</w:t>
                            </w:r>
                            <w:r>
                              <w:rPr>
                                <w:rFonts w:ascii="Arial Rounded MT Bold" w:hAnsi="Arial Rounded MT Bold"/>
                                <w:b/>
                                <w:bCs/>
                                <w:noProof/>
                              </w:rPr>
                              <w:t xml:space="preserve"> </w:t>
                            </w:r>
                            <w:r w:rsidR="00171461">
                              <w:rPr>
                                <w:rFonts w:ascii="Arial Rounded MT Bold" w:hAnsi="Arial Rounded MT Bold"/>
                                <w:b/>
                                <w:bCs/>
                                <w:noProof/>
                              </w:rPr>
                              <w:t>7</w:t>
                            </w:r>
                            <w:r w:rsidR="003244D6">
                              <w:rPr>
                                <w:rFonts w:ascii="Arial Rounded MT Bold" w:hAnsi="Arial Rounded MT Bold"/>
                                <w:b/>
                                <w:bCs/>
                                <w:noProof/>
                              </w:rPr>
                              <w:t>/</w:t>
                            </w:r>
                            <w:r w:rsidR="00B356A4">
                              <w:rPr>
                                <w:rFonts w:ascii="Arial Rounded MT Bold" w:hAnsi="Arial Rounded MT Bold"/>
                                <w:b/>
                                <w:bCs/>
                                <w:noProof/>
                              </w:rPr>
                              <w:t>2</w:t>
                            </w:r>
                            <w:r w:rsidR="00171461">
                              <w:rPr>
                                <w:rFonts w:ascii="Arial Rounded MT Bold" w:hAnsi="Arial Rounded MT Bold"/>
                                <w:b/>
                                <w:bCs/>
                                <w:noProof/>
                              </w:rPr>
                              <w:t>9</w:t>
                            </w:r>
                          </w:p>
                          <w:p w14:paraId="2E071604" w14:textId="1C979CC9" w:rsidR="002F6DCB" w:rsidRDefault="00405ED1" w:rsidP="00F25329">
                            <w:pPr>
                              <w:shd w:val="clear" w:color="auto" w:fill="BDD6EE" w:themeFill="accent5" w:themeFillTint="66"/>
                              <w:jc w:val="center"/>
                              <w:rPr>
                                <w:rFonts w:ascii="Arial Rounded MT Bold" w:hAnsi="Arial Rounded MT Bold"/>
                                <w:b/>
                                <w:bCs/>
                                <w:noProof/>
                              </w:rPr>
                            </w:pPr>
                            <w:r>
                              <w:rPr>
                                <w:rFonts w:ascii="Arial Rounded MT Bold" w:hAnsi="Arial Rounded MT Bold"/>
                                <w:b/>
                                <w:bCs/>
                                <w:noProof/>
                              </w:rPr>
                              <w:t>6</w:t>
                            </w:r>
                            <w:r w:rsidR="002F6DCB">
                              <w:rPr>
                                <w:rFonts w:ascii="Arial Rounded MT Bold" w:hAnsi="Arial Rounded MT Bold"/>
                                <w:b/>
                                <w:bCs/>
                                <w:noProof/>
                              </w:rPr>
                              <w:t>:00 PM – Members Only</w:t>
                            </w:r>
                          </w:p>
                          <w:p w14:paraId="515093D3" w14:textId="7F2C3155" w:rsidR="00E13F80" w:rsidRPr="00E901DC" w:rsidRDefault="00E13F80" w:rsidP="00F25329">
                            <w:pPr>
                              <w:shd w:val="clear" w:color="auto" w:fill="BDD6EE" w:themeFill="accent5" w:themeFillTint="66"/>
                              <w:jc w:val="center"/>
                              <w:rPr>
                                <w:rFonts w:ascii="Arial Rounded MT Bold" w:hAnsi="Arial Rounded MT Bold"/>
                                <w:b/>
                                <w:bCs/>
                                <w:noProof/>
                              </w:rPr>
                            </w:pPr>
                            <w:r>
                              <w:rPr>
                                <w:rFonts w:ascii="Arial Rounded MT Bold" w:hAnsi="Arial Rounded MT Bold"/>
                                <w:b/>
                                <w:bCs/>
                                <w:noProof/>
                              </w:rPr>
                              <w:t>All Good Things - Aumsville</w:t>
                            </w:r>
                          </w:p>
                          <w:p w14:paraId="220B2F3B" w14:textId="59CE2778" w:rsidR="00A72FF0" w:rsidRPr="000169E1" w:rsidRDefault="00A72FF0" w:rsidP="00F25329">
                            <w:pPr>
                              <w:shd w:val="clear" w:color="auto" w:fill="BDD6EE" w:themeFill="accent5" w:themeFillTint="66"/>
                              <w:jc w:val="center"/>
                              <w:rPr>
                                <w:b/>
                                <w:bCs/>
                                <w:noProof/>
                              </w:rPr>
                            </w:pPr>
                          </w:p>
                          <w:p w14:paraId="72EB5F89" w14:textId="77777777" w:rsidR="000169E1" w:rsidRDefault="000169E1" w:rsidP="00C0448C">
                            <w:pPr>
                              <w:shd w:val="clear" w:color="auto" w:fill="BDD6EE" w:themeFill="accent5" w:themeFillTint="66"/>
                              <w:jc w:val="center"/>
                              <w:rPr>
                                <w:noProof/>
                              </w:rPr>
                            </w:pPr>
                          </w:p>
                          <w:p w14:paraId="1E258D1D" w14:textId="78EB140A" w:rsidR="000169E1" w:rsidRDefault="000169E1" w:rsidP="00C0448C">
                            <w:pPr>
                              <w:shd w:val="clear" w:color="auto" w:fill="BDD6EE" w:themeFill="accent5" w:themeFillTint="66"/>
                              <w:jc w:val="center"/>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A284E" id="Text Box 1" o:spid="_x0000_s1028" type="#_x0000_t202" style="position:absolute;margin-left:369.75pt;margin-top:5.7pt;width:197.25pt;height:171.7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" fillcolor="black [3213]" stroked="f" strokeweight="2.25pt">
                <v:textbox>
                  <w:txbxContent>
                    <w:p w14:paraId="0E9EB795" w14:textId="22C23CA4" w:rsidR="000169E1" w:rsidRPr="00E13F80" w:rsidRDefault="000169E1" w:rsidP="00F25329">
                      <w:pPr>
                        <w:shd w:val="clear" w:color="auto" w:fill="BDD6EE" w:themeFill="accent5" w:themeFillTint="66"/>
                        <w:jc w:val="center"/>
                        <w:rPr>
                          <w:rFonts w:ascii="Arial Rounded MT Bold" w:hAnsi="Arial Rounded MT Bold"/>
                          <w:b/>
                          <w:bCs/>
                          <w:noProof/>
                          <w:sz w:val="32"/>
                          <w:szCs w:val="32"/>
                          <w:u w:val="single"/>
                        </w:rPr>
                      </w:pPr>
                      <w:r w:rsidRPr="00E13F80">
                        <w:rPr>
                          <w:rFonts w:ascii="Arial Rounded MT Bold" w:hAnsi="Arial Rounded MT Bold"/>
                          <w:b/>
                          <w:bCs/>
                          <w:noProof/>
                          <w:sz w:val="32"/>
                          <w:szCs w:val="32"/>
                          <w:u w:val="single"/>
                        </w:rPr>
                        <w:t>MEETINGS</w:t>
                      </w:r>
                    </w:p>
                    <w:p w14:paraId="0619B42F" w14:textId="77777777" w:rsidR="00E13F80" w:rsidRPr="000F3664" w:rsidRDefault="00E13F80" w:rsidP="00F25329">
                      <w:pPr>
                        <w:shd w:val="clear" w:color="auto" w:fill="BDD6EE" w:themeFill="accent5" w:themeFillTint="66"/>
                        <w:jc w:val="center"/>
                        <w:rPr>
                          <w:rFonts w:ascii="Arial Rounded MT Bold" w:hAnsi="Arial Rounded MT Bold"/>
                          <w:b/>
                          <w:bCs/>
                          <w:noProof/>
                          <w:sz w:val="32"/>
                          <w:szCs w:val="32"/>
                          <w:u w:val="single"/>
                        </w:rPr>
                      </w:pPr>
                    </w:p>
                    <w:p w14:paraId="57C39C79" w14:textId="4843B2D7" w:rsidR="00C5215F" w:rsidRPr="000F3664" w:rsidRDefault="00267705" w:rsidP="00F25329">
                      <w:pPr>
                        <w:shd w:val="clear" w:color="auto" w:fill="BDD6EE" w:themeFill="accent5" w:themeFillTint="66"/>
                        <w:jc w:val="center"/>
                        <w:rPr>
                          <w:rFonts w:ascii="Arial Rounded MT Bold" w:hAnsi="Arial Rounded MT Bold"/>
                          <w:b/>
                          <w:bCs/>
                          <w:noProof/>
                        </w:rPr>
                      </w:pPr>
                      <w:r w:rsidRPr="000F3664">
                        <w:rPr>
                          <w:rFonts w:ascii="Arial Rounded MT Bold" w:hAnsi="Arial Rounded MT Bold"/>
                          <w:b/>
                          <w:bCs/>
                          <w:noProof/>
                        </w:rPr>
                        <w:t>Club</w:t>
                      </w:r>
                      <w:r w:rsidR="000169E1" w:rsidRPr="000F3664">
                        <w:rPr>
                          <w:rFonts w:ascii="Arial Rounded MT Bold" w:hAnsi="Arial Rounded MT Bold"/>
                          <w:b/>
                          <w:bCs/>
                          <w:noProof/>
                        </w:rPr>
                        <w:t xml:space="preserve"> Meeting </w:t>
                      </w:r>
                      <w:r w:rsidR="00953CE3">
                        <w:rPr>
                          <w:rFonts w:ascii="Arial Rounded MT Bold" w:hAnsi="Arial Rounded MT Bold"/>
                          <w:b/>
                          <w:bCs/>
                          <w:noProof/>
                        </w:rPr>
                        <w:t>–</w:t>
                      </w:r>
                      <w:r w:rsidR="00E901DC">
                        <w:rPr>
                          <w:rFonts w:ascii="Arial Rounded MT Bold" w:hAnsi="Arial Rounded MT Bold"/>
                          <w:b/>
                          <w:bCs/>
                          <w:noProof/>
                        </w:rPr>
                        <w:t xml:space="preserve"> </w:t>
                      </w:r>
                      <w:r w:rsidR="000C2424">
                        <w:rPr>
                          <w:rFonts w:ascii="Arial Rounded MT Bold" w:hAnsi="Arial Rounded MT Bold"/>
                          <w:b/>
                          <w:bCs/>
                          <w:noProof/>
                        </w:rPr>
                        <w:t>7/1</w:t>
                      </w:r>
                    </w:p>
                    <w:p w14:paraId="0656AF84" w14:textId="4436A8BE" w:rsidR="00C5215F" w:rsidRPr="000F3664" w:rsidRDefault="00C5215F" w:rsidP="00F25329">
                      <w:pPr>
                        <w:shd w:val="clear" w:color="auto" w:fill="BDD6EE" w:themeFill="accent5" w:themeFillTint="66"/>
                        <w:jc w:val="center"/>
                        <w:rPr>
                          <w:rFonts w:ascii="Arial Rounded MT Bold" w:hAnsi="Arial Rounded MT Bold"/>
                          <w:b/>
                          <w:bCs/>
                          <w:noProof/>
                        </w:rPr>
                      </w:pPr>
                      <w:r w:rsidRPr="000F3664">
                        <w:rPr>
                          <w:rFonts w:ascii="Arial Rounded MT Bold" w:hAnsi="Arial Rounded MT Bold"/>
                          <w:b/>
                          <w:bCs/>
                          <w:noProof/>
                        </w:rPr>
                        <w:t>7:00 PM – All Welcome</w:t>
                      </w:r>
                    </w:p>
                    <w:p w14:paraId="7334E7E8" w14:textId="2693D963" w:rsidR="005555F1" w:rsidRPr="000F3664" w:rsidRDefault="00C5215F" w:rsidP="00F25329">
                      <w:pPr>
                        <w:shd w:val="clear" w:color="auto" w:fill="BDD6EE" w:themeFill="accent5" w:themeFillTint="66"/>
                        <w:ind w:left="3540" w:hanging="3540"/>
                        <w:jc w:val="center"/>
                        <w:rPr>
                          <w:rFonts w:ascii="Arial Rounded MT Bold" w:hAnsi="Arial Rounded MT Bold"/>
                          <w:b/>
                          <w:bCs/>
                          <w:noProof/>
                        </w:rPr>
                      </w:pPr>
                      <w:r w:rsidRPr="000F3664">
                        <w:rPr>
                          <w:rFonts w:ascii="Arial Rounded MT Bold" w:hAnsi="Arial Rounded MT Bold"/>
                          <w:b/>
                          <w:bCs/>
                          <w:noProof/>
                        </w:rPr>
                        <w:t>Pietro’s Pizza in Sal</w:t>
                      </w:r>
                      <w:r w:rsidR="007D32EB" w:rsidRPr="000F3664">
                        <w:rPr>
                          <w:rFonts w:ascii="Arial Rounded MT Bold" w:hAnsi="Arial Rounded MT Bold"/>
                          <w:b/>
                          <w:bCs/>
                          <w:noProof/>
                        </w:rPr>
                        <w:t>em</w:t>
                      </w:r>
                    </w:p>
                    <w:p w14:paraId="1E153F45" w14:textId="4394F94E" w:rsidR="00E901DC" w:rsidRDefault="00C5215F" w:rsidP="00F25329">
                      <w:pPr>
                        <w:shd w:val="clear" w:color="auto" w:fill="BDD6EE" w:themeFill="accent5" w:themeFillTint="66"/>
                        <w:jc w:val="center"/>
                        <w:rPr>
                          <w:rFonts w:ascii="Arial Rounded MT Bold" w:hAnsi="Arial Rounded MT Bold"/>
                          <w:b/>
                          <w:bCs/>
                          <w:noProof/>
                          <w:color w:val="F2F2F2" w:themeColor="background1" w:themeShade="F2"/>
                        </w:rPr>
                      </w:pPr>
                      <w:r w:rsidRPr="000F3664">
                        <w:rPr>
                          <w:rFonts w:ascii="Arial Rounded MT Bold" w:hAnsi="Arial Rounded MT Bold"/>
                          <w:b/>
                          <w:bCs/>
                          <w:noProof/>
                        </w:rPr>
                        <w:t xml:space="preserve">6:00 PM </w:t>
                      </w:r>
                      <w:r w:rsidR="002C5AD9" w:rsidRPr="000F3664">
                        <w:rPr>
                          <w:rFonts w:ascii="Arial Rounded MT Bold" w:hAnsi="Arial Rounded MT Bold"/>
                          <w:b/>
                          <w:bCs/>
                          <w:noProof/>
                        </w:rPr>
                        <w:t>Food &amp;</w:t>
                      </w:r>
                      <w:r w:rsidRPr="000F3664">
                        <w:rPr>
                          <w:rFonts w:ascii="Arial Rounded MT Bold" w:hAnsi="Arial Rounded MT Bold"/>
                          <w:b/>
                          <w:bCs/>
                          <w:noProof/>
                        </w:rPr>
                        <w:t xml:space="preserve"> </w:t>
                      </w:r>
                      <w:r w:rsidR="002C5AD9" w:rsidRPr="000F3664">
                        <w:rPr>
                          <w:rFonts w:ascii="Arial Rounded MT Bold" w:hAnsi="Arial Rounded MT Bold"/>
                          <w:b/>
                          <w:bCs/>
                          <w:noProof/>
                        </w:rPr>
                        <w:t>C</w:t>
                      </w:r>
                      <w:r w:rsidRPr="000F3664">
                        <w:rPr>
                          <w:rFonts w:ascii="Arial Rounded MT Bold" w:hAnsi="Arial Rounded MT Bold"/>
                          <w:b/>
                          <w:bCs/>
                          <w:noProof/>
                        </w:rPr>
                        <w:t>onversation</w:t>
                      </w:r>
                    </w:p>
                    <w:p w14:paraId="6A7430F3" w14:textId="77777777" w:rsidR="00E901DC" w:rsidRPr="00E901DC" w:rsidRDefault="00E901DC" w:rsidP="00F25329">
                      <w:pPr>
                        <w:shd w:val="clear" w:color="auto" w:fill="BDD6EE" w:themeFill="accent5" w:themeFillTint="66"/>
                        <w:jc w:val="center"/>
                        <w:rPr>
                          <w:rFonts w:ascii="Arial Rounded MT Bold" w:hAnsi="Arial Rounded MT Bold"/>
                          <w:b/>
                          <w:bCs/>
                          <w:noProof/>
                        </w:rPr>
                      </w:pPr>
                    </w:p>
                    <w:p w14:paraId="1A5C8948" w14:textId="4AD665F3" w:rsidR="00405ED1" w:rsidRDefault="00E901DC" w:rsidP="00F25329">
                      <w:pPr>
                        <w:shd w:val="clear" w:color="auto" w:fill="BDD6EE" w:themeFill="accent5" w:themeFillTint="66"/>
                        <w:jc w:val="center"/>
                        <w:rPr>
                          <w:rFonts w:ascii="Arial Rounded MT Bold" w:hAnsi="Arial Rounded MT Bold"/>
                          <w:b/>
                          <w:bCs/>
                          <w:noProof/>
                        </w:rPr>
                      </w:pPr>
                      <w:r w:rsidRPr="00E901DC">
                        <w:rPr>
                          <w:rFonts w:ascii="Arial Rounded MT Bold" w:hAnsi="Arial Rounded MT Bold"/>
                          <w:b/>
                          <w:bCs/>
                          <w:noProof/>
                        </w:rPr>
                        <w:t>Officer Meeting</w:t>
                      </w:r>
                      <w:r>
                        <w:rPr>
                          <w:rFonts w:ascii="Arial Rounded MT Bold" w:hAnsi="Arial Rounded MT Bold"/>
                          <w:b/>
                          <w:bCs/>
                          <w:noProof/>
                        </w:rPr>
                        <w:t xml:space="preserve"> </w:t>
                      </w:r>
                      <w:r w:rsidR="00171461">
                        <w:rPr>
                          <w:rFonts w:ascii="Arial Rounded MT Bold" w:hAnsi="Arial Rounded MT Bold"/>
                          <w:b/>
                          <w:bCs/>
                          <w:noProof/>
                        </w:rPr>
                        <w:t>7</w:t>
                      </w:r>
                      <w:r w:rsidR="003244D6">
                        <w:rPr>
                          <w:rFonts w:ascii="Arial Rounded MT Bold" w:hAnsi="Arial Rounded MT Bold"/>
                          <w:b/>
                          <w:bCs/>
                          <w:noProof/>
                        </w:rPr>
                        <w:t>/</w:t>
                      </w:r>
                      <w:r w:rsidR="00B356A4">
                        <w:rPr>
                          <w:rFonts w:ascii="Arial Rounded MT Bold" w:hAnsi="Arial Rounded MT Bold"/>
                          <w:b/>
                          <w:bCs/>
                          <w:noProof/>
                        </w:rPr>
                        <w:t>2</w:t>
                      </w:r>
                      <w:r w:rsidR="00171461">
                        <w:rPr>
                          <w:rFonts w:ascii="Arial Rounded MT Bold" w:hAnsi="Arial Rounded MT Bold"/>
                          <w:b/>
                          <w:bCs/>
                          <w:noProof/>
                        </w:rPr>
                        <w:t>9</w:t>
                      </w:r>
                    </w:p>
                    <w:p w14:paraId="2E071604" w14:textId="1C979CC9" w:rsidR="002F6DCB" w:rsidRDefault="00405ED1" w:rsidP="00F25329">
                      <w:pPr>
                        <w:shd w:val="clear" w:color="auto" w:fill="BDD6EE" w:themeFill="accent5" w:themeFillTint="66"/>
                        <w:jc w:val="center"/>
                        <w:rPr>
                          <w:rFonts w:ascii="Arial Rounded MT Bold" w:hAnsi="Arial Rounded MT Bold"/>
                          <w:b/>
                          <w:bCs/>
                          <w:noProof/>
                        </w:rPr>
                      </w:pPr>
                      <w:r>
                        <w:rPr>
                          <w:rFonts w:ascii="Arial Rounded MT Bold" w:hAnsi="Arial Rounded MT Bold"/>
                          <w:b/>
                          <w:bCs/>
                          <w:noProof/>
                        </w:rPr>
                        <w:t>6</w:t>
                      </w:r>
                      <w:r w:rsidR="002F6DCB">
                        <w:rPr>
                          <w:rFonts w:ascii="Arial Rounded MT Bold" w:hAnsi="Arial Rounded MT Bold"/>
                          <w:b/>
                          <w:bCs/>
                          <w:noProof/>
                        </w:rPr>
                        <w:t>:00 PM – Members Only</w:t>
                      </w:r>
                    </w:p>
                    <w:p w14:paraId="515093D3" w14:textId="7F2C3155" w:rsidR="00E13F80" w:rsidRPr="00E901DC" w:rsidRDefault="00E13F80" w:rsidP="00F25329">
                      <w:pPr>
                        <w:shd w:val="clear" w:color="auto" w:fill="BDD6EE" w:themeFill="accent5" w:themeFillTint="66"/>
                        <w:jc w:val="center"/>
                        <w:rPr>
                          <w:rFonts w:ascii="Arial Rounded MT Bold" w:hAnsi="Arial Rounded MT Bold"/>
                          <w:b/>
                          <w:bCs/>
                          <w:noProof/>
                        </w:rPr>
                      </w:pPr>
                      <w:r>
                        <w:rPr>
                          <w:rFonts w:ascii="Arial Rounded MT Bold" w:hAnsi="Arial Rounded MT Bold"/>
                          <w:b/>
                          <w:bCs/>
                          <w:noProof/>
                        </w:rPr>
                        <w:t>All Good Things - Aumsville</w:t>
                      </w:r>
                    </w:p>
                    <w:p w14:paraId="220B2F3B" w14:textId="59CE2778" w:rsidR="00A72FF0" w:rsidRPr="000169E1" w:rsidRDefault="00A72FF0" w:rsidP="00F25329">
                      <w:pPr>
                        <w:shd w:val="clear" w:color="auto" w:fill="BDD6EE" w:themeFill="accent5" w:themeFillTint="66"/>
                        <w:jc w:val="center"/>
                        <w:rPr>
                          <w:b/>
                          <w:bCs/>
                          <w:noProof/>
                        </w:rPr>
                      </w:pPr>
                    </w:p>
                    <w:p w14:paraId="72EB5F89" w14:textId="77777777" w:rsidR="000169E1" w:rsidRDefault="000169E1" w:rsidP="00C0448C">
                      <w:pPr>
                        <w:shd w:val="clear" w:color="auto" w:fill="BDD6EE" w:themeFill="accent5" w:themeFillTint="66"/>
                        <w:jc w:val="center"/>
                        <w:rPr>
                          <w:noProof/>
                        </w:rPr>
                      </w:pPr>
                    </w:p>
                    <w:p w14:paraId="1E258D1D" w14:textId="78EB140A" w:rsidR="000169E1" w:rsidRDefault="000169E1" w:rsidP="00C0448C">
                      <w:pPr>
                        <w:shd w:val="clear" w:color="auto" w:fill="BDD6EE" w:themeFill="accent5" w:themeFillTint="66"/>
                        <w:jc w:val="center"/>
                        <w:rPr>
                          <w:noProof/>
                        </w:rPr>
                      </w:pPr>
                    </w:p>
                  </w:txbxContent>
                </v:textbox>
                <w10:wrap anchorx="margin"/>
              </v:shape>
            </w:pict>
          </mc:Fallback>
        </mc:AlternateContent>
      </w:r>
    </w:p>
    <w:p w14:paraId="60BAECC5" w14:textId="19CBBAD1" w:rsidR="00AE1AB5" w:rsidRDefault="00AE1AB5" w:rsidP="009D6661">
      <w:pPr>
        <w:tabs>
          <w:tab w:val="left" w:pos="1530"/>
        </w:tabs>
      </w:pPr>
    </w:p>
    <w:p w14:paraId="149028E8" w14:textId="2E9FC22F" w:rsidR="009D6661" w:rsidRDefault="009D6661" w:rsidP="009D6661">
      <w:pPr>
        <w:tabs>
          <w:tab w:val="left" w:pos="1530"/>
        </w:tabs>
      </w:pPr>
    </w:p>
    <w:p w14:paraId="71C0E789" w14:textId="6676DE7D" w:rsidR="009D6661" w:rsidRPr="00A72FF0" w:rsidRDefault="009D6661" w:rsidP="009D6661">
      <w:pPr>
        <w:tabs>
          <w:tab w:val="left" w:pos="1530"/>
        </w:tabs>
      </w:pPr>
    </w:p>
    <w:p w14:paraId="0C2789D2" w14:textId="0F441E26" w:rsidR="00A72FF0" w:rsidRPr="00A72FF0" w:rsidRDefault="00A72FF0" w:rsidP="00A72FF0"/>
    <w:p w14:paraId="7A65A545" w14:textId="56300811" w:rsidR="00A72FF0" w:rsidRPr="00A72FF0" w:rsidRDefault="00A72FF0" w:rsidP="00A72FF0"/>
    <w:p w14:paraId="270A689C" w14:textId="105162D3" w:rsidR="00A72FF0" w:rsidRPr="00A72FF0" w:rsidRDefault="00A72FF0" w:rsidP="00A72FF0"/>
    <w:p w14:paraId="457A5188" w14:textId="28BD98B9" w:rsidR="00A72FF0" w:rsidRPr="00A72FF0" w:rsidRDefault="00A72FF0" w:rsidP="00A72FF0"/>
    <w:p w14:paraId="183DE7E0" w14:textId="7DB36D19" w:rsidR="00A72FF0" w:rsidRPr="00A72FF0" w:rsidRDefault="00A72FF0" w:rsidP="00A72FF0"/>
    <w:p w14:paraId="6DF772D7" w14:textId="308A557A" w:rsidR="00A72FF0" w:rsidRDefault="00A72FF0" w:rsidP="00A72FF0"/>
    <w:p w14:paraId="58FF82D0" w14:textId="744A9EAF" w:rsidR="00233484" w:rsidRPr="00A72FF0" w:rsidRDefault="00233484" w:rsidP="00A72FF0"/>
    <w:p w14:paraId="422C4658" w14:textId="73F05E34" w:rsidR="00A72FF0" w:rsidRPr="00A72FF0" w:rsidRDefault="00A72FF0" w:rsidP="00A72FF0"/>
    <w:p w14:paraId="30062AC2" w14:textId="62A66013" w:rsidR="00A72FF0" w:rsidRPr="00A72FF0" w:rsidRDefault="00A72FF0" w:rsidP="00A72FF0"/>
    <w:p w14:paraId="4AAA85CC" w14:textId="661D2727" w:rsidR="00A72FF0" w:rsidRPr="00A72FF0" w:rsidRDefault="00A72FF0" w:rsidP="00A72FF0"/>
    <w:p w14:paraId="288B235E" w14:textId="53B68095" w:rsidR="00A72FF0" w:rsidRPr="00A72FF0" w:rsidRDefault="009D6661" w:rsidP="009D6661">
      <w:pPr>
        <w:tabs>
          <w:tab w:val="left" w:pos="1170"/>
        </w:tabs>
        <w:ind w:firstLine="708"/>
      </w:pPr>
      <w:r>
        <w:tab/>
      </w:r>
    </w:p>
    <w:p w14:paraId="1D2C595D" w14:textId="208B25AA" w:rsidR="00A72FF0" w:rsidRPr="00A72FF0" w:rsidRDefault="009D6661" w:rsidP="009D6661">
      <w:pPr>
        <w:tabs>
          <w:tab w:val="left" w:pos="1620"/>
        </w:tabs>
      </w:pPr>
      <w:r>
        <w:tab/>
      </w:r>
    </w:p>
    <w:p w14:paraId="7506EDCD" w14:textId="4FD09EA3" w:rsidR="00A72FF0" w:rsidRPr="00A72FF0" w:rsidRDefault="00A72FF0" w:rsidP="00A72FF0"/>
    <w:p w14:paraId="48CA76B7" w14:textId="5C5A709E" w:rsidR="00A72FF0" w:rsidRPr="00A72FF0" w:rsidRDefault="000A170D" w:rsidP="00A72FF0">
      <w:r>
        <w:rPr>
          <w:noProof/>
          <w:lang w:val="ru-RU" w:eastAsia="ru-RU"/>
        </w:rPr>
        <mc:AlternateContent>
          <mc:Choice Requires="wps">
            <w:drawing>
              <wp:anchor distT="36576" distB="36576" distL="36576" distR="36576" simplePos="0" relativeHeight="251644928" behindDoc="0" locked="0" layoutInCell="1" allowOverlap="1" wp14:anchorId="6B38CC96" wp14:editId="280EFEFA">
                <wp:simplePos x="0" y="0"/>
                <wp:positionH relativeFrom="margin">
                  <wp:posOffset>-190500</wp:posOffset>
                </wp:positionH>
                <wp:positionV relativeFrom="paragraph">
                  <wp:posOffset>189230</wp:posOffset>
                </wp:positionV>
                <wp:extent cx="7210425" cy="4381500"/>
                <wp:effectExtent l="0" t="0" r="9525" b="0"/>
                <wp:wrapNone/>
                <wp:docPr id="1137734993"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0425" cy="43815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75C8743" w14:textId="787FCED0" w:rsidR="00BC6AE0" w:rsidRDefault="00835C1C" w:rsidP="00C14450">
                            <w:pPr>
                              <w:jc w:val="center"/>
                              <w:rPr>
                                <w:rFonts w:ascii="Lucida Calligraphy" w:eastAsia="Times New Roman" w:hAnsi="Lucida Calligraphy"/>
                                <w:b/>
                                <w:bCs/>
                                <w:sz w:val="28"/>
                                <w:szCs w:val="28"/>
                                <w:lang w:eastAsia="en-US"/>
                              </w:rPr>
                            </w:pPr>
                            <w:r>
                              <w:rPr>
                                <w:rFonts w:ascii="Lucida Calligraphy" w:eastAsia="Times New Roman" w:hAnsi="Lucida Calligraphy"/>
                                <w:b/>
                                <w:bCs/>
                                <w:sz w:val="28"/>
                                <w:szCs w:val="28"/>
                                <w:lang w:eastAsia="en-US"/>
                              </w:rPr>
                              <w:t xml:space="preserve">A </w:t>
                            </w:r>
                            <w:r w:rsidR="00A20DD2">
                              <w:rPr>
                                <w:rFonts w:ascii="Lucida Calligraphy" w:eastAsia="Times New Roman" w:hAnsi="Lucida Calligraphy"/>
                                <w:b/>
                                <w:bCs/>
                                <w:sz w:val="28"/>
                                <w:szCs w:val="28"/>
                                <w:lang w:eastAsia="en-US"/>
                              </w:rPr>
                              <w:t>4</w:t>
                            </w:r>
                            <w:r w:rsidR="00A20DD2" w:rsidRPr="00A20DD2">
                              <w:rPr>
                                <w:rFonts w:ascii="Lucida Calligraphy" w:eastAsia="Times New Roman" w:hAnsi="Lucida Calligraphy"/>
                                <w:b/>
                                <w:bCs/>
                                <w:sz w:val="28"/>
                                <w:szCs w:val="28"/>
                                <w:vertAlign w:val="superscript"/>
                                <w:lang w:eastAsia="en-US"/>
                              </w:rPr>
                              <w:t>th</w:t>
                            </w:r>
                            <w:r w:rsidR="00A20DD2">
                              <w:rPr>
                                <w:rFonts w:ascii="Lucida Calligraphy" w:eastAsia="Times New Roman" w:hAnsi="Lucida Calligraphy"/>
                                <w:b/>
                                <w:bCs/>
                                <w:sz w:val="28"/>
                                <w:szCs w:val="28"/>
                                <w:lang w:eastAsia="en-US"/>
                              </w:rPr>
                              <w:t xml:space="preserve"> of July Tribute to Hot Rodding</w:t>
                            </w:r>
                          </w:p>
                          <w:p w14:paraId="0BFA33F3" w14:textId="77777777" w:rsidR="00D80BD5" w:rsidRPr="00BC6AE0" w:rsidRDefault="00D80BD5" w:rsidP="00BC6AE0">
                            <w:pPr>
                              <w:jc w:val="both"/>
                              <w:rPr>
                                <w:rFonts w:ascii="Lucida Calligraphy" w:eastAsia="Times New Roman" w:hAnsi="Lucida Calligraphy"/>
                                <w:b/>
                                <w:bCs/>
                                <w:sz w:val="28"/>
                                <w:szCs w:val="28"/>
                                <w:lang w:eastAsia="en-US"/>
                              </w:rPr>
                            </w:pPr>
                          </w:p>
                          <w:p w14:paraId="115FE5CD" w14:textId="638C1E24" w:rsidR="00A638A4" w:rsidRPr="007862F9" w:rsidRDefault="00037214" w:rsidP="001566B0">
                            <w:pPr>
                              <w:jc w:val="both"/>
                              <w:rPr>
                                <w:rFonts w:ascii="Lucida Calligraphy" w:eastAsia="Times New Roman" w:hAnsi="Lucida Calligraphy"/>
                                <w:lang w:eastAsia="en-US"/>
                              </w:rPr>
                            </w:pPr>
                            <w:r w:rsidRPr="007862F9">
                              <w:rPr>
                                <w:rFonts w:ascii="Lucida Calligraphy" w:eastAsia="Times New Roman" w:hAnsi="Lucida Calligraphy"/>
                                <w:lang w:eastAsia="en-US"/>
                              </w:rPr>
                              <w:t>This Independence Day, as we celebrate the liberties we cherish, we also salute the gearheads</w:t>
                            </w:r>
                            <w:r w:rsidR="002C22B5">
                              <w:rPr>
                                <w:rFonts w:ascii="Lucida Calligraphy" w:eastAsia="Times New Roman" w:hAnsi="Lucida Calligraphy"/>
                                <w:lang w:eastAsia="en-US"/>
                              </w:rPr>
                              <w:t xml:space="preserve"> who</w:t>
                            </w:r>
                            <w:r w:rsidRPr="007862F9">
                              <w:rPr>
                                <w:rFonts w:ascii="Lucida Calligraphy" w:eastAsia="Times New Roman" w:hAnsi="Lucida Calligraphy"/>
                                <w:lang w:eastAsia="en-US"/>
                              </w:rPr>
                              <w:t xml:space="preserve"> keep the rebel spirit alive with every rev of </w:t>
                            </w:r>
                            <w:r w:rsidR="002C22B5">
                              <w:rPr>
                                <w:rFonts w:ascii="Lucida Calligraphy" w:eastAsia="Times New Roman" w:hAnsi="Lucida Calligraphy"/>
                                <w:lang w:eastAsia="en-US"/>
                              </w:rPr>
                              <w:t>an</w:t>
                            </w:r>
                            <w:r w:rsidRPr="007862F9">
                              <w:rPr>
                                <w:rFonts w:ascii="Lucida Calligraphy" w:eastAsia="Times New Roman" w:hAnsi="Lucida Calligraphy"/>
                                <w:lang w:eastAsia="en-US"/>
                              </w:rPr>
                              <w:t xml:space="preserve"> engine. Because in America, freedom isn’t just an idea—it’s a way of life.</w:t>
                            </w:r>
                            <w:r w:rsidR="001D4F05" w:rsidRPr="007862F9">
                              <w:rPr>
                                <w:rFonts w:ascii="Lucida Calligraphy" w:eastAsia="Times New Roman" w:hAnsi="Lucida Calligraphy"/>
                                <w:lang w:eastAsia="en-US"/>
                              </w:rPr>
                              <w:t xml:space="preserve"> </w:t>
                            </w:r>
                          </w:p>
                          <w:p w14:paraId="73BE6264" w14:textId="77777777" w:rsidR="00D80BD5" w:rsidRDefault="00D80BD5" w:rsidP="001566B0">
                            <w:pPr>
                              <w:jc w:val="both"/>
                              <w:rPr>
                                <w:rFonts w:ascii="Lucida Calligraphy" w:hAnsi="Lucida Calligraphy" w:cs="Arial"/>
                                <w:i/>
                                <w:iCs/>
                                <w:color w:val="000000"/>
                              </w:rPr>
                            </w:pPr>
                          </w:p>
                          <w:p w14:paraId="771EA6C6" w14:textId="77777777" w:rsidR="005C6F23" w:rsidRDefault="00D80BD5" w:rsidP="001566B0">
                            <w:pPr>
                              <w:jc w:val="both"/>
                              <w:rPr>
                                <w:rFonts w:ascii="Lucida Calligraphy" w:hAnsi="Lucida Calligraphy" w:cs="Arial"/>
                                <w:i/>
                                <w:iCs/>
                                <w:color w:val="000000"/>
                              </w:rPr>
                            </w:pPr>
                            <w:r w:rsidRPr="00D80BD5">
                              <w:rPr>
                                <w:rFonts w:ascii="Lucida Calligraphy" w:hAnsi="Lucida Calligraphy" w:cs="Arial"/>
                                <w:i/>
                                <w:iCs/>
                                <w:color w:val="000000"/>
                              </w:rPr>
                              <w:t xml:space="preserve">Hot rodding has always been more than just a hobby—it’s a declaration of independence on four wheels. It’s about taking the ordinary and making it extraordinary, defying factory limits, and building something that’s yours alone. Like the Founding Fathers who refused to accept the status quo, hot </w:t>
                            </w:r>
                            <w:proofErr w:type="spellStart"/>
                            <w:r w:rsidRPr="00D80BD5">
                              <w:rPr>
                                <w:rFonts w:ascii="Lucida Calligraphy" w:hAnsi="Lucida Calligraphy" w:cs="Arial"/>
                                <w:i/>
                                <w:iCs/>
                                <w:color w:val="000000"/>
                              </w:rPr>
                              <w:t>rodders</w:t>
                            </w:r>
                            <w:proofErr w:type="spellEnd"/>
                            <w:r w:rsidRPr="00D80BD5">
                              <w:rPr>
                                <w:rFonts w:ascii="Lucida Calligraphy" w:hAnsi="Lucida Calligraphy" w:cs="Arial"/>
                                <w:i/>
                                <w:iCs/>
                                <w:color w:val="000000"/>
                              </w:rPr>
                              <w:t xml:space="preserve"> push boundaries, forge their own paths, and create rolling works of art that roar with personality.</w:t>
                            </w:r>
                          </w:p>
                          <w:p w14:paraId="4F00EFF6" w14:textId="77777777" w:rsidR="005C6F23" w:rsidRDefault="005C6F23" w:rsidP="001566B0">
                            <w:pPr>
                              <w:jc w:val="both"/>
                              <w:rPr>
                                <w:rFonts w:ascii="Lucida Calligraphy" w:hAnsi="Lucida Calligraphy" w:cs="Arial"/>
                                <w:i/>
                                <w:iCs/>
                                <w:color w:val="000000"/>
                              </w:rPr>
                            </w:pPr>
                          </w:p>
                          <w:p w14:paraId="36D5D479" w14:textId="0E2F93F0" w:rsidR="007862F9" w:rsidRDefault="007862F9" w:rsidP="001566B0">
                            <w:pPr>
                              <w:jc w:val="both"/>
                              <w:rPr>
                                <w:rFonts w:ascii="Lucida Calligraphy" w:hAnsi="Lucida Calligraphy" w:cs="Arial"/>
                                <w:i/>
                                <w:iCs/>
                                <w:color w:val="000000"/>
                              </w:rPr>
                            </w:pPr>
                            <w:r w:rsidRPr="007862F9">
                              <w:rPr>
                                <w:rFonts w:ascii="Lucida Calligraphy" w:hAnsi="Lucida Calligraphy" w:cs="Arial"/>
                                <w:i/>
                                <w:iCs/>
                                <w:color w:val="000000"/>
                              </w:rPr>
                              <w:t>Each custom build is a reflection of personal freedom: freedom to design, to innovate, and to express. Whether it’s a chopped '32 Ford, a blown muscle car, or a slammed truck</w:t>
                            </w:r>
                            <w:r w:rsidR="005E689D">
                              <w:rPr>
                                <w:rFonts w:ascii="Lucida Calligraphy" w:hAnsi="Lucida Calligraphy" w:cs="Arial"/>
                                <w:i/>
                                <w:iCs/>
                                <w:color w:val="000000"/>
                              </w:rPr>
                              <w:t xml:space="preserve">, </w:t>
                            </w:r>
                            <w:r w:rsidRPr="007862F9">
                              <w:rPr>
                                <w:rFonts w:ascii="Lucida Calligraphy" w:hAnsi="Lucida Calligraphy" w:cs="Arial"/>
                                <w:i/>
                                <w:iCs/>
                                <w:color w:val="000000"/>
                              </w:rPr>
                              <w:t>hot rods embody the same values America was built on—freedom, individuality, and the pursuit of something greater.</w:t>
                            </w:r>
                          </w:p>
                          <w:p w14:paraId="2AF21B38" w14:textId="11CB4B33" w:rsidR="0095372F" w:rsidRPr="007862F9" w:rsidRDefault="00B345B1" w:rsidP="00C14450">
                            <w:pPr>
                              <w:jc w:val="center"/>
                              <w:rPr>
                                <w:rFonts w:ascii="Lucida Calligraphy" w:hAnsi="Lucida Calligraphy" w:cs="Arial"/>
                                <w:i/>
                                <w:iCs/>
                                <w:color w:val="000000"/>
                              </w:rPr>
                            </w:pPr>
                            <w:r>
                              <w:rPr>
                                <w:noProof/>
                              </w:rPr>
                              <w:drawing>
                                <wp:inline distT="0" distB="0" distL="0" distR="0" wp14:anchorId="4A5D748B" wp14:editId="34C8AE16">
                                  <wp:extent cx="3905250" cy="1171575"/>
                                  <wp:effectExtent l="0" t="0" r="0" b="9525"/>
                                  <wp:docPr id="943167914" name="Picture 38" descr="Happy 4Th Of July Banner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ppy 4Th Of July Banner Images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05250" cy="1171575"/>
                                          </a:xfrm>
                                          <a:prstGeom prst="rect">
                                            <a:avLst/>
                                          </a:prstGeom>
                                          <a:noFill/>
                                          <a:ln>
                                            <a:noFill/>
                                          </a:ln>
                                        </pic:spPr>
                                      </pic:pic>
                                    </a:graphicData>
                                  </a:graphic>
                                </wp:inline>
                              </w:drawing>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38CC96" id="Text Box 196" o:spid="_x0000_s1029" type="#_x0000_t202" style="position:absolute;margin-left:-15pt;margin-top:14.9pt;width:567.75pt;height:345pt;z-index:25164492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" filled="f" fillcolor="#fffffe" stroked="f" strokecolor="#212120" insetpen="t">
                <v:textbox inset="2.88pt,2.88pt,2.88pt,2.88pt">
                  <w:txbxContent>
                    <w:p w14:paraId="675C8743" w14:textId="787FCED0" w:rsidR="00BC6AE0" w:rsidRDefault="00835C1C" w:rsidP="00C14450">
                      <w:pPr>
                        <w:jc w:val="center"/>
                        <w:rPr>
                          <w:rFonts w:ascii="Lucida Calligraphy" w:eastAsia="Times New Roman" w:hAnsi="Lucida Calligraphy"/>
                          <w:b/>
                          <w:bCs/>
                          <w:sz w:val="28"/>
                          <w:szCs w:val="28"/>
                          <w:lang w:eastAsia="en-US"/>
                        </w:rPr>
                      </w:pPr>
                      <w:r>
                        <w:rPr>
                          <w:rFonts w:ascii="Lucida Calligraphy" w:eastAsia="Times New Roman" w:hAnsi="Lucida Calligraphy"/>
                          <w:b/>
                          <w:bCs/>
                          <w:sz w:val="28"/>
                          <w:szCs w:val="28"/>
                          <w:lang w:eastAsia="en-US"/>
                        </w:rPr>
                        <w:t xml:space="preserve">A </w:t>
                      </w:r>
                      <w:r w:rsidR="00A20DD2">
                        <w:rPr>
                          <w:rFonts w:ascii="Lucida Calligraphy" w:eastAsia="Times New Roman" w:hAnsi="Lucida Calligraphy"/>
                          <w:b/>
                          <w:bCs/>
                          <w:sz w:val="28"/>
                          <w:szCs w:val="28"/>
                          <w:lang w:eastAsia="en-US"/>
                        </w:rPr>
                        <w:t>4</w:t>
                      </w:r>
                      <w:r w:rsidR="00A20DD2" w:rsidRPr="00A20DD2">
                        <w:rPr>
                          <w:rFonts w:ascii="Lucida Calligraphy" w:eastAsia="Times New Roman" w:hAnsi="Lucida Calligraphy"/>
                          <w:b/>
                          <w:bCs/>
                          <w:sz w:val="28"/>
                          <w:szCs w:val="28"/>
                          <w:vertAlign w:val="superscript"/>
                          <w:lang w:eastAsia="en-US"/>
                        </w:rPr>
                        <w:t>th</w:t>
                      </w:r>
                      <w:r w:rsidR="00A20DD2">
                        <w:rPr>
                          <w:rFonts w:ascii="Lucida Calligraphy" w:eastAsia="Times New Roman" w:hAnsi="Lucida Calligraphy"/>
                          <w:b/>
                          <w:bCs/>
                          <w:sz w:val="28"/>
                          <w:szCs w:val="28"/>
                          <w:lang w:eastAsia="en-US"/>
                        </w:rPr>
                        <w:t xml:space="preserve"> of July Tribute to Hot Rodding</w:t>
                      </w:r>
                    </w:p>
                    <w:p w14:paraId="0BFA33F3" w14:textId="77777777" w:rsidR="00D80BD5" w:rsidRPr="00BC6AE0" w:rsidRDefault="00D80BD5" w:rsidP="00BC6AE0">
                      <w:pPr>
                        <w:jc w:val="both"/>
                        <w:rPr>
                          <w:rFonts w:ascii="Lucida Calligraphy" w:eastAsia="Times New Roman" w:hAnsi="Lucida Calligraphy"/>
                          <w:b/>
                          <w:bCs/>
                          <w:sz w:val="28"/>
                          <w:szCs w:val="28"/>
                          <w:lang w:eastAsia="en-US"/>
                        </w:rPr>
                      </w:pPr>
                    </w:p>
                    <w:p w14:paraId="115FE5CD" w14:textId="638C1E24" w:rsidR="00A638A4" w:rsidRPr="007862F9" w:rsidRDefault="00037214" w:rsidP="001566B0">
                      <w:pPr>
                        <w:jc w:val="both"/>
                        <w:rPr>
                          <w:rFonts w:ascii="Lucida Calligraphy" w:eastAsia="Times New Roman" w:hAnsi="Lucida Calligraphy"/>
                          <w:lang w:eastAsia="en-US"/>
                        </w:rPr>
                      </w:pPr>
                      <w:r w:rsidRPr="007862F9">
                        <w:rPr>
                          <w:rFonts w:ascii="Lucida Calligraphy" w:eastAsia="Times New Roman" w:hAnsi="Lucida Calligraphy"/>
                          <w:lang w:eastAsia="en-US"/>
                        </w:rPr>
                        <w:t>This Independence Day, as we celebrate the liberties we cherish, we also salute the gearheads</w:t>
                      </w:r>
                      <w:r w:rsidR="002C22B5">
                        <w:rPr>
                          <w:rFonts w:ascii="Lucida Calligraphy" w:eastAsia="Times New Roman" w:hAnsi="Lucida Calligraphy"/>
                          <w:lang w:eastAsia="en-US"/>
                        </w:rPr>
                        <w:t xml:space="preserve"> who</w:t>
                      </w:r>
                      <w:r w:rsidRPr="007862F9">
                        <w:rPr>
                          <w:rFonts w:ascii="Lucida Calligraphy" w:eastAsia="Times New Roman" w:hAnsi="Lucida Calligraphy"/>
                          <w:lang w:eastAsia="en-US"/>
                        </w:rPr>
                        <w:t xml:space="preserve"> keep the rebel spirit alive with every rev of </w:t>
                      </w:r>
                      <w:r w:rsidR="002C22B5">
                        <w:rPr>
                          <w:rFonts w:ascii="Lucida Calligraphy" w:eastAsia="Times New Roman" w:hAnsi="Lucida Calligraphy"/>
                          <w:lang w:eastAsia="en-US"/>
                        </w:rPr>
                        <w:t>an</w:t>
                      </w:r>
                      <w:r w:rsidRPr="007862F9">
                        <w:rPr>
                          <w:rFonts w:ascii="Lucida Calligraphy" w:eastAsia="Times New Roman" w:hAnsi="Lucida Calligraphy"/>
                          <w:lang w:eastAsia="en-US"/>
                        </w:rPr>
                        <w:t xml:space="preserve"> engine. Because in America, freedom isn’t just an idea—it’s a way of life.</w:t>
                      </w:r>
                      <w:r w:rsidR="001D4F05" w:rsidRPr="007862F9">
                        <w:rPr>
                          <w:rFonts w:ascii="Lucida Calligraphy" w:eastAsia="Times New Roman" w:hAnsi="Lucida Calligraphy"/>
                          <w:lang w:eastAsia="en-US"/>
                        </w:rPr>
                        <w:t xml:space="preserve"> </w:t>
                      </w:r>
                    </w:p>
                    <w:p w14:paraId="73BE6264" w14:textId="77777777" w:rsidR="00D80BD5" w:rsidRDefault="00D80BD5" w:rsidP="001566B0">
                      <w:pPr>
                        <w:jc w:val="both"/>
                        <w:rPr>
                          <w:rFonts w:ascii="Lucida Calligraphy" w:hAnsi="Lucida Calligraphy" w:cs="Arial"/>
                          <w:i/>
                          <w:iCs/>
                          <w:color w:val="000000"/>
                        </w:rPr>
                      </w:pPr>
                    </w:p>
                    <w:p w14:paraId="771EA6C6" w14:textId="77777777" w:rsidR="005C6F23" w:rsidRDefault="00D80BD5" w:rsidP="001566B0">
                      <w:pPr>
                        <w:jc w:val="both"/>
                        <w:rPr>
                          <w:rFonts w:ascii="Lucida Calligraphy" w:hAnsi="Lucida Calligraphy" w:cs="Arial"/>
                          <w:i/>
                          <w:iCs/>
                          <w:color w:val="000000"/>
                        </w:rPr>
                      </w:pPr>
                      <w:r w:rsidRPr="00D80BD5">
                        <w:rPr>
                          <w:rFonts w:ascii="Lucida Calligraphy" w:hAnsi="Lucida Calligraphy" w:cs="Arial"/>
                          <w:i/>
                          <w:iCs/>
                          <w:color w:val="000000"/>
                        </w:rPr>
                        <w:t xml:space="preserve">Hot rodding has always been more than just a hobby—it’s a declaration of independence on four wheels. It’s about taking the ordinary and making it extraordinary, defying factory limits, and building something that’s yours alone. Like the Founding Fathers who refused to accept the status quo, hot </w:t>
                      </w:r>
                      <w:proofErr w:type="spellStart"/>
                      <w:r w:rsidRPr="00D80BD5">
                        <w:rPr>
                          <w:rFonts w:ascii="Lucida Calligraphy" w:hAnsi="Lucida Calligraphy" w:cs="Arial"/>
                          <w:i/>
                          <w:iCs/>
                          <w:color w:val="000000"/>
                        </w:rPr>
                        <w:t>rodders</w:t>
                      </w:r>
                      <w:proofErr w:type="spellEnd"/>
                      <w:r w:rsidRPr="00D80BD5">
                        <w:rPr>
                          <w:rFonts w:ascii="Lucida Calligraphy" w:hAnsi="Lucida Calligraphy" w:cs="Arial"/>
                          <w:i/>
                          <w:iCs/>
                          <w:color w:val="000000"/>
                        </w:rPr>
                        <w:t xml:space="preserve"> push boundaries, forge their own paths, and create rolling works of art that roar with personality.</w:t>
                      </w:r>
                    </w:p>
                    <w:p w14:paraId="4F00EFF6" w14:textId="77777777" w:rsidR="005C6F23" w:rsidRDefault="005C6F23" w:rsidP="001566B0">
                      <w:pPr>
                        <w:jc w:val="both"/>
                        <w:rPr>
                          <w:rFonts w:ascii="Lucida Calligraphy" w:hAnsi="Lucida Calligraphy" w:cs="Arial"/>
                          <w:i/>
                          <w:iCs/>
                          <w:color w:val="000000"/>
                        </w:rPr>
                      </w:pPr>
                    </w:p>
                    <w:p w14:paraId="36D5D479" w14:textId="0E2F93F0" w:rsidR="007862F9" w:rsidRDefault="007862F9" w:rsidP="001566B0">
                      <w:pPr>
                        <w:jc w:val="both"/>
                        <w:rPr>
                          <w:rFonts w:ascii="Lucida Calligraphy" w:hAnsi="Lucida Calligraphy" w:cs="Arial"/>
                          <w:i/>
                          <w:iCs/>
                          <w:color w:val="000000"/>
                        </w:rPr>
                      </w:pPr>
                      <w:r w:rsidRPr="007862F9">
                        <w:rPr>
                          <w:rFonts w:ascii="Lucida Calligraphy" w:hAnsi="Lucida Calligraphy" w:cs="Arial"/>
                          <w:i/>
                          <w:iCs/>
                          <w:color w:val="000000"/>
                        </w:rPr>
                        <w:t>Each custom build is a reflection of personal freedom: freedom to design, to innovate, and to express. Whether it’s a chopped '32 Ford, a blown muscle car, or a slammed truck</w:t>
                      </w:r>
                      <w:r w:rsidR="005E689D">
                        <w:rPr>
                          <w:rFonts w:ascii="Lucida Calligraphy" w:hAnsi="Lucida Calligraphy" w:cs="Arial"/>
                          <w:i/>
                          <w:iCs/>
                          <w:color w:val="000000"/>
                        </w:rPr>
                        <w:t xml:space="preserve">, </w:t>
                      </w:r>
                      <w:r w:rsidRPr="007862F9">
                        <w:rPr>
                          <w:rFonts w:ascii="Lucida Calligraphy" w:hAnsi="Lucida Calligraphy" w:cs="Arial"/>
                          <w:i/>
                          <w:iCs/>
                          <w:color w:val="000000"/>
                        </w:rPr>
                        <w:t>hot rods embody the same values America was built on—freedom, individuality, and the pursuit of something greater.</w:t>
                      </w:r>
                    </w:p>
                    <w:p w14:paraId="2AF21B38" w14:textId="11CB4B33" w:rsidR="0095372F" w:rsidRPr="007862F9" w:rsidRDefault="00B345B1" w:rsidP="00C14450">
                      <w:pPr>
                        <w:jc w:val="center"/>
                        <w:rPr>
                          <w:rFonts w:ascii="Lucida Calligraphy" w:hAnsi="Lucida Calligraphy" w:cs="Arial"/>
                          <w:i/>
                          <w:iCs/>
                          <w:color w:val="000000"/>
                        </w:rPr>
                      </w:pPr>
                      <w:r>
                        <w:rPr>
                          <w:noProof/>
                        </w:rPr>
                        <w:drawing>
                          <wp:inline distT="0" distB="0" distL="0" distR="0" wp14:anchorId="4A5D748B" wp14:editId="34C8AE16">
                            <wp:extent cx="3905250" cy="1171575"/>
                            <wp:effectExtent l="0" t="0" r="0" b="9525"/>
                            <wp:docPr id="943167914" name="Picture 38" descr="Happy 4Th Of July Banner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ppy 4Th Of July Banner Images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05250" cy="1171575"/>
                                    </a:xfrm>
                                    <a:prstGeom prst="rect">
                                      <a:avLst/>
                                    </a:prstGeom>
                                    <a:noFill/>
                                    <a:ln>
                                      <a:noFill/>
                                    </a:ln>
                                  </pic:spPr>
                                </pic:pic>
                              </a:graphicData>
                            </a:graphic>
                          </wp:inline>
                        </w:drawing>
                      </w:r>
                    </w:p>
                  </w:txbxContent>
                </v:textbox>
                <w10:wrap anchorx="margin"/>
              </v:shape>
            </w:pict>
          </mc:Fallback>
        </mc:AlternateContent>
      </w:r>
    </w:p>
    <w:p w14:paraId="1F8BF46F" w14:textId="540B9B87" w:rsidR="00A72FF0" w:rsidRPr="00A72FF0" w:rsidRDefault="00A72FF0" w:rsidP="00A72FF0"/>
    <w:p w14:paraId="768E7B94" w14:textId="61FC9564" w:rsidR="00A72FF0" w:rsidRPr="00A72FF0" w:rsidRDefault="00A72FF0" w:rsidP="00A72FF0"/>
    <w:p w14:paraId="38276C5E" w14:textId="1786551B" w:rsidR="00A72FF0" w:rsidRPr="00A72FF0" w:rsidRDefault="00A72FF0" w:rsidP="00A72FF0"/>
    <w:p w14:paraId="35A1A310" w14:textId="2577A8F4" w:rsidR="00A72FF0" w:rsidRPr="00A72FF0" w:rsidRDefault="00A72FF0" w:rsidP="00A72FF0"/>
    <w:p w14:paraId="3F0DB013" w14:textId="367565C4" w:rsidR="00A72FF0" w:rsidRPr="00A72FF0" w:rsidRDefault="00A72FF0" w:rsidP="00A72FF0"/>
    <w:p w14:paraId="3311AC83" w14:textId="715400BD" w:rsidR="00A72FF0" w:rsidRPr="00A72FF0" w:rsidRDefault="00A72FF0" w:rsidP="00A72FF0"/>
    <w:p w14:paraId="40756F3B" w14:textId="4C55E53E" w:rsidR="00A72FF0" w:rsidRPr="00A72FF0" w:rsidRDefault="00A72FF0" w:rsidP="00A72FF0"/>
    <w:p w14:paraId="47550668" w14:textId="5439DD9B" w:rsidR="00A72FF0" w:rsidRPr="00A72FF0" w:rsidRDefault="00A72FF0" w:rsidP="00A72FF0"/>
    <w:p w14:paraId="6FF4597B" w14:textId="7A779228" w:rsidR="00A72FF0" w:rsidRPr="00A72FF0" w:rsidRDefault="00A72FF0" w:rsidP="00A72FF0"/>
    <w:p w14:paraId="511B48A1" w14:textId="03926331" w:rsidR="00A72FF0" w:rsidRDefault="00A72FF0" w:rsidP="00A72FF0"/>
    <w:p w14:paraId="7A11DA54" w14:textId="77777777" w:rsidR="008E349B" w:rsidRDefault="008E349B" w:rsidP="00A72FF0"/>
    <w:p w14:paraId="219233AF" w14:textId="4056285F" w:rsidR="008E349B" w:rsidRDefault="008E349B" w:rsidP="00A72FF0"/>
    <w:p w14:paraId="1C94B190" w14:textId="2E8C9E0A" w:rsidR="008E349B" w:rsidRDefault="008E349B" w:rsidP="00A72FF0"/>
    <w:p w14:paraId="21043F43" w14:textId="0A75B1F8" w:rsidR="00A61D30" w:rsidRDefault="00A61D30" w:rsidP="00A72FF0"/>
    <w:p w14:paraId="11697796" w14:textId="77777777" w:rsidR="00461FF8" w:rsidRPr="00A72FF0" w:rsidRDefault="00461FF8" w:rsidP="00A72FF0"/>
    <w:p w14:paraId="7EE465EF" w14:textId="5C152870" w:rsidR="00A72FF0" w:rsidRDefault="00A72FF0" w:rsidP="00A72FF0"/>
    <w:p w14:paraId="28328F28" w14:textId="56FC1E52" w:rsidR="000A5E30" w:rsidRDefault="000A5E30" w:rsidP="00533A9D">
      <w:pPr>
        <w:tabs>
          <w:tab w:val="left" w:pos="2595"/>
        </w:tabs>
        <w:rPr>
          <w:rFonts w:ascii="Georgia" w:hAnsi="Georgia"/>
          <w:noProof/>
        </w:rPr>
      </w:pPr>
    </w:p>
    <w:p w14:paraId="230974C1" w14:textId="0A045C1A" w:rsidR="00F5072A" w:rsidRDefault="00F5072A" w:rsidP="00533A9D">
      <w:pPr>
        <w:tabs>
          <w:tab w:val="left" w:pos="2595"/>
        </w:tabs>
        <w:rPr>
          <w:rFonts w:ascii="Georgia" w:hAnsi="Georgia"/>
          <w:noProof/>
        </w:rPr>
      </w:pPr>
    </w:p>
    <w:p w14:paraId="228087EE" w14:textId="03A73EE2" w:rsidR="00F5072A" w:rsidRDefault="001C33D0" w:rsidP="00533A9D">
      <w:pPr>
        <w:tabs>
          <w:tab w:val="left" w:pos="2595"/>
        </w:tabs>
        <w:rPr>
          <w:rFonts w:ascii="Georgia" w:hAnsi="Georgia"/>
          <w:noProof/>
        </w:rPr>
      </w:pPr>
      <w:r>
        <w:rPr>
          <w:noProof/>
        </w:rPr>
        <w:lastRenderedPageBreak/>
        <mc:AlternateContent>
          <mc:Choice Requires="wps">
            <w:drawing>
              <wp:anchor distT="0" distB="0" distL="114300" distR="114300" simplePos="0" relativeHeight="251651072" behindDoc="0" locked="0" layoutInCell="1" allowOverlap="1" wp14:anchorId="7BB2604F" wp14:editId="7F1F099F">
                <wp:simplePos x="0" y="0"/>
                <wp:positionH relativeFrom="margin">
                  <wp:posOffset>1879600</wp:posOffset>
                </wp:positionH>
                <wp:positionV relativeFrom="paragraph">
                  <wp:posOffset>-1905</wp:posOffset>
                </wp:positionV>
                <wp:extent cx="4960620" cy="1149985"/>
                <wp:effectExtent l="0" t="0" r="0" b="0"/>
                <wp:wrapNone/>
                <wp:docPr id="1451302454" name="Text Box 2"/>
                <wp:cNvGraphicFramePr/>
                <a:graphic xmlns:a="http://schemas.openxmlformats.org/drawingml/2006/main">
                  <a:graphicData uri="http://schemas.microsoft.com/office/word/2010/wordprocessingShape">
                    <wps:wsp>
                      <wps:cNvSpPr txBox="1"/>
                      <wps:spPr>
                        <a:xfrm>
                          <a:off x="0" y="0"/>
                          <a:ext cx="4960620" cy="1149985"/>
                        </a:xfrm>
                        <a:prstGeom prst="rect">
                          <a:avLst/>
                        </a:prstGeom>
                        <a:solidFill>
                          <a:srgbClr val="00B050"/>
                        </a:solidFill>
                        <a:ln w="6350">
                          <a:noFill/>
                        </a:ln>
                      </wps:spPr>
                      <wps:txbx>
                        <w:txbxContent>
                          <w:p w14:paraId="147EBB4E" w14:textId="4E1E6FA4" w:rsidR="00542F12" w:rsidRDefault="00E044EC" w:rsidP="00542F12">
                            <w:pPr>
                              <w:jc w:val="center"/>
                              <w:rPr>
                                <w:b/>
                                <w:bCs/>
                                <w:sz w:val="28"/>
                                <w:szCs w:val="28"/>
                              </w:rPr>
                            </w:pPr>
                            <w:r>
                              <w:rPr>
                                <w:b/>
                                <w:bCs/>
                                <w:sz w:val="28"/>
                                <w:szCs w:val="28"/>
                              </w:rPr>
                              <w:t>JU</w:t>
                            </w:r>
                            <w:r w:rsidR="00DF54A1">
                              <w:rPr>
                                <w:b/>
                                <w:bCs/>
                                <w:sz w:val="28"/>
                                <w:szCs w:val="28"/>
                              </w:rPr>
                              <w:t>LY</w:t>
                            </w:r>
                            <w:r w:rsidR="006831D1" w:rsidRPr="00CE3BE5">
                              <w:rPr>
                                <w:b/>
                                <w:bCs/>
                                <w:sz w:val="28"/>
                                <w:szCs w:val="28"/>
                              </w:rPr>
                              <w:t xml:space="preserve"> </w:t>
                            </w:r>
                            <w:r w:rsidR="00542F12" w:rsidRPr="00CE3BE5">
                              <w:rPr>
                                <w:b/>
                                <w:bCs/>
                                <w:sz w:val="28"/>
                                <w:szCs w:val="28"/>
                              </w:rPr>
                              <w:t>COOKIE SUPPLIERS</w:t>
                            </w:r>
                          </w:p>
                          <w:p w14:paraId="5CAD78B0" w14:textId="77777777" w:rsidR="00C67C94" w:rsidRPr="00CE3BE5" w:rsidRDefault="00C67C94" w:rsidP="00542F12">
                            <w:pPr>
                              <w:jc w:val="center"/>
                              <w:rPr>
                                <w:b/>
                                <w:bCs/>
                              </w:rPr>
                            </w:pPr>
                          </w:p>
                          <w:p w14:paraId="349BC5F7" w14:textId="70B3D373" w:rsidR="00F115C2" w:rsidRDefault="008C6B87" w:rsidP="00542F12">
                            <w:pPr>
                              <w:jc w:val="center"/>
                            </w:pPr>
                            <w:r>
                              <w:t xml:space="preserve">Gloria Blair, Pat Coffey, </w:t>
                            </w:r>
                            <w:r w:rsidR="00DF00E9">
                              <w:t>Joel Memmott, Casey Boehmer</w:t>
                            </w:r>
                          </w:p>
                          <w:p w14:paraId="62725D07" w14:textId="77777777" w:rsidR="007400D4" w:rsidRPr="006703A2" w:rsidRDefault="007400D4" w:rsidP="00542F12">
                            <w:pPr>
                              <w:jc w:val="center"/>
                              <w:rPr>
                                <w:sz w:val="28"/>
                                <w:szCs w:val="28"/>
                              </w:rPr>
                            </w:pPr>
                          </w:p>
                          <w:p w14:paraId="485C2F47" w14:textId="277FA05C" w:rsidR="006703A2" w:rsidRDefault="006703A2" w:rsidP="00542F12">
                            <w:pPr>
                              <w:jc w:val="center"/>
                            </w:pPr>
                            <w:r>
                              <w:t>Please consider signing up to bring 2 dozen cookies to the monthly meeting.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B2604F" id="Text Box 2" o:spid="_x0000_s1030" type="#_x0000_t202" style="position:absolute;margin-left:148pt;margin-top:-.15pt;width:390.6pt;height:90.55pt;z-index:2516510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" fillcolor="#00b050" stroked="f" strokeweight=".5pt">
                <v:textbox>
                  <w:txbxContent>
                    <w:p w14:paraId="147EBB4E" w14:textId="4E1E6FA4" w:rsidR="00542F12" w:rsidRDefault="00E044EC" w:rsidP="00542F12">
                      <w:pPr>
                        <w:jc w:val="center"/>
                        <w:rPr>
                          <w:b/>
                          <w:bCs/>
                          <w:sz w:val="28"/>
                          <w:szCs w:val="28"/>
                        </w:rPr>
                      </w:pPr>
                      <w:r>
                        <w:rPr>
                          <w:b/>
                          <w:bCs/>
                          <w:sz w:val="28"/>
                          <w:szCs w:val="28"/>
                        </w:rPr>
                        <w:t>JU</w:t>
                      </w:r>
                      <w:r w:rsidR="00DF54A1">
                        <w:rPr>
                          <w:b/>
                          <w:bCs/>
                          <w:sz w:val="28"/>
                          <w:szCs w:val="28"/>
                        </w:rPr>
                        <w:t>LY</w:t>
                      </w:r>
                      <w:r w:rsidR="006831D1" w:rsidRPr="00CE3BE5">
                        <w:rPr>
                          <w:b/>
                          <w:bCs/>
                          <w:sz w:val="28"/>
                          <w:szCs w:val="28"/>
                        </w:rPr>
                        <w:t xml:space="preserve"> </w:t>
                      </w:r>
                      <w:r w:rsidR="00542F12" w:rsidRPr="00CE3BE5">
                        <w:rPr>
                          <w:b/>
                          <w:bCs/>
                          <w:sz w:val="28"/>
                          <w:szCs w:val="28"/>
                        </w:rPr>
                        <w:t>COOKIE SUPPLIERS</w:t>
                      </w:r>
                    </w:p>
                    <w:p w14:paraId="5CAD78B0" w14:textId="77777777" w:rsidR="00C67C94" w:rsidRPr="00CE3BE5" w:rsidRDefault="00C67C94" w:rsidP="00542F12">
                      <w:pPr>
                        <w:jc w:val="center"/>
                        <w:rPr>
                          <w:b/>
                          <w:bCs/>
                        </w:rPr>
                      </w:pPr>
                    </w:p>
                    <w:p w14:paraId="349BC5F7" w14:textId="70B3D373" w:rsidR="00F115C2" w:rsidRDefault="008C6B87" w:rsidP="00542F12">
                      <w:pPr>
                        <w:jc w:val="center"/>
                      </w:pPr>
                      <w:r>
                        <w:t xml:space="preserve">Gloria Blair, Pat Coffey, </w:t>
                      </w:r>
                      <w:r w:rsidR="00DF00E9">
                        <w:t>Joel Memmott, Casey Boehmer</w:t>
                      </w:r>
                    </w:p>
                    <w:p w14:paraId="62725D07" w14:textId="77777777" w:rsidR="007400D4" w:rsidRPr="006703A2" w:rsidRDefault="007400D4" w:rsidP="00542F12">
                      <w:pPr>
                        <w:jc w:val="center"/>
                        <w:rPr>
                          <w:sz w:val="28"/>
                          <w:szCs w:val="28"/>
                        </w:rPr>
                      </w:pPr>
                    </w:p>
                    <w:p w14:paraId="485C2F47" w14:textId="277FA05C" w:rsidR="006703A2" w:rsidRDefault="006703A2" w:rsidP="00542F12">
                      <w:pPr>
                        <w:jc w:val="center"/>
                      </w:pPr>
                      <w:r>
                        <w:t>Please consider signing up to bring 2 dozen cookies to the monthly meeting.</w:t>
                      </w:r>
                    </w:p>
                  </w:txbxContent>
                </v:textbox>
                <w10:wrap anchorx="margin"/>
              </v:shape>
            </w:pict>
          </mc:Fallback>
        </mc:AlternateContent>
      </w:r>
      <w:r>
        <w:rPr>
          <w:noProof/>
        </w:rPr>
        <w:drawing>
          <wp:inline distT="0" distB="0" distL="0" distR="0" wp14:anchorId="1CC29D3F" wp14:editId="71174004">
            <wp:extent cx="1764016" cy="1220709"/>
            <wp:effectExtent l="0" t="0" r="8255" b="0"/>
            <wp:docPr id="28127439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74396" name="Picture 28127439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74345" cy="1227856"/>
                    </a:xfrm>
                    <a:prstGeom prst="rect">
                      <a:avLst/>
                    </a:prstGeom>
                  </pic:spPr>
                </pic:pic>
              </a:graphicData>
            </a:graphic>
          </wp:inline>
        </w:drawing>
      </w:r>
    </w:p>
    <w:p w14:paraId="19B62297" w14:textId="371F022D" w:rsidR="000A5E30" w:rsidRDefault="00AD29D6" w:rsidP="00F706BB">
      <w:pPr>
        <w:tabs>
          <w:tab w:val="left" w:pos="2595"/>
        </w:tabs>
        <w:rPr>
          <w:rFonts w:ascii="Arial Rounded MT Bold" w:eastAsia="HP Simplified Jpan" w:hAnsi="Arial Rounded MT Bold" w:cs="Arial"/>
          <w:sz w:val="32"/>
          <w:szCs w:val="32"/>
        </w:rPr>
      </w:pPr>
      <w:r>
        <w:rPr>
          <w:rFonts w:ascii="Wide Latin" w:hAnsi="Wide Latin"/>
          <w:b/>
          <w:bCs/>
          <w:noProof/>
          <w:sz w:val="40"/>
          <w:szCs w:val="40"/>
        </w:rPr>
        <mc:AlternateContent>
          <mc:Choice Requires="wps">
            <w:drawing>
              <wp:anchor distT="0" distB="0" distL="114300" distR="114300" simplePos="0" relativeHeight="251652096" behindDoc="0" locked="0" layoutInCell="1" allowOverlap="1" wp14:anchorId="2C9C90F8" wp14:editId="024FBAA2">
                <wp:simplePos x="0" y="0"/>
                <wp:positionH relativeFrom="column">
                  <wp:posOffset>-247650</wp:posOffset>
                </wp:positionH>
                <wp:positionV relativeFrom="paragraph">
                  <wp:posOffset>244475</wp:posOffset>
                </wp:positionV>
                <wp:extent cx="7429500" cy="45719"/>
                <wp:effectExtent l="0" t="0" r="19050" b="12065"/>
                <wp:wrapNone/>
                <wp:docPr id="101249829" name="Rectangle 5"/>
                <wp:cNvGraphicFramePr/>
                <a:graphic xmlns:a="http://schemas.openxmlformats.org/drawingml/2006/main">
                  <a:graphicData uri="http://schemas.microsoft.com/office/word/2010/wordprocessingShape">
                    <wps:wsp>
                      <wps:cNvSpPr/>
                      <wps:spPr>
                        <a:xfrm>
                          <a:off x="0" y="0"/>
                          <a:ext cx="7429500" cy="45719"/>
                        </a:xfrm>
                        <a:prstGeom prst="rect">
                          <a:avLst/>
                        </a:prstGeom>
                        <a:solidFill>
                          <a:srgbClr val="E6546C"/>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2094F" id="Rectangle 5" o:spid="_x0000_s1026" style="position:absolute;margin-left:-19.5pt;margin-top:19.25pt;width:585pt;height:3.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" fillcolor="#e6546c" strokecolor="#172c51" strokeweight="1pt"/>
            </w:pict>
          </mc:Fallback>
        </mc:AlternateContent>
      </w:r>
    </w:p>
    <w:p w14:paraId="12D16248" w14:textId="283B79FC" w:rsidR="001B2E93" w:rsidRPr="00C219AD" w:rsidRDefault="001B2E93" w:rsidP="00635AC7">
      <w:pPr>
        <w:rPr>
          <w:rFonts w:ascii="Engravers MT" w:hAnsi="Engravers MT"/>
          <w:b/>
          <w:bCs/>
          <w:color w:val="FF0000"/>
          <w:sz w:val="32"/>
          <w:szCs w:val="32"/>
        </w:rPr>
      </w:pPr>
    </w:p>
    <w:p w14:paraId="5D872341" w14:textId="77777777" w:rsidR="00442E7A" w:rsidRDefault="00442E7A" w:rsidP="0066397D">
      <w:pPr>
        <w:rPr>
          <w:rFonts w:ascii="Arial Rounded MT Bold" w:hAnsi="Arial Rounded MT Bold"/>
          <w:b/>
          <w:bCs/>
          <w:color w:val="000000" w:themeColor="text1"/>
          <w:sz w:val="28"/>
          <w:szCs w:val="28"/>
        </w:rPr>
      </w:pPr>
    </w:p>
    <w:p w14:paraId="21745E5C" w14:textId="021C4A06" w:rsidR="00442E7A" w:rsidRPr="008D1FA7" w:rsidRDefault="00442E7A" w:rsidP="008D1FA7">
      <w:pPr>
        <w:jc w:val="center"/>
        <w:rPr>
          <w:rFonts w:ascii="Arial Rounded MT Bold" w:hAnsi="Arial Rounded MT Bold"/>
          <w:b/>
          <w:bCs/>
          <w:color w:val="000000" w:themeColor="text1"/>
          <w:sz w:val="28"/>
          <w:szCs w:val="28"/>
        </w:rPr>
      </w:pPr>
      <w:r w:rsidRPr="00442E7A">
        <w:rPr>
          <w:rFonts w:ascii="Tahoma" w:hAnsi="Tahoma" w:cs="Tahoma"/>
          <w:b/>
          <w:bCs/>
          <w:color w:val="000000" w:themeColor="text1"/>
          <w:sz w:val="28"/>
          <w:szCs w:val="28"/>
        </w:rPr>
        <w:t>﻿</w:t>
      </w:r>
      <w:r w:rsidRPr="00442E7A">
        <w:rPr>
          <w:rFonts w:ascii="Arial Rounded MT Bold" w:hAnsi="Arial Rounded MT Bold"/>
          <w:b/>
          <w:bCs/>
          <w:color w:val="000000" w:themeColor="text1"/>
          <w:sz w:val="28"/>
          <w:szCs w:val="28"/>
        </w:rPr>
        <w:t>It was a great day for the Boone Ridge Car Show!  The temperature was perfect which brought out more than 80 cars, many of the</w:t>
      </w:r>
      <w:r w:rsidR="00C67EF4">
        <w:rPr>
          <w:rFonts w:ascii="Arial Rounded MT Bold" w:hAnsi="Arial Rounded MT Bold"/>
          <w:b/>
          <w:bCs/>
          <w:color w:val="000000" w:themeColor="text1"/>
          <w:sz w:val="28"/>
          <w:szCs w:val="28"/>
        </w:rPr>
        <w:t>m</w:t>
      </w:r>
      <w:r w:rsidRPr="00442E7A">
        <w:rPr>
          <w:rFonts w:ascii="Arial Rounded MT Bold" w:hAnsi="Arial Rounded MT Bold"/>
          <w:b/>
          <w:bCs/>
          <w:color w:val="000000" w:themeColor="text1"/>
          <w:sz w:val="28"/>
          <w:szCs w:val="28"/>
        </w:rPr>
        <w:t xml:space="preserve"> being WVSR members!   It’s always nice to see so many smiling faces on the residents as they walk through the show.  I had a number of residents stop to talk about childhood cars they remember in their lives.  What a great way for our club to help with those memories.</w:t>
      </w:r>
      <w:r w:rsidR="00BC6963">
        <w:rPr>
          <w:rFonts w:ascii="Arial Rounded MT Bold" w:hAnsi="Arial Rounded MT Bold"/>
          <w:b/>
          <w:bCs/>
          <w:color w:val="000000" w:themeColor="text1"/>
          <w:sz w:val="28"/>
          <w:szCs w:val="28"/>
        </w:rPr>
        <w:t xml:space="preserve"> </w:t>
      </w:r>
      <w:r w:rsidR="00371DD1">
        <w:rPr>
          <w:rFonts w:ascii="Arial Rounded MT Bold" w:hAnsi="Arial Rounded MT Bold"/>
          <w:b/>
          <w:bCs/>
          <w:color w:val="000000" w:themeColor="text1"/>
          <w:sz w:val="28"/>
          <w:szCs w:val="28"/>
        </w:rPr>
        <w:t>–</w:t>
      </w:r>
      <w:r w:rsidR="00BC6963">
        <w:rPr>
          <w:rFonts w:ascii="Arial Rounded MT Bold" w:hAnsi="Arial Rounded MT Bold"/>
          <w:b/>
          <w:bCs/>
          <w:color w:val="000000" w:themeColor="text1"/>
          <w:sz w:val="28"/>
          <w:szCs w:val="28"/>
        </w:rPr>
        <w:t xml:space="preserve"> </w:t>
      </w:r>
      <w:r w:rsidR="00371DD1">
        <w:rPr>
          <w:rFonts w:ascii="Arial Rounded MT Bold" w:hAnsi="Arial Rounded MT Bold"/>
          <w:b/>
          <w:bCs/>
          <w:color w:val="000000" w:themeColor="text1"/>
          <w:sz w:val="28"/>
          <w:szCs w:val="28"/>
        </w:rPr>
        <w:t>Bob Repine</w:t>
      </w:r>
    </w:p>
    <w:p w14:paraId="5B726CCB" w14:textId="3EA0B9CA" w:rsidR="00EE010C" w:rsidRPr="008D1FA7" w:rsidRDefault="00EE010C" w:rsidP="008343F7">
      <w:pPr>
        <w:rPr>
          <w:rFonts w:ascii="Arial Rounded MT Bold" w:hAnsi="Arial Rounded MT Bold"/>
          <w:b/>
          <w:bCs/>
          <w:color w:val="000000" w:themeColor="text1"/>
        </w:rPr>
      </w:pPr>
    </w:p>
    <w:p w14:paraId="460B6AC8" w14:textId="3A404E6A" w:rsidR="00D9639E" w:rsidRDefault="00EB3D66" w:rsidP="000708EA">
      <w:pPr>
        <w:jc w:val="both"/>
        <w:rPr>
          <w:rFonts w:ascii="Arial Rounded MT Bold" w:eastAsia="Times New Roman" w:hAnsi="Arial Rounded MT Bold"/>
          <w:noProof/>
          <w:color w:val="000000" w:themeColor="text1"/>
          <w:lang w:eastAsia="en-US"/>
        </w:rPr>
      </w:pPr>
      <w:r>
        <w:rPr>
          <w:rFonts w:ascii="Arial Rounded MT Bold" w:eastAsia="Times New Roman" w:hAnsi="Arial Rounded MT Bold"/>
          <w:noProof/>
          <w:color w:val="000000" w:themeColor="text1"/>
          <w:lang w:eastAsia="en-US"/>
        </w:rPr>
        <mc:AlternateContent>
          <mc:Choice Requires="wps">
            <w:drawing>
              <wp:anchor distT="0" distB="0" distL="114300" distR="114300" simplePos="0" relativeHeight="251724800" behindDoc="0" locked="0" layoutInCell="1" allowOverlap="1" wp14:anchorId="500D01A3" wp14:editId="481D1B03">
                <wp:simplePos x="0" y="0"/>
                <wp:positionH relativeFrom="margin">
                  <wp:posOffset>-95250</wp:posOffset>
                </wp:positionH>
                <wp:positionV relativeFrom="paragraph">
                  <wp:posOffset>43815</wp:posOffset>
                </wp:positionV>
                <wp:extent cx="7115175" cy="1771650"/>
                <wp:effectExtent l="0" t="0" r="28575" b="19050"/>
                <wp:wrapNone/>
                <wp:docPr id="1789135989" name="Text Box 32"/>
                <wp:cNvGraphicFramePr/>
                <a:graphic xmlns:a="http://schemas.openxmlformats.org/drawingml/2006/main">
                  <a:graphicData uri="http://schemas.microsoft.com/office/word/2010/wordprocessingShape">
                    <wps:wsp>
                      <wps:cNvSpPr txBox="1"/>
                      <wps:spPr>
                        <a:xfrm>
                          <a:off x="0" y="0"/>
                          <a:ext cx="7115175" cy="1771650"/>
                        </a:xfrm>
                        <a:prstGeom prst="rect">
                          <a:avLst/>
                        </a:prstGeom>
                        <a:solidFill>
                          <a:schemeClr val="lt1"/>
                        </a:solidFill>
                        <a:ln w="6350">
                          <a:solidFill>
                            <a:schemeClr val="tx1"/>
                          </a:solidFill>
                        </a:ln>
                      </wps:spPr>
                      <wps:txbx>
                        <w:txbxContent>
                          <w:p w14:paraId="08A54220" w14:textId="0D139E18" w:rsidR="00EB3D66" w:rsidRDefault="00EB3D66">
                            <w:r>
                              <w:t xml:space="preserve"> </w:t>
                            </w:r>
                            <w:r w:rsidR="00571002">
                              <w:rPr>
                                <w:noProof/>
                              </w:rPr>
                              <w:drawing>
                                <wp:inline distT="0" distB="0" distL="0" distR="0" wp14:anchorId="679FE306" wp14:editId="5F6EC098">
                                  <wp:extent cx="2209800" cy="1657201"/>
                                  <wp:effectExtent l="0" t="0" r="0" b="635"/>
                                  <wp:docPr id="133281786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817866" name="Picture 1332817866"/>
                                          <pic:cNvPicPr/>
                                        </pic:nvPicPr>
                                        <pic:blipFill>
                                          <a:blip r:embed="rId13">
                                            <a:extLst>
                                              <a:ext uri="{28A0092B-C50C-407E-A947-70E740481C1C}">
                                                <a14:useLocalDpi xmlns:a14="http://schemas.microsoft.com/office/drawing/2010/main" val="0"/>
                                              </a:ext>
                                            </a:extLst>
                                          </a:blip>
                                          <a:stretch>
                                            <a:fillRect/>
                                          </a:stretch>
                                        </pic:blipFill>
                                        <pic:spPr>
                                          <a:xfrm>
                                            <a:off x="0" y="0"/>
                                            <a:ext cx="2219805" cy="1664704"/>
                                          </a:xfrm>
                                          <a:prstGeom prst="rect">
                                            <a:avLst/>
                                          </a:prstGeom>
                                        </pic:spPr>
                                      </pic:pic>
                                    </a:graphicData>
                                  </a:graphic>
                                </wp:inline>
                              </w:drawing>
                            </w:r>
                            <w:r>
                              <w:t xml:space="preserve">   </w:t>
                            </w:r>
                            <w:r w:rsidR="00571002">
                              <w:rPr>
                                <w:noProof/>
                              </w:rPr>
                              <w:drawing>
                                <wp:inline distT="0" distB="0" distL="0" distR="0" wp14:anchorId="0C1A1341" wp14:editId="0849618B">
                                  <wp:extent cx="2200275" cy="1650062"/>
                                  <wp:effectExtent l="0" t="0" r="0" b="7620"/>
                                  <wp:docPr id="138751898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518989" name="Picture 1387518989"/>
                                          <pic:cNvPicPr/>
                                        </pic:nvPicPr>
                                        <pic:blipFill>
                                          <a:blip r:embed="rId14">
                                            <a:extLst>
                                              <a:ext uri="{28A0092B-C50C-407E-A947-70E740481C1C}">
                                                <a14:useLocalDpi xmlns:a14="http://schemas.microsoft.com/office/drawing/2010/main" val="0"/>
                                              </a:ext>
                                            </a:extLst>
                                          </a:blip>
                                          <a:stretch>
                                            <a:fillRect/>
                                          </a:stretch>
                                        </pic:blipFill>
                                        <pic:spPr>
                                          <a:xfrm>
                                            <a:off x="0" y="0"/>
                                            <a:ext cx="2217692" cy="1663124"/>
                                          </a:xfrm>
                                          <a:prstGeom prst="rect">
                                            <a:avLst/>
                                          </a:prstGeom>
                                        </pic:spPr>
                                      </pic:pic>
                                    </a:graphicData>
                                  </a:graphic>
                                </wp:inline>
                              </w:drawing>
                            </w:r>
                            <w:r w:rsidR="00571002">
                              <w:t xml:space="preserve"> </w:t>
                            </w:r>
                            <w:r w:rsidR="008B4112">
                              <w:t xml:space="preserve"> </w:t>
                            </w:r>
                            <w:r w:rsidR="00571002">
                              <w:t xml:space="preserve"> </w:t>
                            </w:r>
                            <w:r w:rsidR="00571002">
                              <w:rPr>
                                <w:noProof/>
                              </w:rPr>
                              <w:drawing>
                                <wp:inline distT="0" distB="0" distL="0" distR="0" wp14:anchorId="518119F3" wp14:editId="6E583D7B">
                                  <wp:extent cx="2209995" cy="1657350"/>
                                  <wp:effectExtent l="0" t="0" r="0" b="0"/>
                                  <wp:docPr id="65538798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87984" name="Picture 655387984"/>
                                          <pic:cNvPicPr/>
                                        </pic:nvPicPr>
                                        <pic:blipFill>
                                          <a:blip r:embed="rId15">
                                            <a:extLst>
                                              <a:ext uri="{28A0092B-C50C-407E-A947-70E740481C1C}">
                                                <a14:useLocalDpi xmlns:a14="http://schemas.microsoft.com/office/drawing/2010/main" val="0"/>
                                              </a:ext>
                                            </a:extLst>
                                          </a:blip>
                                          <a:stretch>
                                            <a:fillRect/>
                                          </a:stretch>
                                        </pic:blipFill>
                                        <pic:spPr>
                                          <a:xfrm>
                                            <a:off x="0" y="0"/>
                                            <a:ext cx="2223245" cy="166728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D01A3" id="Text Box 32" o:spid="_x0000_s1031" type="#_x0000_t202" style="position:absolute;left:0;text-align:left;margin-left:-7.5pt;margin-top:3.45pt;width:560.25pt;height:139.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" fillcolor="white [3201]" strokecolor="black [3213]" strokeweight=".5pt">
                <v:textbox>
                  <w:txbxContent>
                    <w:p w14:paraId="08A54220" w14:textId="0D139E18" w:rsidR="00EB3D66" w:rsidRDefault="00EB3D66">
                      <w:r>
                        <w:t xml:space="preserve"> </w:t>
                      </w:r>
                      <w:r w:rsidR="00571002">
                        <w:rPr>
                          <w:noProof/>
                        </w:rPr>
                        <w:drawing>
                          <wp:inline distT="0" distB="0" distL="0" distR="0" wp14:anchorId="679FE306" wp14:editId="5F6EC098">
                            <wp:extent cx="2209800" cy="1657201"/>
                            <wp:effectExtent l="0" t="0" r="0" b="635"/>
                            <wp:docPr id="133281786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817866" name="Picture 1332817866"/>
                                    <pic:cNvPicPr/>
                                  </pic:nvPicPr>
                                  <pic:blipFill>
                                    <a:blip r:embed="rId13">
                                      <a:extLst>
                                        <a:ext uri="{28A0092B-C50C-407E-A947-70E740481C1C}">
                                          <a14:useLocalDpi xmlns:a14="http://schemas.microsoft.com/office/drawing/2010/main" val="0"/>
                                        </a:ext>
                                      </a:extLst>
                                    </a:blip>
                                    <a:stretch>
                                      <a:fillRect/>
                                    </a:stretch>
                                  </pic:blipFill>
                                  <pic:spPr>
                                    <a:xfrm>
                                      <a:off x="0" y="0"/>
                                      <a:ext cx="2219805" cy="1664704"/>
                                    </a:xfrm>
                                    <a:prstGeom prst="rect">
                                      <a:avLst/>
                                    </a:prstGeom>
                                  </pic:spPr>
                                </pic:pic>
                              </a:graphicData>
                            </a:graphic>
                          </wp:inline>
                        </w:drawing>
                      </w:r>
                      <w:r>
                        <w:t xml:space="preserve">   </w:t>
                      </w:r>
                      <w:r w:rsidR="00571002">
                        <w:rPr>
                          <w:noProof/>
                        </w:rPr>
                        <w:drawing>
                          <wp:inline distT="0" distB="0" distL="0" distR="0" wp14:anchorId="0C1A1341" wp14:editId="0849618B">
                            <wp:extent cx="2200275" cy="1650062"/>
                            <wp:effectExtent l="0" t="0" r="0" b="7620"/>
                            <wp:docPr id="138751898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518989" name="Picture 1387518989"/>
                                    <pic:cNvPicPr/>
                                  </pic:nvPicPr>
                                  <pic:blipFill>
                                    <a:blip r:embed="rId14">
                                      <a:extLst>
                                        <a:ext uri="{28A0092B-C50C-407E-A947-70E740481C1C}">
                                          <a14:useLocalDpi xmlns:a14="http://schemas.microsoft.com/office/drawing/2010/main" val="0"/>
                                        </a:ext>
                                      </a:extLst>
                                    </a:blip>
                                    <a:stretch>
                                      <a:fillRect/>
                                    </a:stretch>
                                  </pic:blipFill>
                                  <pic:spPr>
                                    <a:xfrm>
                                      <a:off x="0" y="0"/>
                                      <a:ext cx="2217692" cy="1663124"/>
                                    </a:xfrm>
                                    <a:prstGeom prst="rect">
                                      <a:avLst/>
                                    </a:prstGeom>
                                  </pic:spPr>
                                </pic:pic>
                              </a:graphicData>
                            </a:graphic>
                          </wp:inline>
                        </w:drawing>
                      </w:r>
                      <w:r w:rsidR="00571002">
                        <w:t xml:space="preserve"> </w:t>
                      </w:r>
                      <w:r w:rsidR="008B4112">
                        <w:t xml:space="preserve"> </w:t>
                      </w:r>
                      <w:r w:rsidR="00571002">
                        <w:t xml:space="preserve"> </w:t>
                      </w:r>
                      <w:r w:rsidR="00571002">
                        <w:rPr>
                          <w:noProof/>
                        </w:rPr>
                        <w:drawing>
                          <wp:inline distT="0" distB="0" distL="0" distR="0" wp14:anchorId="518119F3" wp14:editId="6E583D7B">
                            <wp:extent cx="2209995" cy="1657350"/>
                            <wp:effectExtent l="0" t="0" r="0" b="0"/>
                            <wp:docPr id="65538798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87984" name="Picture 655387984"/>
                                    <pic:cNvPicPr/>
                                  </pic:nvPicPr>
                                  <pic:blipFill>
                                    <a:blip r:embed="rId15">
                                      <a:extLst>
                                        <a:ext uri="{28A0092B-C50C-407E-A947-70E740481C1C}">
                                          <a14:useLocalDpi xmlns:a14="http://schemas.microsoft.com/office/drawing/2010/main" val="0"/>
                                        </a:ext>
                                      </a:extLst>
                                    </a:blip>
                                    <a:stretch>
                                      <a:fillRect/>
                                    </a:stretch>
                                  </pic:blipFill>
                                  <pic:spPr>
                                    <a:xfrm>
                                      <a:off x="0" y="0"/>
                                      <a:ext cx="2223245" cy="1667287"/>
                                    </a:xfrm>
                                    <a:prstGeom prst="rect">
                                      <a:avLst/>
                                    </a:prstGeom>
                                  </pic:spPr>
                                </pic:pic>
                              </a:graphicData>
                            </a:graphic>
                          </wp:inline>
                        </w:drawing>
                      </w:r>
                    </w:p>
                  </w:txbxContent>
                </v:textbox>
                <w10:wrap anchorx="margin"/>
              </v:shape>
            </w:pict>
          </mc:Fallback>
        </mc:AlternateContent>
      </w:r>
    </w:p>
    <w:p w14:paraId="73153313" w14:textId="77777777" w:rsidR="00C8720F" w:rsidRDefault="00C8720F" w:rsidP="000708EA">
      <w:pPr>
        <w:jc w:val="both"/>
        <w:rPr>
          <w:rFonts w:ascii="Arial Rounded MT Bold" w:eastAsia="Times New Roman" w:hAnsi="Arial Rounded MT Bold"/>
          <w:noProof/>
          <w:color w:val="000000" w:themeColor="text1"/>
          <w:lang w:eastAsia="en-US"/>
        </w:rPr>
      </w:pPr>
    </w:p>
    <w:p w14:paraId="553B9839" w14:textId="77777777" w:rsidR="00C8720F" w:rsidRDefault="00C8720F" w:rsidP="000708EA">
      <w:pPr>
        <w:jc w:val="both"/>
        <w:rPr>
          <w:rFonts w:ascii="Arial Rounded MT Bold" w:eastAsia="Times New Roman" w:hAnsi="Arial Rounded MT Bold"/>
          <w:noProof/>
          <w:color w:val="000000" w:themeColor="text1"/>
          <w:lang w:eastAsia="en-US"/>
        </w:rPr>
      </w:pPr>
    </w:p>
    <w:p w14:paraId="72BB8D47" w14:textId="77777777" w:rsidR="00C8720F" w:rsidRDefault="00C8720F" w:rsidP="000708EA">
      <w:pPr>
        <w:jc w:val="both"/>
        <w:rPr>
          <w:rFonts w:ascii="Arial Rounded MT Bold" w:eastAsia="Times New Roman" w:hAnsi="Arial Rounded MT Bold"/>
          <w:noProof/>
          <w:color w:val="000000" w:themeColor="text1"/>
          <w:lang w:eastAsia="en-US"/>
        </w:rPr>
      </w:pPr>
    </w:p>
    <w:p w14:paraId="3247EBFA" w14:textId="77777777" w:rsidR="00C8720F" w:rsidRDefault="00C8720F" w:rsidP="000708EA">
      <w:pPr>
        <w:jc w:val="both"/>
        <w:rPr>
          <w:rFonts w:ascii="Arial Rounded MT Bold" w:eastAsia="Times New Roman" w:hAnsi="Arial Rounded MT Bold"/>
          <w:noProof/>
          <w:color w:val="000000" w:themeColor="text1"/>
          <w:lang w:eastAsia="en-US"/>
        </w:rPr>
      </w:pPr>
    </w:p>
    <w:p w14:paraId="5A3B6F79" w14:textId="77777777" w:rsidR="00C8720F" w:rsidRDefault="00C8720F" w:rsidP="000708EA">
      <w:pPr>
        <w:jc w:val="both"/>
        <w:rPr>
          <w:rFonts w:ascii="Arial Rounded MT Bold" w:eastAsia="Times New Roman" w:hAnsi="Arial Rounded MT Bold"/>
          <w:noProof/>
          <w:color w:val="000000" w:themeColor="text1"/>
          <w:lang w:eastAsia="en-US"/>
        </w:rPr>
      </w:pPr>
    </w:p>
    <w:p w14:paraId="1BC6FD34" w14:textId="77777777" w:rsidR="00C8720F" w:rsidRDefault="00C8720F" w:rsidP="000708EA">
      <w:pPr>
        <w:jc w:val="both"/>
        <w:rPr>
          <w:rFonts w:ascii="Arial Rounded MT Bold" w:eastAsia="Times New Roman" w:hAnsi="Arial Rounded MT Bold"/>
          <w:noProof/>
          <w:color w:val="000000" w:themeColor="text1"/>
          <w:lang w:eastAsia="en-US"/>
        </w:rPr>
      </w:pPr>
    </w:p>
    <w:p w14:paraId="78B36265" w14:textId="77777777" w:rsidR="00C8720F" w:rsidRDefault="00C8720F" w:rsidP="000708EA">
      <w:pPr>
        <w:jc w:val="both"/>
        <w:rPr>
          <w:rFonts w:ascii="Arial Rounded MT Bold" w:eastAsia="Times New Roman" w:hAnsi="Arial Rounded MT Bold"/>
          <w:noProof/>
          <w:color w:val="000000" w:themeColor="text1"/>
          <w:lang w:eastAsia="en-US"/>
        </w:rPr>
      </w:pPr>
    </w:p>
    <w:p w14:paraId="6FE27A2F" w14:textId="77777777" w:rsidR="00C8720F" w:rsidRDefault="00C8720F" w:rsidP="000708EA">
      <w:pPr>
        <w:jc w:val="both"/>
        <w:rPr>
          <w:rFonts w:ascii="Arial Rounded MT Bold" w:eastAsia="Times New Roman" w:hAnsi="Arial Rounded MT Bold"/>
          <w:noProof/>
          <w:color w:val="000000" w:themeColor="text1"/>
          <w:lang w:eastAsia="en-US"/>
        </w:rPr>
      </w:pPr>
    </w:p>
    <w:p w14:paraId="7DBFE04B" w14:textId="25161EC7" w:rsidR="00C8720F" w:rsidRDefault="00C8720F" w:rsidP="000708EA">
      <w:pPr>
        <w:jc w:val="both"/>
        <w:rPr>
          <w:rFonts w:ascii="Arial Rounded MT Bold" w:eastAsia="Times New Roman" w:hAnsi="Arial Rounded MT Bold"/>
          <w:noProof/>
          <w:color w:val="000000" w:themeColor="text1"/>
          <w:lang w:eastAsia="en-US"/>
        </w:rPr>
      </w:pPr>
    </w:p>
    <w:p w14:paraId="674F9078" w14:textId="06926C49" w:rsidR="00C8720F" w:rsidRDefault="00C8720F" w:rsidP="000708EA">
      <w:pPr>
        <w:jc w:val="both"/>
        <w:rPr>
          <w:rFonts w:ascii="Arial Rounded MT Bold" w:eastAsia="Times New Roman" w:hAnsi="Arial Rounded MT Bold"/>
          <w:noProof/>
          <w:color w:val="000000" w:themeColor="text1"/>
          <w:lang w:eastAsia="en-US"/>
        </w:rPr>
      </w:pPr>
    </w:p>
    <w:p w14:paraId="568E3B47" w14:textId="6270A2D2" w:rsidR="00C8720F" w:rsidRDefault="00FD1D15" w:rsidP="000708EA">
      <w:pPr>
        <w:jc w:val="both"/>
        <w:rPr>
          <w:rFonts w:ascii="Arial Rounded MT Bold" w:eastAsia="Times New Roman" w:hAnsi="Arial Rounded MT Bold"/>
          <w:noProof/>
          <w:color w:val="000000" w:themeColor="text1"/>
          <w:lang w:eastAsia="en-US"/>
        </w:rPr>
      </w:pPr>
      <w:r>
        <w:rPr>
          <w:rFonts w:ascii="Wide Latin" w:hAnsi="Wide Latin"/>
          <w:b/>
          <w:bCs/>
          <w:noProof/>
          <w:sz w:val="40"/>
          <w:szCs w:val="40"/>
        </w:rPr>
        <mc:AlternateContent>
          <mc:Choice Requires="wps">
            <w:drawing>
              <wp:anchor distT="0" distB="0" distL="114300" distR="114300" simplePos="0" relativeHeight="251721728" behindDoc="0" locked="0" layoutInCell="1" allowOverlap="1" wp14:anchorId="1F2345F5" wp14:editId="16234C20">
                <wp:simplePos x="0" y="0"/>
                <wp:positionH relativeFrom="margin">
                  <wp:align>center</wp:align>
                </wp:positionH>
                <wp:positionV relativeFrom="paragraph">
                  <wp:posOffset>189230</wp:posOffset>
                </wp:positionV>
                <wp:extent cx="7429500" cy="45719"/>
                <wp:effectExtent l="0" t="0" r="19050" b="12065"/>
                <wp:wrapNone/>
                <wp:docPr id="624740248" name="Rectangle 5"/>
                <wp:cNvGraphicFramePr/>
                <a:graphic xmlns:a="http://schemas.openxmlformats.org/drawingml/2006/main">
                  <a:graphicData uri="http://schemas.microsoft.com/office/word/2010/wordprocessingShape">
                    <wps:wsp>
                      <wps:cNvSpPr/>
                      <wps:spPr>
                        <a:xfrm>
                          <a:off x="0" y="0"/>
                          <a:ext cx="7429500" cy="45719"/>
                        </a:xfrm>
                        <a:prstGeom prst="rect">
                          <a:avLst/>
                        </a:prstGeom>
                        <a:solidFill>
                          <a:srgbClr val="E6546C"/>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DC7A9" id="Rectangle 5" o:spid="_x0000_s1026" style="position:absolute;margin-left:0;margin-top:14.9pt;width:585pt;height:3.6pt;z-index:251721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" fillcolor="#e6546c" strokecolor="#172c51" strokeweight="1pt">
                <w10:wrap anchorx="margin"/>
              </v:rect>
            </w:pict>
          </mc:Fallback>
        </mc:AlternateContent>
      </w:r>
    </w:p>
    <w:p w14:paraId="55392E6C" w14:textId="1C6B7B94" w:rsidR="00D63BDE" w:rsidRPr="00571002" w:rsidRDefault="003F2021" w:rsidP="00571002">
      <w:pPr>
        <w:jc w:val="both"/>
        <w:rPr>
          <w:rFonts w:ascii="Arial Rounded MT Bold" w:hAnsi="Arial Rounded MT Bold"/>
          <w:color w:val="000000" w:themeColor="text1"/>
        </w:rPr>
      </w:pPr>
      <w:r>
        <w:t xml:space="preserve">  </w:t>
      </w:r>
    </w:p>
    <w:p w14:paraId="04FABA00" w14:textId="6350FBA9" w:rsidR="00D63BDE" w:rsidRDefault="00D63BDE" w:rsidP="008343F7"/>
    <w:p w14:paraId="67FBB2C2" w14:textId="7AF5A8C9" w:rsidR="00527679" w:rsidRPr="008559E2" w:rsidRDefault="00527679" w:rsidP="00527679"/>
    <w:p w14:paraId="20B08520" w14:textId="3E0EE139" w:rsidR="00126160" w:rsidRPr="00126160" w:rsidRDefault="008559E2" w:rsidP="00126160">
      <w:pPr>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4 </w:t>
      </w:r>
      <w:r w:rsidR="00126160" w:rsidRPr="00126160">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Penny Erickson, Bettye Hunt</w:t>
      </w:r>
      <w:r w:rsidR="00F86F09">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r w:rsidR="00F86F09">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r w:rsidR="00F86F09">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r w:rsidR="00F86F09">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b/>
      </w:r>
      <w:r w:rsidR="00F86F09">
        <w:rPr>
          <w:rFonts w:ascii="Lucida Calligraphy" w:hAnsi="Lucida Calligraphy"/>
          <w:b/>
          <w:bCs/>
          <w:noProof/>
          <w:color w:val="0070C0"/>
          <w:sz w:val="28"/>
          <w:szCs w:val="28"/>
        </w:rPr>
        <w:drawing>
          <wp:anchor distT="0" distB="0" distL="114300" distR="114300" simplePos="0" relativeHeight="251743232" behindDoc="1" locked="0" layoutInCell="1" allowOverlap="1" wp14:anchorId="00D292B9" wp14:editId="30E96E5F">
            <wp:simplePos x="0" y="0"/>
            <wp:positionH relativeFrom="column">
              <wp:posOffset>4495800</wp:posOffset>
            </wp:positionH>
            <wp:positionV relativeFrom="paragraph">
              <wp:posOffset>0</wp:posOffset>
            </wp:positionV>
            <wp:extent cx="1733550" cy="2638425"/>
            <wp:effectExtent l="0" t="0" r="0" b="9525"/>
            <wp:wrapTight wrapText="bothSides">
              <wp:wrapPolygon edited="0">
                <wp:start x="0" y="0"/>
                <wp:lineTo x="0" y="21522"/>
                <wp:lineTo x="21363" y="21522"/>
                <wp:lineTo x="21363" y="0"/>
                <wp:lineTo x="0" y="0"/>
              </wp:wrapPolygon>
            </wp:wrapTight>
            <wp:docPr id="188641639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416393" name="Picture 1886416393"/>
                    <pic:cNvPicPr/>
                  </pic:nvPicPr>
                  <pic:blipFill>
                    <a:blip r:embed="rId16">
                      <a:extLst>
                        <a:ext uri="{28A0092B-C50C-407E-A947-70E740481C1C}">
                          <a14:useLocalDpi xmlns:a14="http://schemas.microsoft.com/office/drawing/2010/main" val="0"/>
                        </a:ext>
                      </a:extLst>
                    </a:blip>
                    <a:stretch>
                      <a:fillRect/>
                    </a:stretch>
                  </pic:blipFill>
                  <pic:spPr>
                    <a:xfrm>
                      <a:off x="0" y="0"/>
                      <a:ext cx="1733550" cy="2638425"/>
                    </a:xfrm>
                    <a:prstGeom prst="rect">
                      <a:avLst/>
                    </a:prstGeom>
                  </pic:spPr>
                </pic:pic>
              </a:graphicData>
            </a:graphic>
          </wp:anchor>
        </w:drawing>
      </w:r>
    </w:p>
    <w:p w14:paraId="2EEFDD37" w14:textId="77777777" w:rsidR="00126160" w:rsidRPr="00126160" w:rsidRDefault="00126160" w:rsidP="00126160">
      <w:pPr>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26160">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6 Jay Lawshe</w:t>
      </w:r>
    </w:p>
    <w:p w14:paraId="4306507C" w14:textId="77777777" w:rsidR="00126160" w:rsidRPr="00126160" w:rsidRDefault="00126160" w:rsidP="00126160">
      <w:pPr>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26160">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9 Yvonne Sanders</w:t>
      </w:r>
    </w:p>
    <w:p w14:paraId="644A8627" w14:textId="77777777" w:rsidR="00126160" w:rsidRPr="00126160" w:rsidRDefault="00126160" w:rsidP="00126160">
      <w:pPr>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26160">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11 Jeff Fawcett, Tom Gates, Ken Marshall</w:t>
      </w:r>
    </w:p>
    <w:p w14:paraId="1A096F98" w14:textId="77777777" w:rsidR="00126160" w:rsidRPr="00126160" w:rsidRDefault="00126160" w:rsidP="00126160">
      <w:pPr>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26160">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17 Dwayne Haines</w:t>
      </w:r>
    </w:p>
    <w:p w14:paraId="770AE37F" w14:textId="77777777" w:rsidR="00126160" w:rsidRPr="00126160" w:rsidRDefault="00126160" w:rsidP="00126160">
      <w:pPr>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26160">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18 Jay Miller</w:t>
      </w:r>
    </w:p>
    <w:p w14:paraId="77C671B3" w14:textId="77777777" w:rsidR="00126160" w:rsidRPr="00126160" w:rsidRDefault="00126160" w:rsidP="00126160">
      <w:pPr>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26160">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19 Gloria Blair</w:t>
      </w:r>
    </w:p>
    <w:p w14:paraId="1304D5E5" w14:textId="77777777" w:rsidR="00126160" w:rsidRPr="00126160" w:rsidRDefault="00126160" w:rsidP="00126160">
      <w:pPr>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26160">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20 Sam </w:t>
      </w:r>
      <w:proofErr w:type="spellStart"/>
      <w:r w:rsidRPr="00126160">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Pietzold</w:t>
      </w:r>
      <w:proofErr w:type="spellEnd"/>
    </w:p>
    <w:p w14:paraId="3B8E5B07" w14:textId="77777777" w:rsidR="00126160" w:rsidRPr="00126160" w:rsidRDefault="00126160" w:rsidP="00126160">
      <w:pPr>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26160">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24 Pat Coffey</w:t>
      </w:r>
    </w:p>
    <w:p w14:paraId="5F46F528" w14:textId="77777777" w:rsidR="00126160" w:rsidRPr="00126160" w:rsidRDefault="00126160" w:rsidP="00126160">
      <w:pPr>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26160">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26 Jesse Greene</w:t>
      </w:r>
    </w:p>
    <w:p w14:paraId="21D757FC" w14:textId="4037E2A9" w:rsidR="00F73484" w:rsidRPr="00F73484" w:rsidRDefault="00126160" w:rsidP="00126160">
      <w:pPr>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26160">
        <w:rPr>
          <w:rFonts w:ascii="Lucida Calligraphy" w:hAnsi="Lucida Calligraphy"/>
          <w:b/>
          <w:bCs/>
          <w:color w:val="0070C0"/>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30 Aaron Reed</w:t>
      </w:r>
    </w:p>
    <w:p w14:paraId="731C6762" w14:textId="1C12EDD2" w:rsidR="00D96997" w:rsidRDefault="00AF4C57" w:rsidP="009A7B82">
      <w:pPr>
        <w:jc w:val="center"/>
      </w:pPr>
      <w:r>
        <w:rPr>
          <w:rFonts w:ascii="Wide Latin" w:hAnsi="Wide Latin"/>
          <w:b/>
          <w:bCs/>
          <w:noProof/>
          <w:sz w:val="40"/>
          <w:szCs w:val="40"/>
        </w:rPr>
        <mc:AlternateContent>
          <mc:Choice Requires="wps">
            <w:drawing>
              <wp:anchor distT="0" distB="0" distL="114300" distR="114300" simplePos="0" relativeHeight="251660288" behindDoc="0" locked="0" layoutInCell="1" allowOverlap="1" wp14:anchorId="377B05BE" wp14:editId="624FA3A3">
                <wp:simplePos x="0" y="0"/>
                <wp:positionH relativeFrom="margin">
                  <wp:align>center</wp:align>
                </wp:positionH>
                <wp:positionV relativeFrom="paragraph">
                  <wp:posOffset>176530</wp:posOffset>
                </wp:positionV>
                <wp:extent cx="7429500" cy="45719"/>
                <wp:effectExtent l="0" t="0" r="19050" b="12065"/>
                <wp:wrapNone/>
                <wp:docPr id="507484537" name="Rectangle 5"/>
                <wp:cNvGraphicFramePr/>
                <a:graphic xmlns:a="http://schemas.openxmlformats.org/drawingml/2006/main">
                  <a:graphicData uri="http://schemas.microsoft.com/office/word/2010/wordprocessingShape">
                    <wps:wsp>
                      <wps:cNvSpPr/>
                      <wps:spPr>
                        <a:xfrm>
                          <a:off x="0" y="0"/>
                          <a:ext cx="7429500" cy="45719"/>
                        </a:xfrm>
                        <a:prstGeom prst="rect">
                          <a:avLst/>
                        </a:prstGeom>
                        <a:solidFill>
                          <a:srgbClr val="E6546C"/>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F4187" id="Rectangle 5" o:spid="_x0000_s1026" style="position:absolute;margin-left:0;margin-top:13.9pt;width:585pt;height:3.6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" fillcolor="#e6546c" strokecolor="#172c51" strokeweight="1pt">
                <w10:wrap anchorx="margin"/>
              </v:rect>
            </w:pict>
          </mc:Fallback>
        </mc:AlternateContent>
      </w:r>
    </w:p>
    <w:p w14:paraId="7506FD64" w14:textId="53E6BB59" w:rsidR="007D1CAF" w:rsidRPr="00CE0C62" w:rsidRDefault="007D1CAF" w:rsidP="00CE0C62">
      <w:pPr>
        <w:rPr>
          <w:rFonts w:ascii="Arial Rounded MT Bold" w:hAnsi="Arial Rounded MT Bold"/>
        </w:rPr>
      </w:pPr>
    </w:p>
    <w:p w14:paraId="526EC2C7" w14:textId="4BD616BD" w:rsidR="00483771" w:rsidRPr="009152EB" w:rsidRDefault="00A92222" w:rsidP="009152EB">
      <w:pPr>
        <w:jc w:val="center"/>
        <w:rPr>
          <w:rFonts w:ascii="Aptos Narrow" w:hAnsi="Aptos Narrow"/>
          <w:b/>
          <w:bCs/>
        </w:rPr>
      </w:pPr>
      <w:r>
        <w:rPr>
          <w:rFonts w:ascii="Aptos Narrow" w:hAnsi="Aptos Narrow"/>
          <w:noProof/>
        </w:rPr>
        <w:lastRenderedPageBreak/>
        <w:drawing>
          <wp:anchor distT="0" distB="0" distL="114300" distR="114300" simplePos="0" relativeHeight="251735040" behindDoc="1" locked="0" layoutInCell="1" allowOverlap="1" wp14:anchorId="05C337D2" wp14:editId="7EAE17F3">
            <wp:simplePos x="0" y="0"/>
            <wp:positionH relativeFrom="margin">
              <wp:align>right</wp:align>
            </wp:positionH>
            <wp:positionV relativeFrom="paragraph">
              <wp:posOffset>75565</wp:posOffset>
            </wp:positionV>
            <wp:extent cx="2566035" cy="1924050"/>
            <wp:effectExtent l="0" t="0" r="5715" b="0"/>
            <wp:wrapTight wrapText="bothSides">
              <wp:wrapPolygon edited="0">
                <wp:start x="0" y="0"/>
                <wp:lineTo x="0" y="21386"/>
                <wp:lineTo x="21488" y="21386"/>
                <wp:lineTo x="21488" y="0"/>
                <wp:lineTo x="0" y="0"/>
              </wp:wrapPolygon>
            </wp:wrapTight>
            <wp:docPr id="92471974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719742" name="Picture 92471974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6035" cy="1924050"/>
                    </a:xfrm>
                    <a:prstGeom prst="rect">
                      <a:avLst/>
                    </a:prstGeom>
                  </pic:spPr>
                </pic:pic>
              </a:graphicData>
            </a:graphic>
            <wp14:sizeRelH relativeFrom="margin">
              <wp14:pctWidth>0</wp14:pctWidth>
            </wp14:sizeRelH>
            <wp14:sizeRelV relativeFrom="margin">
              <wp14:pctHeight>0</wp14:pctHeight>
            </wp14:sizeRelV>
          </wp:anchor>
        </w:drawing>
      </w:r>
      <w:r w:rsidR="00F918C4">
        <w:rPr>
          <w:rFonts w:ascii="Aptos Narrow" w:hAnsi="Aptos Narrow"/>
          <w:b/>
          <w:bCs/>
        </w:rPr>
        <w:t xml:space="preserve">WVSR </w:t>
      </w:r>
      <w:r w:rsidR="002F7D81">
        <w:rPr>
          <w:rFonts w:ascii="Aptos Narrow" w:hAnsi="Aptos Narrow"/>
          <w:b/>
          <w:bCs/>
        </w:rPr>
        <w:t>SPEEDSTER PROGRAM VISIT</w:t>
      </w:r>
    </w:p>
    <w:p w14:paraId="0B68640E" w14:textId="2A92087A" w:rsidR="00483771" w:rsidRPr="009175D3" w:rsidRDefault="00483771" w:rsidP="009152EB">
      <w:pPr>
        <w:jc w:val="center"/>
        <w:rPr>
          <w:rFonts w:ascii="Aptos Narrow" w:hAnsi="Aptos Narrow"/>
          <w:b/>
          <w:bCs/>
        </w:rPr>
      </w:pPr>
    </w:p>
    <w:p w14:paraId="127F84D1" w14:textId="14A63B37" w:rsidR="0024406D" w:rsidRPr="0024406D" w:rsidRDefault="0024406D" w:rsidP="0024406D">
      <w:pPr>
        <w:rPr>
          <w:rFonts w:ascii="Aptos Narrow" w:hAnsi="Aptos Narrow"/>
        </w:rPr>
      </w:pPr>
      <w:r w:rsidRPr="0024406D">
        <w:rPr>
          <w:rFonts w:ascii="Aptos Narrow" w:hAnsi="Aptos Narrow"/>
        </w:rPr>
        <w:t xml:space="preserve">While the weather was a little challenging, we had a nice turn out </w:t>
      </w:r>
      <w:r w:rsidR="00530549">
        <w:rPr>
          <w:rFonts w:ascii="Aptos Narrow" w:hAnsi="Aptos Narrow"/>
        </w:rPr>
        <w:t>of</w:t>
      </w:r>
      <w:r w:rsidRPr="0024406D">
        <w:rPr>
          <w:rFonts w:ascii="Aptos Narrow" w:hAnsi="Aptos Narrow"/>
        </w:rPr>
        <w:t xml:space="preserve"> WVSR members for our, now annual, visit to the Speedster Program out at the </w:t>
      </w:r>
      <w:r w:rsidR="00530549">
        <w:rPr>
          <w:rFonts w:ascii="Aptos Narrow" w:hAnsi="Aptos Narrow"/>
        </w:rPr>
        <w:t xml:space="preserve">NW </w:t>
      </w:r>
      <w:r w:rsidRPr="0024406D">
        <w:rPr>
          <w:rFonts w:ascii="Aptos Narrow" w:hAnsi="Aptos Narrow"/>
        </w:rPr>
        <w:t xml:space="preserve">Auto and Motorcycle Museum at </w:t>
      </w:r>
      <w:proofErr w:type="spellStart"/>
      <w:r w:rsidRPr="0024406D">
        <w:rPr>
          <w:rFonts w:ascii="Aptos Narrow" w:hAnsi="Aptos Narrow"/>
        </w:rPr>
        <w:t>Powerland</w:t>
      </w:r>
      <w:proofErr w:type="spellEnd"/>
      <w:r w:rsidRPr="0024406D">
        <w:rPr>
          <w:rFonts w:ascii="Aptos Narrow" w:hAnsi="Aptos Narrow"/>
        </w:rPr>
        <w:t xml:space="preserve"> </w:t>
      </w:r>
      <w:r w:rsidR="00530549" w:rsidRPr="0024406D">
        <w:rPr>
          <w:rFonts w:ascii="Aptos Narrow" w:hAnsi="Aptos Narrow"/>
        </w:rPr>
        <w:t>Heritage</w:t>
      </w:r>
      <w:r w:rsidRPr="0024406D">
        <w:rPr>
          <w:rFonts w:ascii="Aptos Narrow" w:hAnsi="Aptos Narrow"/>
        </w:rPr>
        <w:t xml:space="preserve"> Park.  Club members had the opportunity to see the rolling racks that were purchased this year by the Club.  Gary Dennis, lead </w:t>
      </w:r>
      <w:r w:rsidR="009B1F9A">
        <w:rPr>
          <w:rFonts w:ascii="Aptos Narrow" w:hAnsi="Aptos Narrow"/>
        </w:rPr>
        <w:t>m</w:t>
      </w:r>
      <w:r w:rsidRPr="0024406D">
        <w:rPr>
          <w:rFonts w:ascii="Aptos Narrow" w:hAnsi="Aptos Narrow"/>
        </w:rPr>
        <w:t>entor, for the program</w:t>
      </w:r>
      <w:r w:rsidR="009B1F9A">
        <w:rPr>
          <w:rFonts w:ascii="Aptos Narrow" w:hAnsi="Aptos Narrow"/>
        </w:rPr>
        <w:t>,</w:t>
      </w:r>
      <w:r w:rsidRPr="0024406D">
        <w:rPr>
          <w:rFonts w:ascii="Aptos Narrow" w:hAnsi="Aptos Narrow"/>
        </w:rPr>
        <w:t xml:space="preserve"> shared updates with </w:t>
      </w:r>
      <w:r w:rsidR="009B1F9A">
        <w:rPr>
          <w:rFonts w:ascii="Aptos Narrow" w:hAnsi="Aptos Narrow"/>
        </w:rPr>
        <w:t>WVSR</w:t>
      </w:r>
      <w:r w:rsidRPr="0024406D">
        <w:rPr>
          <w:rFonts w:ascii="Aptos Narrow" w:hAnsi="Aptos Narrow"/>
        </w:rPr>
        <w:t xml:space="preserve"> members on this year’s activities with the students.   Plenty of treats were brought by members to share and I think everyone enjoyed the visit!</w:t>
      </w:r>
      <w:r w:rsidR="00A92222">
        <w:rPr>
          <w:rFonts w:ascii="Aptos Narrow" w:hAnsi="Aptos Narrow"/>
        </w:rPr>
        <w:t xml:space="preserve"> </w:t>
      </w:r>
    </w:p>
    <w:p w14:paraId="4116FFEC" w14:textId="1CF4BBBE" w:rsidR="0024406D" w:rsidRDefault="0024406D" w:rsidP="0024406D">
      <w:pPr>
        <w:rPr>
          <w:rFonts w:ascii="Aptos Narrow" w:hAnsi="Aptos Narrow"/>
        </w:rPr>
      </w:pPr>
    </w:p>
    <w:p w14:paraId="7987AA22" w14:textId="226C544B" w:rsidR="00A92222" w:rsidRDefault="00F92A46" w:rsidP="0024406D">
      <w:pPr>
        <w:rPr>
          <w:rFonts w:ascii="Aptos Narrow" w:hAnsi="Aptos Narrow"/>
        </w:rPr>
      </w:pPr>
      <w:r>
        <w:rPr>
          <w:rFonts w:ascii="Aptos Narrow" w:hAnsi="Aptos Narrow"/>
        </w:rPr>
        <w:t xml:space="preserve">    </w:t>
      </w:r>
      <w:r w:rsidR="008204DF">
        <w:rPr>
          <w:rFonts w:ascii="Aptos Narrow" w:hAnsi="Aptos Narrow"/>
          <w:noProof/>
        </w:rPr>
        <w:drawing>
          <wp:inline distT="0" distB="0" distL="0" distR="0" wp14:anchorId="1DDF604C" wp14:editId="59084598">
            <wp:extent cx="2158365" cy="1618874"/>
            <wp:effectExtent l="0" t="0" r="0" b="635"/>
            <wp:docPr id="151938266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382663" name="Picture 151938266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77478" cy="1633209"/>
                    </a:xfrm>
                    <a:prstGeom prst="rect">
                      <a:avLst/>
                    </a:prstGeom>
                  </pic:spPr>
                </pic:pic>
              </a:graphicData>
            </a:graphic>
          </wp:inline>
        </w:drawing>
      </w:r>
      <w:r w:rsidR="008204DF">
        <w:rPr>
          <w:rFonts w:ascii="Aptos Narrow" w:hAnsi="Aptos Narrow"/>
        </w:rPr>
        <w:t xml:space="preserve"> </w:t>
      </w:r>
      <w:r>
        <w:rPr>
          <w:rFonts w:ascii="Aptos Narrow" w:hAnsi="Aptos Narrow"/>
        </w:rPr>
        <w:t xml:space="preserve">   </w:t>
      </w:r>
      <w:r w:rsidR="008204DF">
        <w:rPr>
          <w:rFonts w:ascii="Aptos Narrow" w:hAnsi="Aptos Narrow"/>
        </w:rPr>
        <w:t xml:space="preserve"> </w:t>
      </w:r>
      <w:r w:rsidR="008204DF">
        <w:rPr>
          <w:rFonts w:ascii="Aptos Narrow" w:hAnsi="Aptos Narrow"/>
          <w:noProof/>
        </w:rPr>
        <w:drawing>
          <wp:inline distT="0" distB="0" distL="0" distR="0" wp14:anchorId="4A75D4C6" wp14:editId="1B6B4E78">
            <wp:extent cx="2171065" cy="1628299"/>
            <wp:effectExtent l="0" t="0" r="635" b="0"/>
            <wp:docPr id="30951539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15395" name="Picture 30951539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81246" cy="1635935"/>
                    </a:xfrm>
                    <a:prstGeom prst="rect">
                      <a:avLst/>
                    </a:prstGeom>
                  </pic:spPr>
                </pic:pic>
              </a:graphicData>
            </a:graphic>
          </wp:inline>
        </w:drawing>
      </w:r>
      <w:r w:rsidR="008204DF">
        <w:rPr>
          <w:rFonts w:ascii="Aptos Narrow" w:hAnsi="Aptos Narrow"/>
        </w:rPr>
        <w:t xml:space="preserve">  </w:t>
      </w:r>
      <w:r>
        <w:rPr>
          <w:rFonts w:ascii="Aptos Narrow" w:hAnsi="Aptos Narrow"/>
        </w:rPr>
        <w:t xml:space="preserve">   </w:t>
      </w:r>
      <w:r w:rsidR="008204DF">
        <w:rPr>
          <w:rFonts w:ascii="Aptos Narrow" w:hAnsi="Aptos Narrow"/>
          <w:noProof/>
        </w:rPr>
        <w:drawing>
          <wp:inline distT="0" distB="0" distL="0" distR="0" wp14:anchorId="4634C7C6" wp14:editId="301CB995">
            <wp:extent cx="2114550" cy="1585913"/>
            <wp:effectExtent l="0" t="0" r="0" b="0"/>
            <wp:docPr id="166951446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14466" name="Picture 166951446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21349" cy="1591012"/>
                    </a:xfrm>
                    <a:prstGeom prst="rect">
                      <a:avLst/>
                    </a:prstGeom>
                  </pic:spPr>
                </pic:pic>
              </a:graphicData>
            </a:graphic>
          </wp:inline>
        </w:drawing>
      </w:r>
    </w:p>
    <w:p w14:paraId="742C7CDB" w14:textId="77777777" w:rsidR="00A92222" w:rsidRPr="0024406D" w:rsidRDefault="00A92222" w:rsidP="0024406D">
      <w:pPr>
        <w:rPr>
          <w:rFonts w:ascii="Aptos Narrow" w:hAnsi="Aptos Narrow"/>
        </w:rPr>
      </w:pPr>
    </w:p>
    <w:p w14:paraId="2A64CAD7" w14:textId="44F939B0" w:rsidR="0024406D" w:rsidRPr="0024406D" w:rsidRDefault="0024406D" w:rsidP="0024406D">
      <w:pPr>
        <w:rPr>
          <w:rFonts w:ascii="Aptos Narrow" w:hAnsi="Aptos Narrow"/>
          <w:b/>
          <w:bCs/>
        </w:rPr>
      </w:pPr>
      <w:r w:rsidRPr="0024406D">
        <w:rPr>
          <w:rFonts w:ascii="Aptos Narrow" w:hAnsi="Aptos Narrow"/>
          <w:b/>
          <w:bCs/>
        </w:rPr>
        <w:t>Bob Repine, Grant Program Chair </w:t>
      </w:r>
    </w:p>
    <w:p w14:paraId="1024010C" w14:textId="286C569C" w:rsidR="00F650E6" w:rsidRDefault="00A22C8F" w:rsidP="00405AE2">
      <w:pPr>
        <w:rPr>
          <w:rFonts w:ascii="DejaVu Serif" w:hAnsi="DejaVu Serif"/>
        </w:rPr>
      </w:pPr>
      <w:r>
        <w:rPr>
          <w:rFonts w:ascii="Wide Latin" w:hAnsi="Wide Latin"/>
          <w:b/>
          <w:bCs/>
          <w:noProof/>
          <w:sz w:val="40"/>
          <w:szCs w:val="40"/>
        </w:rPr>
        <mc:AlternateContent>
          <mc:Choice Requires="wps">
            <w:drawing>
              <wp:anchor distT="0" distB="0" distL="114300" distR="114300" simplePos="0" relativeHeight="251703296" behindDoc="0" locked="0" layoutInCell="1" allowOverlap="1" wp14:anchorId="3FED47E9" wp14:editId="06FD691C">
                <wp:simplePos x="0" y="0"/>
                <wp:positionH relativeFrom="margin">
                  <wp:posOffset>-285750</wp:posOffset>
                </wp:positionH>
                <wp:positionV relativeFrom="paragraph">
                  <wp:posOffset>228600</wp:posOffset>
                </wp:positionV>
                <wp:extent cx="7429500" cy="45085"/>
                <wp:effectExtent l="0" t="0" r="19050" b="12065"/>
                <wp:wrapNone/>
                <wp:docPr id="661224113" name="Rectangle 5"/>
                <wp:cNvGraphicFramePr/>
                <a:graphic xmlns:a="http://schemas.openxmlformats.org/drawingml/2006/main">
                  <a:graphicData uri="http://schemas.microsoft.com/office/word/2010/wordprocessingShape">
                    <wps:wsp>
                      <wps:cNvSpPr/>
                      <wps:spPr>
                        <a:xfrm>
                          <a:off x="0" y="0"/>
                          <a:ext cx="7429500" cy="45085"/>
                        </a:xfrm>
                        <a:prstGeom prst="rect">
                          <a:avLst/>
                        </a:prstGeom>
                        <a:solidFill>
                          <a:srgbClr val="E6546C"/>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3AB3E0" id="Rectangle 5" o:spid="_x0000_s1026" style="position:absolute;margin-left:-22.5pt;margin-top:18pt;width:585pt;height:3.5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" fillcolor="#e6546c" strokecolor="#172c51" strokeweight="1pt">
                <w10:wrap anchorx="margin"/>
              </v:rect>
            </w:pict>
          </mc:Fallback>
        </mc:AlternateContent>
      </w:r>
    </w:p>
    <w:p w14:paraId="08D68D97" w14:textId="53BDA130" w:rsidR="00F61BE3" w:rsidRPr="00CF1538" w:rsidRDefault="00360A85" w:rsidP="00360A85">
      <w:pPr>
        <w:rPr>
          <w:rFonts w:ascii="DejaVu Serif" w:hAnsi="DejaVu Serif"/>
        </w:rPr>
      </w:pPr>
      <w:r>
        <w:rPr>
          <w:rFonts w:ascii="MV Boli" w:hAnsi="MV Boli" w:cs="MV Boli"/>
          <w:sz w:val="36"/>
          <w:szCs w:val="36"/>
        </w:rPr>
        <w:t xml:space="preserve">           </w:t>
      </w:r>
      <w:r w:rsidR="001F2F1A">
        <w:rPr>
          <w:rFonts w:ascii="MV Boli" w:hAnsi="MV Boli" w:cs="MV Boli"/>
          <w:sz w:val="36"/>
          <w:szCs w:val="36"/>
        </w:rPr>
        <w:t xml:space="preserve">     </w:t>
      </w:r>
    </w:p>
    <w:p w14:paraId="4C0AF8D9" w14:textId="46281A18" w:rsidR="00F61BE3" w:rsidRDefault="003C3A06" w:rsidP="00360A85">
      <w:pPr>
        <w:rPr>
          <w:rFonts w:ascii="MV Boli" w:hAnsi="MV Boli" w:cs="MV Boli"/>
          <w:sz w:val="36"/>
          <w:szCs w:val="36"/>
        </w:rPr>
      </w:pPr>
      <w:r w:rsidRPr="00C9347F">
        <w:rPr>
          <w:rFonts w:ascii="Arial Rounded MT Bold" w:eastAsiaTheme="minorHAnsi" w:hAnsi="Arial Rounded MT Bold" w:cstheme="minorBidi"/>
          <w:noProof/>
          <w:kern w:val="2"/>
          <w:lang w:eastAsia="en-US"/>
          <w14:ligatures w14:val="standardContextual"/>
        </w:rPr>
        <mc:AlternateContent>
          <mc:Choice Requires="wps">
            <w:drawing>
              <wp:anchor distT="0" distB="0" distL="114300" distR="114300" simplePos="0" relativeHeight="251715584" behindDoc="0" locked="0" layoutInCell="1" allowOverlap="1" wp14:anchorId="3DC911C4" wp14:editId="622B7406">
                <wp:simplePos x="0" y="0"/>
                <wp:positionH relativeFrom="margin">
                  <wp:align>right</wp:align>
                </wp:positionH>
                <wp:positionV relativeFrom="paragraph">
                  <wp:posOffset>94615</wp:posOffset>
                </wp:positionV>
                <wp:extent cx="5248275" cy="1276350"/>
                <wp:effectExtent l="0" t="0" r="28575" b="19050"/>
                <wp:wrapNone/>
                <wp:docPr id="351088468" name="Text Box 27"/>
                <wp:cNvGraphicFramePr/>
                <a:graphic xmlns:a="http://schemas.openxmlformats.org/drawingml/2006/main">
                  <a:graphicData uri="http://schemas.microsoft.com/office/word/2010/wordprocessingShape">
                    <wps:wsp>
                      <wps:cNvSpPr txBox="1"/>
                      <wps:spPr>
                        <a:xfrm>
                          <a:off x="0" y="0"/>
                          <a:ext cx="5248275" cy="1276350"/>
                        </a:xfrm>
                        <a:prstGeom prst="rect">
                          <a:avLst/>
                        </a:prstGeom>
                        <a:solidFill>
                          <a:sysClr val="window" lastClr="FFFFFF"/>
                        </a:solidFill>
                        <a:ln w="6350">
                          <a:solidFill>
                            <a:prstClr val="black"/>
                          </a:solidFill>
                        </a:ln>
                      </wps:spPr>
                      <wps:txbx>
                        <w:txbxContent>
                          <w:p w14:paraId="4D2C0CCB" w14:textId="04BF1237" w:rsidR="00233C9A" w:rsidRDefault="00233C9A" w:rsidP="00C9347F">
                            <w:pPr>
                              <w:rPr>
                                <w:rFonts w:ascii="MV Boli" w:hAnsi="MV Boli" w:cs="MV Boli"/>
                                <w:b/>
                                <w:bCs/>
                                <w:sz w:val="28"/>
                                <w:szCs w:val="28"/>
                              </w:rPr>
                            </w:pPr>
                            <w:r>
                              <w:rPr>
                                <w:rFonts w:ascii="MV Boli" w:hAnsi="MV Boli" w:cs="MV Boli"/>
                                <w:b/>
                                <w:bCs/>
                                <w:sz w:val="28"/>
                                <w:szCs w:val="28"/>
                              </w:rPr>
                              <w:t>Please keep the following members in your prayers and thoughts</w:t>
                            </w:r>
                            <w:r w:rsidR="00AC18A1">
                              <w:rPr>
                                <w:rFonts w:ascii="MV Boli" w:hAnsi="MV Boli" w:cs="MV Boli"/>
                                <w:b/>
                                <w:bCs/>
                                <w:sz w:val="28"/>
                                <w:szCs w:val="28"/>
                              </w:rPr>
                              <w:t xml:space="preserve"> as they become bionic!</w:t>
                            </w:r>
                          </w:p>
                          <w:p w14:paraId="23128E21" w14:textId="0EA43904" w:rsidR="00C9347F" w:rsidRPr="00AC18A1" w:rsidRDefault="00233C9A" w:rsidP="00C9347F">
                            <w:pPr>
                              <w:rPr>
                                <w:rFonts w:ascii="MV Boli" w:hAnsi="MV Boli" w:cs="MV Boli"/>
                                <w:sz w:val="28"/>
                                <w:szCs w:val="28"/>
                              </w:rPr>
                            </w:pPr>
                            <w:r w:rsidRPr="00AC18A1">
                              <w:rPr>
                                <w:rFonts w:ascii="MV Boli" w:hAnsi="MV Boli" w:cs="MV Boli"/>
                                <w:sz w:val="28"/>
                                <w:szCs w:val="28"/>
                              </w:rPr>
                              <w:t>Laurie Winslow – Hip surgery</w:t>
                            </w:r>
                          </w:p>
                          <w:p w14:paraId="048AA52B" w14:textId="7829992E" w:rsidR="00233C9A" w:rsidRPr="00AC18A1" w:rsidRDefault="00233C9A" w:rsidP="00C9347F">
                            <w:pPr>
                              <w:rPr>
                                <w:rFonts w:ascii="MV Boli" w:hAnsi="MV Boli" w:cs="MV Boli"/>
                                <w:sz w:val="28"/>
                                <w:szCs w:val="28"/>
                              </w:rPr>
                            </w:pPr>
                            <w:r w:rsidRPr="00AC18A1">
                              <w:rPr>
                                <w:rFonts w:ascii="MV Boli" w:hAnsi="MV Boli" w:cs="MV Boli"/>
                                <w:sz w:val="28"/>
                                <w:szCs w:val="28"/>
                              </w:rPr>
                              <w:t>Don Flamming – Knee surgery</w:t>
                            </w:r>
                          </w:p>
                          <w:p w14:paraId="6CB575DC" w14:textId="26AA8E6A" w:rsidR="00233C9A" w:rsidRPr="000312CF" w:rsidRDefault="00233C9A" w:rsidP="00C9347F">
                            <w:pPr>
                              <w:rPr>
                                <w:rFonts w:ascii="MV Boli" w:hAnsi="MV Boli" w:cs="MV Boli"/>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911C4" id="Text Box 27" o:spid="_x0000_s1032" type="#_x0000_t202" style="position:absolute;margin-left:362.05pt;margin-top:7.45pt;width:413.25pt;height:100.5pt;z-index:251715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" fillcolor="window" strokeweight=".5pt">
                <v:textbox>
                  <w:txbxContent>
                    <w:p w14:paraId="4D2C0CCB" w14:textId="04BF1237" w:rsidR="00233C9A" w:rsidRDefault="00233C9A" w:rsidP="00C9347F">
                      <w:pPr>
                        <w:rPr>
                          <w:rFonts w:ascii="MV Boli" w:hAnsi="MV Boli" w:cs="MV Boli"/>
                          <w:b/>
                          <w:bCs/>
                          <w:sz w:val="28"/>
                          <w:szCs w:val="28"/>
                        </w:rPr>
                      </w:pPr>
                      <w:r>
                        <w:rPr>
                          <w:rFonts w:ascii="MV Boli" w:hAnsi="MV Boli" w:cs="MV Boli"/>
                          <w:b/>
                          <w:bCs/>
                          <w:sz w:val="28"/>
                          <w:szCs w:val="28"/>
                        </w:rPr>
                        <w:t>Please keep the following members in your prayers and thoughts</w:t>
                      </w:r>
                      <w:r w:rsidR="00AC18A1">
                        <w:rPr>
                          <w:rFonts w:ascii="MV Boli" w:hAnsi="MV Boli" w:cs="MV Boli"/>
                          <w:b/>
                          <w:bCs/>
                          <w:sz w:val="28"/>
                          <w:szCs w:val="28"/>
                        </w:rPr>
                        <w:t xml:space="preserve"> as they become bionic!</w:t>
                      </w:r>
                    </w:p>
                    <w:p w14:paraId="23128E21" w14:textId="0EA43904" w:rsidR="00C9347F" w:rsidRPr="00AC18A1" w:rsidRDefault="00233C9A" w:rsidP="00C9347F">
                      <w:pPr>
                        <w:rPr>
                          <w:rFonts w:ascii="MV Boli" w:hAnsi="MV Boli" w:cs="MV Boli"/>
                          <w:sz w:val="28"/>
                          <w:szCs w:val="28"/>
                        </w:rPr>
                      </w:pPr>
                      <w:r w:rsidRPr="00AC18A1">
                        <w:rPr>
                          <w:rFonts w:ascii="MV Boli" w:hAnsi="MV Boli" w:cs="MV Boli"/>
                          <w:sz w:val="28"/>
                          <w:szCs w:val="28"/>
                        </w:rPr>
                        <w:t>Laurie Winslow – Hip surgery</w:t>
                      </w:r>
                    </w:p>
                    <w:p w14:paraId="048AA52B" w14:textId="7829992E" w:rsidR="00233C9A" w:rsidRPr="00AC18A1" w:rsidRDefault="00233C9A" w:rsidP="00C9347F">
                      <w:pPr>
                        <w:rPr>
                          <w:rFonts w:ascii="MV Boli" w:hAnsi="MV Boli" w:cs="MV Boli"/>
                          <w:sz w:val="28"/>
                          <w:szCs w:val="28"/>
                        </w:rPr>
                      </w:pPr>
                      <w:r w:rsidRPr="00AC18A1">
                        <w:rPr>
                          <w:rFonts w:ascii="MV Boli" w:hAnsi="MV Boli" w:cs="MV Boli"/>
                          <w:sz w:val="28"/>
                          <w:szCs w:val="28"/>
                        </w:rPr>
                        <w:t>Don Flamming – Knee surgery</w:t>
                      </w:r>
                    </w:p>
                    <w:p w14:paraId="6CB575DC" w14:textId="26AA8E6A" w:rsidR="00233C9A" w:rsidRPr="000312CF" w:rsidRDefault="00233C9A" w:rsidP="00C9347F">
                      <w:pPr>
                        <w:rPr>
                          <w:rFonts w:ascii="MV Boli" w:hAnsi="MV Boli" w:cs="MV Boli"/>
                          <w:b/>
                          <w:bCs/>
                        </w:rPr>
                      </w:pPr>
                    </w:p>
                  </w:txbxContent>
                </v:textbox>
                <w10:wrap anchorx="margin"/>
              </v:shape>
            </w:pict>
          </mc:Fallback>
        </mc:AlternateContent>
      </w:r>
      <w:r w:rsidR="00A22C8F">
        <w:rPr>
          <w:rFonts w:ascii="Arial Rounded MT Bold" w:hAnsi="Arial Rounded MT Bold"/>
          <w:noProof/>
        </w:rPr>
        <mc:AlternateContent>
          <mc:Choice Requires="wps">
            <w:drawing>
              <wp:anchor distT="0" distB="0" distL="114300" distR="114300" simplePos="0" relativeHeight="251713536" behindDoc="0" locked="0" layoutInCell="1" allowOverlap="1" wp14:anchorId="03C98CB7" wp14:editId="0B7DDD25">
                <wp:simplePos x="0" y="0"/>
                <wp:positionH relativeFrom="column">
                  <wp:posOffset>-104775</wp:posOffset>
                </wp:positionH>
                <wp:positionV relativeFrom="paragraph">
                  <wp:posOffset>107950</wp:posOffset>
                </wp:positionV>
                <wp:extent cx="1790700" cy="1304925"/>
                <wp:effectExtent l="0" t="0" r="0" b="9525"/>
                <wp:wrapNone/>
                <wp:docPr id="1070078378" name="Text Box 26"/>
                <wp:cNvGraphicFramePr/>
                <a:graphic xmlns:a="http://schemas.openxmlformats.org/drawingml/2006/main">
                  <a:graphicData uri="http://schemas.microsoft.com/office/word/2010/wordprocessingShape">
                    <wps:wsp>
                      <wps:cNvSpPr txBox="1"/>
                      <wps:spPr>
                        <a:xfrm>
                          <a:off x="0" y="0"/>
                          <a:ext cx="1790700" cy="1304925"/>
                        </a:xfrm>
                        <a:prstGeom prst="rect">
                          <a:avLst/>
                        </a:prstGeom>
                        <a:solidFill>
                          <a:schemeClr val="lt1"/>
                        </a:solidFill>
                        <a:ln w="6350">
                          <a:noFill/>
                        </a:ln>
                      </wps:spPr>
                      <wps:txbx>
                        <w:txbxContent>
                          <w:p w14:paraId="28558807" w14:textId="78270FA2" w:rsidR="0060358E" w:rsidRDefault="0043009B">
                            <w:r>
                              <w:rPr>
                                <w:noProof/>
                              </w:rPr>
                              <w:drawing>
                                <wp:inline distT="0" distB="0" distL="0" distR="0" wp14:anchorId="73C0F4CA" wp14:editId="262A4CC2">
                                  <wp:extent cx="1487815" cy="1114425"/>
                                  <wp:effectExtent l="0" t="0" r="0" b="0"/>
                                  <wp:docPr id="10524692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46921" name="Picture 105246921"/>
                                          <pic:cNvPicPr/>
                                        </pic:nvPicPr>
                                        <pic:blipFill>
                                          <a:blip r:embed="rId21">
                                            <a:extLst>
                                              <a:ext uri="{28A0092B-C50C-407E-A947-70E740481C1C}">
                                                <a14:useLocalDpi xmlns:a14="http://schemas.microsoft.com/office/drawing/2010/main" val="0"/>
                                              </a:ext>
                                            </a:extLst>
                                          </a:blip>
                                          <a:stretch>
                                            <a:fillRect/>
                                          </a:stretch>
                                        </pic:blipFill>
                                        <pic:spPr>
                                          <a:xfrm>
                                            <a:off x="0" y="0"/>
                                            <a:ext cx="1508372" cy="112982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98CB7" id="Text Box 26" o:spid="_x0000_s1033" type="#_x0000_t202" style="position:absolute;margin-left:-8.25pt;margin-top:8.5pt;width:141pt;height:102.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" fillcolor="white [3201]" stroked="f" strokeweight=".5pt">
                <v:textbox>
                  <w:txbxContent>
                    <w:p w14:paraId="28558807" w14:textId="78270FA2" w:rsidR="0060358E" w:rsidRDefault="0043009B">
                      <w:r>
                        <w:rPr>
                          <w:noProof/>
                        </w:rPr>
                        <w:drawing>
                          <wp:inline distT="0" distB="0" distL="0" distR="0" wp14:anchorId="73C0F4CA" wp14:editId="262A4CC2">
                            <wp:extent cx="1487815" cy="1114425"/>
                            <wp:effectExtent l="0" t="0" r="0" b="0"/>
                            <wp:docPr id="10524692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46921" name="Picture 105246921"/>
                                    <pic:cNvPicPr/>
                                  </pic:nvPicPr>
                                  <pic:blipFill>
                                    <a:blip r:embed="rId21">
                                      <a:extLst>
                                        <a:ext uri="{28A0092B-C50C-407E-A947-70E740481C1C}">
                                          <a14:useLocalDpi xmlns:a14="http://schemas.microsoft.com/office/drawing/2010/main" val="0"/>
                                        </a:ext>
                                      </a:extLst>
                                    </a:blip>
                                    <a:stretch>
                                      <a:fillRect/>
                                    </a:stretch>
                                  </pic:blipFill>
                                  <pic:spPr>
                                    <a:xfrm>
                                      <a:off x="0" y="0"/>
                                      <a:ext cx="1508372" cy="1129823"/>
                                    </a:xfrm>
                                    <a:prstGeom prst="rect">
                                      <a:avLst/>
                                    </a:prstGeom>
                                  </pic:spPr>
                                </pic:pic>
                              </a:graphicData>
                            </a:graphic>
                          </wp:inline>
                        </w:drawing>
                      </w:r>
                    </w:p>
                  </w:txbxContent>
                </v:textbox>
              </v:shape>
            </w:pict>
          </mc:Fallback>
        </mc:AlternateContent>
      </w:r>
    </w:p>
    <w:p w14:paraId="0F3E7426" w14:textId="354F3CBD" w:rsidR="00F61BE3" w:rsidRDefault="00F61BE3" w:rsidP="00360A85">
      <w:pPr>
        <w:rPr>
          <w:rFonts w:ascii="MV Boli" w:hAnsi="MV Boli" w:cs="MV Boli"/>
          <w:sz w:val="36"/>
          <w:szCs w:val="36"/>
        </w:rPr>
      </w:pPr>
    </w:p>
    <w:p w14:paraId="2473B783" w14:textId="61A41016" w:rsidR="0093062E" w:rsidRDefault="000B53DD" w:rsidP="00360A85">
      <w:pPr>
        <w:rPr>
          <w:rFonts w:ascii="MV Boli" w:hAnsi="MV Boli" w:cs="MV Boli"/>
          <w:sz w:val="40"/>
          <w:szCs w:val="40"/>
        </w:rPr>
      </w:pPr>
      <w:r>
        <w:rPr>
          <w:rFonts w:ascii="MV Boli" w:hAnsi="MV Boli" w:cs="MV Boli"/>
          <w:sz w:val="40"/>
          <w:szCs w:val="40"/>
        </w:rPr>
        <w:t xml:space="preserve"> </w:t>
      </w:r>
      <w:r w:rsidR="00CF1538">
        <w:rPr>
          <w:rFonts w:ascii="MV Boli" w:hAnsi="MV Boli" w:cs="MV Boli"/>
          <w:sz w:val="40"/>
          <w:szCs w:val="40"/>
        </w:rPr>
        <w:t>Cascade High School Car Show</w:t>
      </w:r>
    </w:p>
    <w:p w14:paraId="0D45FA56" w14:textId="0A1FE7C0" w:rsidR="00657682" w:rsidRDefault="00657682" w:rsidP="00360A85">
      <w:pPr>
        <w:rPr>
          <w:rFonts w:ascii="MV Boli" w:hAnsi="MV Boli" w:cs="MV Boli"/>
          <w:sz w:val="40"/>
          <w:szCs w:val="40"/>
        </w:rPr>
      </w:pPr>
    </w:p>
    <w:p w14:paraId="5A8614A9" w14:textId="532547D1" w:rsidR="00657682" w:rsidRPr="000B53DD" w:rsidRDefault="003C3A06" w:rsidP="00360A85">
      <w:pPr>
        <w:rPr>
          <w:rFonts w:ascii="MV Boli" w:hAnsi="MV Boli" w:cs="MV Boli"/>
          <w:sz w:val="36"/>
          <w:szCs w:val="36"/>
        </w:rPr>
      </w:pPr>
      <w:r>
        <w:rPr>
          <w:rFonts w:ascii="Wide Latin" w:hAnsi="Wide Latin"/>
          <w:b/>
          <w:bCs/>
          <w:noProof/>
          <w:sz w:val="40"/>
          <w:szCs w:val="40"/>
        </w:rPr>
        <mc:AlternateContent>
          <mc:Choice Requires="wps">
            <w:drawing>
              <wp:anchor distT="0" distB="0" distL="114300" distR="114300" simplePos="0" relativeHeight="251717632" behindDoc="0" locked="0" layoutInCell="1" allowOverlap="1" wp14:anchorId="6A005F92" wp14:editId="61010DB5">
                <wp:simplePos x="0" y="0"/>
                <wp:positionH relativeFrom="margin">
                  <wp:posOffset>-276225</wp:posOffset>
                </wp:positionH>
                <wp:positionV relativeFrom="paragraph">
                  <wp:posOffset>123825</wp:posOffset>
                </wp:positionV>
                <wp:extent cx="7429500" cy="45085"/>
                <wp:effectExtent l="0" t="0" r="19050" b="12065"/>
                <wp:wrapNone/>
                <wp:docPr id="860835463" name="Rectangle 5"/>
                <wp:cNvGraphicFramePr/>
                <a:graphic xmlns:a="http://schemas.openxmlformats.org/drawingml/2006/main">
                  <a:graphicData uri="http://schemas.microsoft.com/office/word/2010/wordprocessingShape">
                    <wps:wsp>
                      <wps:cNvSpPr/>
                      <wps:spPr>
                        <a:xfrm>
                          <a:off x="0" y="0"/>
                          <a:ext cx="7429500" cy="45085"/>
                        </a:xfrm>
                        <a:prstGeom prst="rect">
                          <a:avLst/>
                        </a:prstGeom>
                        <a:solidFill>
                          <a:srgbClr val="E6546C"/>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72C94" id="Rectangle 5" o:spid="_x0000_s1026" style="position:absolute;margin-left:-21.75pt;margin-top:9.75pt;width:585pt;height:3.5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" fillcolor="#e6546c" strokecolor="#172c51" strokeweight="1pt">
                <w10:wrap anchorx="margin"/>
              </v:rect>
            </w:pict>
          </mc:Fallback>
        </mc:AlternateContent>
      </w:r>
    </w:p>
    <w:p w14:paraId="1368C420" w14:textId="77777777" w:rsidR="00544EFA" w:rsidRDefault="00544EFA" w:rsidP="002C2197">
      <w:pPr>
        <w:pStyle w:val="BodyText"/>
        <w:rPr>
          <w:sz w:val="24"/>
          <w:szCs w:val="24"/>
        </w:rPr>
      </w:pPr>
    </w:p>
    <w:p w14:paraId="76672061" w14:textId="77777777" w:rsidR="00544EFA" w:rsidRPr="00F43EB2" w:rsidRDefault="00544EFA" w:rsidP="00544EFA">
      <w:pPr>
        <w:jc w:val="center"/>
        <w:rPr>
          <w:rFonts w:ascii="Arial Rounded MT Bold" w:hAnsi="Arial Rounded MT Bold"/>
          <w:sz w:val="28"/>
          <w:szCs w:val="28"/>
        </w:rPr>
      </w:pPr>
      <w:r w:rsidRPr="00F43EB2">
        <w:rPr>
          <w:rFonts w:ascii="Arial Rounded MT Bold" w:hAnsi="Arial Rounded MT Bold"/>
          <w:sz w:val="28"/>
          <w:szCs w:val="28"/>
        </w:rPr>
        <w:t>WVSR GEAR STORE OPENING SOON</w:t>
      </w:r>
      <w:r>
        <w:rPr>
          <w:rFonts w:ascii="Arial Rounded MT Bold" w:hAnsi="Arial Rounded MT Bold"/>
          <w:sz w:val="28"/>
          <w:szCs w:val="28"/>
        </w:rPr>
        <w:t>!</w:t>
      </w:r>
    </w:p>
    <w:p w14:paraId="5E049E0B" w14:textId="036179D0" w:rsidR="00544EFA" w:rsidRDefault="00544EFA" w:rsidP="002C2197">
      <w:pPr>
        <w:pStyle w:val="BodyText"/>
        <w:rPr>
          <w:sz w:val="24"/>
          <w:szCs w:val="24"/>
        </w:rPr>
      </w:pPr>
    </w:p>
    <w:p w14:paraId="3490BD65" w14:textId="1131E1B4" w:rsidR="00544EFA" w:rsidRDefault="00544EFA" w:rsidP="002C2197">
      <w:pPr>
        <w:pStyle w:val="BodyText"/>
        <w:rPr>
          <w:sz w:val="24"/>
          <w:szCs w:val="24"/>
        </w:rPr>
      </w:pPr>
      <w:r w:rsidRPr="007922F2">
        <w:rPr>
          <w:rFonts w:ascii="Arial Rounded MT Bold" w:hAnsi="Arial Rounded MT Bold"/>
          <w:noProof/>
        </w:rPr>
        <w:drawing>
          <wp:anchor distT="0" distB="0" distL="114300" distR="114300" simplePos="0" relativeHeight="251744256" behindDoc="1" locked="0" layoutInCell="1" allowOverlap="1" wp14:anchorId="2E32BB36" wp14:editId="1F8515C0">
            <wp:simplePos x="0" y="0"/>
            <wp:positionH relativeFrom="margin">
              <wp:posOffset>152400</wp:posOffset>
            </wp:positionH>
            <wp:positionV relativeFrom="paragraph">
              <wp:posOffset>12700</wp:posOffset>
            </wp:positionV>
            <wp:extent cx="2595880" cy="1609725"/>
            <wp:effectExtent l="0" t="0" r="0" b="0"/>
            <wp:wrapTight wrapText="bothSides">
              <wp:wrapPolygon edited="0">
                <wp:start x="0" y="0"/>
                <wp:lineTo x="0" y="21217"/>
                <wp:lineTo x="21399" y="21217"/>
                <wp:lineTo x="21399" y="0"/>
                <wp:lineTo x="0" y="0"/>
              </wp:wrapPolygon>
            </wp:wrapTight>
            <wp:docPr id="2104205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205978" name=""/>
                    <pic:cNvPicPr/>
                  </pic:nvPicPr>
                  <pic:blipFill>
                    <a:blip r:embed="rId22">
                      <a:extLst>
                        <a:ext uri="{28A0092B-C50C-407E-A947-70E740481C1C}">
                          <a14:useLocalDpi xmlns:a14="http://schemas.microsoft.com/office/drawing/2010/main" val="0"/>
                        </a:ext>
                      </a:extLst>
                    </a:blip>
                    <a:stretch>
                      <a:fillRect/>
                    </a:stretch>
                  </pic:blipFill>
                  <pic:spPr>
                    <a:xfrm>
                      <a:off x="0" y="0"/>
                      <a:ext cx="2595880" cy="1609725"/>
                    </a:xfrm>
                    <a:prstGeom prst="rect">
                      <a:avLst/>
                    </a:prstGeom>
                  </pic:spPr>
                </pic:pic>
              </a:graphicData>
            </a:graphic>
            <wp14:sizeRelH relativeFrom="margin">
              <wp14:pctWidth>0</wp14:pctWidth>
            </wp14:sizeRelH>
            <wp14:sizeRelV relativeFrom="margin">
              <wp14:pctHeight>0</wp14:pctHeight>
            </wp14:sizeRelV>
          </wp:anchor>
        </w:drawing>
      </w:r>
    </w:p>
    <w:p w14:paraId="5905D3FB" w14:textId="621341E2" w:rsidR="00544EFA" w:rsidRPr="00C008D1" w:rsidRDefault="000A70E9" w:rsidP="00C008D1">
      <w:pPr>
        <w:rPr>
          <w:rFonts w:ascii="Arial Rounded MT Bold" w:hAnsi="Arial Rounded MT Bold"/>
          <w:color w:val="000000" w:themeColor="text1"/>
        </w:rPr>
      </w:pPr>
      <w:r>
        <w:rPr>
          <w:rFonts w:ascii="Wide Latin" w:hAnsi="Wide Latin"/>
          <w:b/>
          <w:bCs/>
          <w:noProof/>
          <w:sz w:val="40"/>
          <w:szCs w:val="40"/>
        </w:rPr>
        <mc:AlternateContent>
          <mc:Choice Requires="wps">
            <w:drawing>
              <wp:anchor distT="0" distB="0" distL="114300" distR="114300" simplePos="0" relativeHeight="251758592" behindDoc="0" locked="0" layoutInCell="1" allowOverlap="1" wp14:anchorId="5D321D0A" wp14:editId="17D37696">
                <wp:simplePos x="0" y="0"/>
                <wp:positionH relativeFrom="margin">
                  <wp:align>center</wp:align>
                </wp:positionH>
                <wp:positionV relativeFrom="paragraph">
                  <wp:posOffset>2181860</wp:posOffset>
                </wp:positionV>
                <wp:extent cx="7429500" cy="45085"/>
                <wp:effectExtent l="0" t="0" r="19050" b="12065"/>
                <wp:wrapNone/>
                <wp:docPr id="2098388804" name="Rectangle 5"/>
                <wp:cNvGraphicFramePr/>
                <a:graphic xmlns:a="http://schemas.openxmlformats.org/drawingml/2006/main">
                  <a:graphicData uri="http://schemas.microsoft.com/office/word/2010/wordprocessingShape">
                    <wps:wsp>
                      <wps:cNvSpPr/>
                      <wps:spPr>
                        <a:xfrm>
                          <a:off x="0" y="0"/>
                          <a:ext cx="7429500" cy="45085"/>
                        </a:xfrm>
                        <a:prstGeom prst="rect">
                          <a:avLst/>
                        </a:prstGeom>
                        <a:solidFill>
                          <a:srgbClr val="E6546C"/>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AAD386" id="Rectangle 5" o:spid="_x0000_s1026" style="position:absolute;margin-left:0;margin-top:171.8pt;width:585pt;height:3.55pt;z-index:251758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" fillcolor="#e6546c" strokecolor="#172c51" strokeweight="1pt">
                <w10:wrap anchorx="margin"/>
              </v:rect>
            </w:pict>
          </mc:Fallback>
        </mc:AlternateContent>
      </w:r>
      <w:r w:rsidR="00544EFA">
        <w:rPr>
          <w:rFonts w:ascii="Arial Rounded MT Bold" w:hAnsi="Arial Rounded MT Bold"/>
        </w:rPr>
        <w:t>Look for another gear store to open starting July 3</w:t>
      </w:r>
      <w:r w:rsidR="00544EFA" w:rsidRPr="00F43EB2">
        <w:rPr>
          <w:rFonts w:ascii="Arial Rounded MT Bold" w:hAnsi="Arial Rounded MT Bold"/>
          <w:vertAlign w:val="superscript"/>
        </w:rPr>
        <w:t>rd</w:t>
      </w:r>
      <w:r w:rsidR="00544EFA">
        <w:rPr>
          <w:rFonts w:ascii="Arial Rounded MT Bold" w:hAnsi="Arial Rounded MT Bold"/>
        </w:rPr>
        <w:t xml:space="preserve">, a link will be provided when it opens. This time around we’ll have several choices of shirts and hoodies with the WVSR logo front and rear plus an option for your name. The minimum number of orders was raised to 36 articles in an attempt to keep prices a tad bit lower. Don’t forget we wear purple club shirts at the Carousel Cruise to make our club members easily identifiable to participants. Items purchased will be available at the August club meeting, if you can’t make it then send a message to </w:t>
      </w:r>
      <w:hyperlink r:id="rId23" w:history="1">
        <w:r w:rsidR="00544EFA" w:rsidRPr="00475B88">
          <w:rPr>
            <w:rStyle w:val="Hyperlink"/>
            <w:rFonts w:ascii="Arial Rounded MT Bold" w:hAnsi="Arial Rounded MT Bold"/>
          </w:rPr>
          <w:t>wvsrhq@gmail.com</w:t>
        </w:r>
      </w:hyperlink>
      <w:r w:rsidR="00544EFA">
        <w:rPr>
          <w:rFonts w:ascii="Arial Rounded MT Bold" w:hAnsi="Arial Rounded MT Bold"/>
        </w:rPr>
        <w:t xml:space="preserve"> need to make other arrangements to receive your gear.</w:t>
      </w:r>
    </w:p>
    <w:p w14:paraId="1C7685DA" w14:textId="4A5C2E60" w:rsidR="009A7804" w:rsidRDefault="000A70E9" w:rsidP="002C2197">
      <w:pPr>
        <w:pStyle w:val="BodyText"/>
        <w:rPr>
          <w:sz w:val="24"/>
          <w:szCs w:val="24"/>
        </w:rPr>
      </w:pPr>
      <w:r>
        <w:rPr>
          <w:noProof/>
          <w:sz w:val="24"/>
          <w:szCs w:val="24"/>
        </w:rPr>
        <w:lastRenderedPageBreak/>
        <w:drawing>
          <wp:anchor distT="0" distB="0" distL="114300" distR="114300" simplePos="0" relativeHeight="251759616" behindDoc="1" locked="0" layoutInCell="1" allowOverlap="1" wp14:anchorId="7F25D759" wp14:editId="007B91A2">
            <wp:simplePos x="0" y="0"/>
            <wp:positionH relativeFrom="margin">
              <wp:posOffset>5343525</wp:posOffset>
            </wp:positionH>
            <wp:positionV relativeFrom="paragraph">
              <wp:posOffset>36195</wp:posOffset>
            </wp:positionV>
            <wp:extent cx="1649095" cy="783590"/>
            <wp:effectExtent l="0" t="0" r="8255" b="0"/>
            <wp:wrapTight wrapText="bothSides">
              <wp:wrapPolygon edited="0">
                <wp:start x="0" y="0"/>
                <wp:lineTo x="0" y="21005"/>
                <wp:lineTo x="21459" y="21005"/>
                <wp:lineTo x="21459" y="0"/>
                <wp:lineTo x="0" y="0"/>
              </wp:wrapPolygon>
            </wp:wrapTight>
            <wp:docPr id="196986951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869511" name="Picture 196986951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49095" cy="783590"/>
                    </a:xfrm>
                    <a:prstGeom prst="rect">
                      <a:avLst/>
                    </a:prstGeom>
                  </pic:spPr>
                </pic:pic>
              </a:graphicData>
            </a:graphic>
            <wp14:sizeRelH relativeFrom="margin">
              <wp14:pctWidth>0</wp14:pctWidth>
            </wp14:sizeRelH>
            <wp14:sizeRelV relativeFrom="margin">
              <wp14:pctHeight>0</wp14:pctHeight>
            </wp14:sizeRelV>
          </wp:anchor>
        </w:drawing>
      </w:r>
      <w:r w:rsidR="002C2197" w:rsidRPr="00C008D1">
        <w:rPr>
          <w:b/>
          <w:bCs/>
          <w:sz w:val="24"/>
          <w:szCs w:val="24"/>
        </w:rPr>
        <w:t>By</w:t>
      </w:r>
      <w:r w:rsidR="009A7804" w:rsidRPr="00C008D1">
        <w:rPr>
          <w:b/>
          <w:bCs/>
          <w:sz w:val="24"/>
          <w:szCs w:val="24"/>
        </w:rPr>
        <w:t xml:space="preserve">-Laws </w:t>
      </w:r>
      <w:r w:rsidR="003E0923">
        <w:rPr>
          <w:b/>
          <w:bCs/>
          <w:sz w:val="24"/>
          <w:szCs w:val="24"/>
        </w:rPr>
        <w:t>Update</w:t>
      </w:r>
      <w:r w:rsidR="009A7804" w:rsidRPr="00C008D1">
        <w:rPr>
          <w:b/>
          <w:bCs/>
          <w:sz w:val="24"/>
          <w:szCs w:val="24"/>
        </w:rPr>
        <w:t>:</w:t>
      </w:r>
      <w:r w:rsidR="009A7804">
        <w:rPr>
          <w:sz w:val="24"/>
          <w:szCs w:val="24"/>
        </w:rPr>
        <w:t xml:space="preserve"> With the current political </w:t>
      </w:r>
      <w:proofErr w:type="gramStart"/>
      <w:r w:rsidR="009A7804">
        <w:rPr>
          <w:sz w:val="24"/>
          <w:szCs w:val="24"/>
        </w:rPr>
        <w:t>climate</w:t>
      </w:r>
      <w:proofErr w:type="gramEnd"/>
      <w:r w:rsidR="009A7804">
        <w:rPr>
          <w:sz w:val="24"/>
          <w:szCs w:val="24"/>
        </w:rPr>
        <w:t xml:space="preserve"> </w:t>
      </w:r>
      <w:r w:rsidR="00A1212F">
        <w:rPr>
          <w:sz w:val="24"/>
          <w:szCs w:val="24"/>
        </w:rPr>
        <w:t>we want to ensure the information provided to our club members is accurate</w:t>
      </w:r>
      <w:r w:rsidR="005F7406">
        <w:rPr>
          <w:sz w:val="24"/>
          <w:szCs w:val="24"/>
        </w:rPr>
        <w:t xml:space="preserve"> and relatable</w:t>
      </w:r>
      <w:r w:rsidR="003A3C86">
        <w:rPr>
          <w:sz w:val="24"/>
          <w:szCs w:val="24"/>
        </w:rPr>
        <w:t xml:space="preserve">, now and into the future. With that in mind we’ve added </w:t>
      </w:r>
      <w:r w:rsidR="00172729">
        <w:rPr>
          <w:sz w:val="24"/>
          <w:szCs w:val="24"/>
        </w:rPr>
        <w:t>to our by-laws some basic standards</w:t>
      </w:r>
      <w:r w:rsidR="005667A5">
        <w:rPr>
          <w:sz w:val="24"/>
          <w:szCs w:val="24"/>
        </w:rPr>
        <w:t xml:space="preserve"> before discussing anything </w:t>
      </w:r>
      <w:r w:rsidR="000A101C">
        <w:rPr>
          <w:sz w:val="24"/>
          <w:szCs w:val="24"/>
        </w:rPr>
        <w:t xml:space="preserve">‘political’ </w:t>
      </w:r>
      <w:r w:rsidR="00B00F60">
        <w:rPr>
          <w:sz w:val="24"/>
          <w:szCs w:val="24"/>
        </w:rPr>
        <w:t xml:space="preserve">at general club meetings. </w:t>
      </w:r>
    </w:p>
    <w:p w14:paraId="4D11316B" w14:textId="2F969F0E" w:rsidR="009A7804" w:rsidRDefault="009A7804" w:rsidP="002C2197">
      <w:pPr>
        <w:pStyle w:val="BodyText"/>
        <w:rPr>
          <w:sz w:val="24"/>
          <w:szCs w:val="24"/>
        </w:rPr>
      </w:pPr>
    </w:p>
    <w:p w14:paraId="588D7476" w14:textId="01B4B18D" w:rsidR="002C2197" w:rsidRPr="002C2197" w:rsidRDefault="002C2197" w:rsidP="002C2197">
      <w:pPr>
        <w:pStyle w:val="BodyText"/>
        <w:rPr>
          <w:sz w:val="24"/>
          <w:szCs w:val="24"/>
        </w:rPr>
      </w:pPr>
      <w:r w:rsidRPr="002C2197">
        <w:rPr>
          <w:sz w:val="24"/>
          <w:szCs w:val="24"/>
        </w:rPr>
        <w:t>Section</w:t>
      </w:r>
      <w:r w:rsidRPr="002C2197">
        <w:rPr>
          <w:spacing w:val="-5"/>
          <w:sz w:val="24"/>
          <w:szCs w:val="24"/>
        </w:rPr>
        <w:t xml:space="preserve"> </w:t>
      </w:r>
      <w:r w:rsidRPr="002C2197">
        <w:rPr>
          <w:sz w:val="24"/>
          <w:szCs w:val="24"/>
        </w:rPr>
        <w:t>1.04</w:t>
      </w:r>
      <w:r w:rsidRPr="002C2197">
        <w:rPr>
          <w:spacing w:val="65"/>
          <w:w w:val="150"/>
          <w:sz w:val="24"/>
          <w:szCs w:val="24"/>
        </w:rPr>
        <w:t xml:space="preserve"> </w:t>
      </w:r>
      <w:r w:rsidRPr="002C2197">
        <w:rPr>
          <w:sz w:val="24"/>
          <w:szCs w:val="24"/>
        </w:rPr>
        <w:t>Non-Profit Status and Political Activities</w:t>
      </w:r>
    </w:p>
    <w:p w14:paraId="45B9AA29" w14:textId="1D4A66F3" w:rsidR="002C2197" w:rsidRPr="002C2197" w:rsidRDefault="002C2197" w:rsidP="002C2197">
      <w:pPr>
        <w:pStyle w:val="BodyText"/>
        <w:rPr>
          <w:sz w:val="24"/>
          <w:szCs w:val="24"/>
        </w:rPr>
      </w:pPr>
    </w:p>
    <w:p w14:paraId="7EC1B1D2" w14:textId="2DAAAC8B" w:rsidR="002C2197" w:rsidRPr="002C2197" w:rsidRDefault="002C2197" w:rsidP="002C2197">
      <w:pPr>
        <w:pStyle w:val="BodyText"/>
        <w:numPr>
          <w:ilvl w:val="0"/>
          <w:numId w:val="10"/>
        </w:numPr>
        <w:rPr>
          <w:sz w:val="24"/>
          <w:szCs w:val="24"/>
        </w:rPr>
      </w:pPr>
      <w:r w:rsidRPr="002C2197">
        <w:rPr>
          <w:sz w:val="24"/>
          <w:szCs w:val="24"/>
        </w:rPr>
        <w:t>WVSR currently has a 501(c)(7) tax exempt status as a social or recreational club under the IRS code that allows participation in political events, such as rallies, debates, and fundraising events, as long as it does not directly support or oppose a specific candidate. </w:t>
      </w:r>
    </w:p>
    <w:p w14:paraId="67CFB7B4" w14:textId="1BC4B33D" w:rsidR="002C2197" w:rsidRPr="002C2197" w:rsidRDefault="002C2197" w:rsidP="002C2197">
      <w:pPr>
        <w:pStyle w:val="BodyText"/>
        <w:ind w:left="720"/>
        <w:rPr>
          <w:sz w:val="24"/>
          <w:szCs w:val="24"/>
        </w:rPr>
      </w:pPr>
    </w:p>
    <w:p w14:paraId="26C75C51" w14:textId="561FEB97" w:rsidR="002C2197" w:rsidRPr="002C2197" w:rsidRDefault="002C2197" w:rsidP="002C2197">
      <w:pPr>
        <w:pStyle w:val="BodyText"/>
        <w:numPr>
          <w:ilvl w:val="0"/>
          <w:numId w:val="10"/>
        </w:numPr>
        <w:rPr>
          <w:sz w:val="24"/>
          <w:szCs w:val="24"/>
        </w:rPr>
      </w:pPr>
      <w:r w:rsidRPr="002C2197">
        <w:rPr>
          <w:sz w:val="24"/>
          <w:szCs w:val="24"/>
        </w:rPr>
        <w:t>While individual members are free to engage in political activities, they cannot do so as representatives of the club.</w:t>
      </w:r>
    </w:p>
    <w:p w14:paraId="492D66CB" w14:textId="7756DC8C" w:rsidR="002C2197" w:rsidRPr="002C2197" w:rsidRDefault="002C2197" w:rsidP="002C2197">
      <w:pPr>
        <w:pStyle w:val="BodyText"/>
        <w:rPr>
          <w:sz w:val="24"/>
          <w:szCs w:val="24"/>
        </w:rPr>
      </w:pPr>
    </w:p>
    <w:p w14:paraId="6DCD4BA4" w14:textId="109BF303" w:rsidR="002C2197" w:rsidRPr="002C2197" w:rsidRDefault="002C2197" w:rsidP="002C2197">
      <w:r w:rsidRPr="002C2197">
        <w:t>To ensure the club's and its members' best interests, any information or activities deemed "political" must follow these guidelines:</w:t>
      </w:r>
    </w:p>
    <w:p w14:paraId="77DBC0DF" w14:textId="666761DC" w:rsidR="002C2197" w:rsidRPr="002C2197" w:rsidRDefault="002C2197" w:rsidP="002C2197"/>
    <w:p w14:paraId="4483133D" w14:textId="7B8AC353" w:rsidR="002C2197" w:rsidRPr="002C2197" w:rsidRDefault="002C2197" w:rsidP="002C2197">
      <w:pPr>
        <w:pStyle w:val="BodyText"/>
        <w:numPr>
          <w:ilvl w:val="0"/>
          <w:numId w:val="11"/>
        </w:numPr>
        <w:rPr>
          <w:sz w:val="24"/>
          <w:szCs w:val="24"/>
        </w:rPr>
      </w:pPr>
      <w:r w:rsidRPr="002C2197">
        <w:rPr>
          <w:sz w:val="24"/>
          <w:szCs w:val="24"/>
          <w:u w:val="single"/>
        </w:rPr>
        <w:t>Officer Review Required:</w:t>
      </w:r>
      <w:r w:rsidRPr="002C2197">
        <w:rPr>
          <w:sz w:val="24"/>
          <w:szCs w:val="24"/>
        </w:rPr>
        <w:t xml:space="preserve"> Before sharing any political topics or issues at a general club membership meeting, the matter must first be presented at the earliest Officers meeting.</w:t>
      </w:r>
    </w:p>
    <w:p w14:paraId="7385D81C" w14:textId="53338623" w:rsidR="002C2197" w:rsidRPr="002C2197" w:rsidRDefault="002C2197" w:rsidP="002C2197">
      <w:pPr>
        <w:pStyle w:val="BodyText"/>
        <w:ind w:left="720"/>
        <w:rPr>
          <w:sz w:val="24"/>
          <w:szCs w:val="24"/>
        </w:rPr>
      </w:pPr>
    </w:p>
    <w:p w14:paraId="70C098EA" w14:textId="26A8C96C" w:rsidR="002C2197" w:rsidRPr="002C2197" w:rsidRDefault="002C2197" w:rsidP="002C2197">
      <w:pPr>
        <w:pStyle w:val="BodyText"/>
        <w:numPr>
          <w:ilvl w:val="0"/>
          <w:numId w:val="11"/>
        </w:numPr>
        <w:rPr>
          <w:sz w:val="24"/>
          <w:szCs w:val="24"/>
        </w:rPr>
      </w:pPr>
      <w:r w:rsidRPr="002C2197">
        <w:rPr>
          <w:sz w:val="24"/>
          <w:szCs w:val="24"/>
          <w:u w:val="single"/>
        </w:rPr>
        <w:t>Written Proposal:</w:t>
      </w:r>
      <w:r w:rsidRPr="002C2197">
        <w:rPr>
          <w:sz w:val="24"/>
          <w:szCs w:val="24"/>
        </w:rPr>
        <w:t xml:space="preserve"> Individuals wishing to raise a political topic or issue must submit a written statement to the Officers. This statement should clearly describe the issue or topic and explain its relevance or importance to the WVSR membership.</w:t>
      </w:r>
    </w:p>
    <w:p w14:paraId="27B734D5" w14:textId="6F3DD35D" w:rsidR="002C2197" w:rsidRPr="002C2197" w:rsidRDefault="002C2197" w:rsidP="002C2197">
      <w:pPr>
        <w:pStyle w:val="ListParagraph"/>
      </w:pPr>
    </w:p>
    <w:p w14:paraId="3A72918B" w14:textId="702990BD" w:rsidR="002C2197" w:rsidRPr="002C2197" w:rsidRDefault="002C2197" w:rsidP="002C2197">
      <w:pPr>
        <w:pStyle w:val="BodyText"/>
        <w:numPr>
          <w:ilvl w:val="0"/>
          <w:numId w:val="11"/>
        </w:numPr>
        <w:rPr>
          <w:sz w:val="24"/>
          <w:szCs w:val="24"/>
        </w:rPr>
      </w:pPr>
      <w:r w:rsidRPr="002C2197">
        <w:rPr>
          <w:sz w:val="24"/>
          <w:szCs w:val="24"/>
          <w:u w:val="single"/>
        </w:rPr>
        <w:t>Officer Decision and Communication:</w:t>
      </w:r>
      <w:r w:rsidRPr="002C2197">
        <w:rPr>
          <w:sz w:val="24"/>
          <w:szCs w:val="24"/>
        </w:rPr>
        <w:t xml:space="preserve"> After reviewing the political topic or issue, the Club Officers will determine the next steps or actions for the presenter regarding the club's general membership. These next steps will be provided to the presenter in writing within 30 days of the Officers' decision.</w:t>
      </w:r>
    </w:p>
    <w:p w14:paraId="584643E2" w14:textId="77777777" w:rsidR="002C2197" w:rsidRPr="002C2197" w:rsidRDefault="002C2197" w:rsidP="002C2197">
      <w:pPr>
        <w:pStyle w:val="ListParagraph"/>
        <w:rPr>
          <w:b/>
          <w:bCs/>
        </w:rPr>
      </w:pPr>
    </w:p>
    <w:p w14:paraId="1AA70C65" w14:textId="42F24317" w:rsidR="002C2197" w:rsidRPr="002C2197" w:rsidRDefault="002C2197" w:rsidP="002C2197">
      <w:pPr>
        <w:pStyle w:val="BodyText"/>
        <w:numPr>
          <w:ilvl w:val="0"/>
          <w:numId w:val="11"/>
        </w:numPr>
        <w:rPr>
          <w:sz w:val="24"/>
          <w:szCs w:val="24"/>
        </w:rPr>
      </w:pPr>
      <w:r w:rsidRPr="002C2197">
        <w:rPr>
          <w:sz w:val="24"/>
          <w:szCs w:val="24"/>
          <w:u w:val="single"/>
        </w:rPr>
        <w:t>Methods of Sharing:</w:t>
      </w:r>
      <w:r w:rsidRPr="002C2197">
        <w:rPr>
          <w:sz w:val="24"/>
          <w:szCs w:val="24"/>
        </w:rPr>
        <w:t xml:space="preserve"> Approved next steps or actions may include, but are not limited to, future presentations at a Club General Meeting, dissemination via official club communications, or other methods the Club Officers deem necessary.</w:t>
      </w:r>
    </w:p>
    <w:p w14:paraId="1593499F" w14:textId="45DAD64A" w:rsidR="002C2197" w:rsidRPr="002C2197" w:rsidRDefault="002C2197" w:rsidP="002C2197">
      <w:pPr>
        <w:pStyle w:val="ListParagraph"/>
      </w:pPr>
    </w:p>
    <w:p w14:paraId="4E7C24D0" w14:textId="035DB8F4" w:rsidR="002C2197" w:rsidRPr="002C2197" w:rsidRDefault="002C2197" w:rsidP="002C2197">
      <w:pPr>
        <w:pStyle w:val="BodyText"/>
        <w:numPr>
          <w:ilvl w:val="0"/>
          <w:numId w:val="11"/>
        </w:numPr>
        <w:rPr>
          <w:sz w:val="24"/>
          <w:szCs w:val="24"/>
        </w:rPr>
      </w:pPr>
      <w:r w:rsidRPr="002C2197">
        <w:rPr>
          <w:sz w:val="24"/>
          <w:szCs w:val="24"/>
          <w:u w:val="single"/>
        </w:rPr>
        <w:t>Presenter Responsibility:</w:t>
      </w:r>
      <w:r w:rsidRPr="002C2197">
        <w:rPr>
          <w:sz w:val="24"/>
          <w:szCs w:val="24"/>
        </w:rPr>
        <w:t xml:space="preserve"> The individual(s) presenting a political issue will be responsible for keeping Club Officers updated on the issue or topic until its conclusion or final action.</w:t>
      </w:r>
    </w:p>
    <w:p w14:paraId="3AC8F4EE" w14:textId="06CD95A7" w:rsidR="008B5603" w:rsidRPr="00433654" w:rsidRDefault="001E6D65" w:rsidP="00433654">
      <w:pPr>
        <w:pStyle w:val="Heading1"/>
        <w:tabs>
          <w:tab w:val="left" w:pos="2160"/>
        </w:tabs>
      </w:pPr>
      <w:r>
        <w:rPr>
          <w:rFonts w:ascii="Wide Latin" w:hAnsi="Wide Latin"/>
          <w:b/>
          <w:bCs/>
          <w:noProof/>
          <w:sz w:val="40"/>
          <w:szCs w:val="40"/>
        </w:rPr>
        <mc:AlternateContent>
          <mc:Choice Requires="wps">
            <w:drawing>
              <wp:anchor distT="0" distB="0" distL="114300" distR="114300" simplePos="0" relativeHeight="251712512" behindDoc="0" locked="0" layoutInCell="1" allowOverlap="1" wp14:anchorId="212C3C84" wp14:editId="5AA3933A">
                <wp:simplePos x="0" y="0"/>
                <wp:positionH relativeFrom="margin">
                  <wp:align>center</wp:align>
                </wp:positionH>
                <wp:positionV relativeFrom="paragraph">
                  <wp:posOffset>259715</wp:posOffset>
                </wp:positionV>
                <wp:extent cx="7429500" cy="45085"/>
                <wp:effectExtent l="0" t="0" r="19050" b="12065"/>
                <wp:wrapNone/>
                <wp:docPr id="608647731" name="Rectangle 5"/>
                <wp:cNvGraphicFramePr/>
                <a:graphic xmlns:a="http://schemas.openxmlformats.org/drawingml/2006/main">
                  <a:graphicData uri="http://schemas.microsoft.com/office/word/2010/wordprocessingShape">
                    <wps:wsp>
                      <wps:cNvSpPr/>
                      <wps:spPr>
                        <a:xfrm>
                          <a:off x="0" y="0"/>
                          <a:ext cx="7429500" cy="45085"/>
                        </a:xfrm>
                        <a:prstGeom prst="rect">
                          <a:avLst/>
                        </a:prstGeom>
                        <a:solidFill>
                          <a:srgbClr val="E6546C"/>
                        </a:solidFill>
                        <a:ln w="12700" cap="flat" cmpd="sng" algn="ctr">
                          <a:solidFill>
                            <a:srgbClr val="4472C4">
                              <a:shade val="15000"/>
                            </a:srgbClr>
                          </a:solidFill>
                          <a:prstDash val="solid"/>
                          <a:miter lim="800000"/>
                        </a:ln>
                        <a:effectLst/>
                      </wps:spPr>
                      <wps:txbx>
                        <w:txbxContent>
                          <w:p w14:paraId="331C2AD2" w14:textId="50540936" w:rsidR="001E6D65" w:rsidRDefault="001E6D65" w:rsidP="001E6D65">
                            <w:pPr>
                              <w:jc w:val="center"/>
                            </w:pPr>
                            <w: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2C3C84" id="Rectangle 5" o:spid="_x0000_s1034" style="position:absolute;margin-left:0;margin-top:20.45pt;width:585pt;height:3.55pt;z-index:251712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" fillcolor="#e6546c" strokecolor="#172c51" strokeweight="1pt">
                <v:textbox>
                  <w:txbxContent>
                    <w:p w14:paraId="331C2AD2" w14:textId="50540936" w:rsidR="001E6D65" w:rsidRDefault="001E6D65" w:rsidP="001E6D65">
                      <w:pPr>
                        <w:jc w:val="center"/>
                      </w:pPr>
                      <w:r>
                        <w:t>W</w:t>
                      </w:r>
                    </w:p>
                  </w:txbxContent>
                </v:textbox>
                <w10:wrap anchorx="margin"/>
              </v:rect>
            </w:pict>
          </mc:Fallback>
        </mc:AlternateContent>
      </w:r>
    </w:p>
    <w:p w14:paraId="372CF893" w14:textId="78817E0B" w:rsidR="008B5603" w:rsidRDefault="008B5603" w:rsidP="008343F7">
      <w:pPr>
        <w:rPr>
          <w:rFonts w:ascii="Arial Rounded MT Bold" w:hAnsi="Arial Rounded MT Bold"/>
        </w:rPr>
      </w:pPr>
    </w:p>
    <w:p w14:paraId="7A8A21E3" w14:textId="3B564235" w:rsidR="002A1655" w:rsidRPr="002A1655" w:rsidRDefault="000A0719" w:rsidP="002A1655">
      <w:pPr>
        <w:rPr>
          <w:rFonts w:ascii="Arial Rounded MT Bold" w:hAnsi="Arial Rounded MT Bold"/>
          <w:noProof/>
        </w:rPr>
      </w:pPr>
      <w:r>
        <w:rPr>
          <w:rFonts w:ascii="Arial Rounded MT Bold" w:hAnsi="Arial Rounded MT Bold"/>
          <w:noProof/>
        </w:rPr>
        <w:t xml:space="preserve">Once again the </w:t>
      </w:r>
      <w:r w:rsidR="002A1655" w:rsidRPr="002A1655">
        <w:rPr>
          <w:rFonts w:ascii="Arial Rounded MT Bold" w:hAnsi="Arial Rounded MT Bold"/>
          <w:noProof/>
        </w:rPr>
        <w:t>Salem Auto Club Council was contacted to provide volunteers to work at the two-day</w:t>
      </w:r>
      <w:r>
        <w:rPr>
          <w:rFonts w:ascii="Arial Rounded MT Bold" w:hAnsi="Arial Rounded MT Bold"/>
          <w:noProof/>
        </w:rPr>
        <w:t xml:space="preserve"> </w:t>
      </w:r>
      <w:r w:rsidR="002A1655" w:rsidRPr="002A1655">
        <w:rPr>
          <w:rFonts w:ascii="Arial Rounded MT Bold" w:hAnsi="Arial Rounded MT Bold"/>
          <w:noProof/>
        </w:rPr>
        <w:t>MotorSport Auction Group auction at the Oregon State Fairgrounds the first part of June. We</w:t>
      </w:r>
      <w:r w:rsidR="00196F8F">
        <w:rPr>
          <w:rFonts w:ascii="Arial Rounded MT Bold" w:hAnsi="Arial Rounded MT Bold"/>
          <w:noProof/>
        </w:rPr>
        <w:t xml:space="preserve"> </w:t>
      </w:r>
      <w:r w:rsidR="002A1655" w:rsidRPr="002A1655">
        <w:rPr>
          <w:rFonts w:ascii="Arial Rounded MT Bold" w:hAnsi="Arial Rounded MT Bold"/>
          <w:noProof/>
        </w:rPr>
        <w:t xml:space="preserve">reached out to all of the </w:t>
      </w:r>
      <w:r w:rsidR="00A745A7">
        <w:rPr>
          <w:rFonts w:ascii="Arial Rounded MT Bold" w:hAnsi="Arial Rounded MT Bold"/>
          <w:noProof/>
        </w:rPr>
        <w:t xml:space="preserve">SACC </w:t>
      </w:r>
      <w:r w:rsidR="002A1655" w:rsidRPr="002A1655">
        <w:rPr>
          <w:rFonts w:ascii="Arial Rounded MT Bold" w:hAnsi="Arial Rounded MT Bold"/>
          <w:noProof/>
        </w:rPr>
        <w:t>car club</w:t>
      </w:r>
      <w:r w:rsidR="00676409">
        <w:rPr>
          <w:rFonts w:ascii="Arial Rounded MT Bold" w:hAnsi="Arial Rounded MT Bold"/>
          <w:noProof/>
        </w:rPr>
        <w:t xml:space="preserve">s </w:t>
      </w:r>
      <w:r w:rsidR="002A1655" w:rsidRPr="002A1655">
        <w:rPr>
          <w:rFonts w:ascii="Arial Rounded MT Bold" w:hAnsi="Arial Rounded MT Bold"/>
          <w:noProof/>
        </w:rPr>
        <w:t xml:space="preserve">for workers and a few </w:t>
      </w:r>
      <w:r w:rsidR="00231663">
        <w:rPr>
          <w:rFonts w:ascii="Arial Rounded MT Bold" w:hAnsi="Arial Rounded MT Bold"/>
          <w:noProof/>
        </w:rPr>
        <w:t xml:space="preserve">well known </w:t>
      </w:r>
      <w:r w:rsidR="002A1655" w:rsidRPr="002A1655">
        <w:rPr>
          <w:rFonts w:ascii="Arial Rounded MT Bold" w:hAnsi="Arial Rounded MT Bold"/>
          <w:noProof/>
        </w:rPr>
        <w:t xml:space="preserve">car guys </w:t>
      </w:r>
      <w:r w:rsidR="00231663">
        <w:rPr>
          <w:rFonts w:ascii="Arial Rounded MT Bold" w:hAnsi="Arial Rounded MT Bold"/>
          <w:noProof/>
        </w:rPr>
        <w:t>who</w:t>
      </w:r>
      <w:r w:rsidR="002A1655" w:rsidRPr="002A1655">
        <w:rPr>
          <w:rFonts w:ascii="Arial Rounded MT Bold" w:hAnsi="Arial Rounded MT Bold"/>
          <w:noProof/>
        </w:rPr>
        <w:t xml:space="preserve"> don’t</w:t>
      </w:r>
      <w:r w:rsidR="00A745A7">
        <w:rPr>
          <w:rFonts w:ascii="Arial Rounded MT Bold" w:hAnsi="Arial Rounded MT Bold"/>
          <w:noProof/>
        </w:rPr>
        <w:t xml:space="preserve"> </w:t>
      </w:r>
      <w:r w:rsidR="002A1655" w:rsidRPr="002A1655">
        <w:rPr>
          <w:rFonts w:ascii="Arial Rounded MT Bold" w:hAnsi="Arial Rounded MT Bold"/>
          <w:noProof/>
        </w:rPr>
        <w:t>belong to a club</w:t>
      </w:r>
      <w:r w:rsidR="0096242A">
        <w:rPr>
          <w:rFonts w:ascii="Arial Rounded MT Bold" w:hAnsi="Arial Rounded MT Bold"/>
          <w:noProof/>
        </w:rPr>
        <w:t xml:space="preserve"> and a</w:t>
      </w:r>
      <w:r w:rsidR="002A1655" w:rsidRPr="002A1655">
        <w:rPr>
          <w:rFonts w:ascii="Arial Rounded MT Bold" w:hAnsi="Arial Rounded MT Bold"/>
          <w:noProof/>
        </w:rPr>
        <w:t>lmost everyone that worked at the 2023 auction</w:t>
      </w:r>
    </w:p>
    <w:p w14:paraId="504DCED7" w14:textId="734AD3DD" w:rsidR="002A1655" w:rsidRPr="002A1655" w:rsidRDefault="00A04F7E" w:rsidP="00802ED0">
      <w:pPr>
        <w:rPr>
          <w:rFonts w:ascii="Arial Rounded MT Bold" w:hAnsi="Arial Rounded MT Bold"/>
          <w:noProof/>
        </w:rPr>
      </w:pPr>
      <w:r>
        <w:rPr>
          <w:rFonts w:ascii="Arial Rounded MT Bold" w:hAnsi="Arial Rounded MT Bold"/>
          <w:noProof/>
        </w:rPr>
        <w:drawing>
          <wp:anchor distT="0" distB="0" distL="114300" distR="114300" simplePos="0" relativeHeight="251745280" behindDoc="1" locked="0" layoutInCell="1" allowOverlap="1" wp14:anchorId="7E139AA1" wp14:editId="0206932B">
            <wp:simplePos x="0" y="0"/>
            <wp:positionH relativeFrom="margin">
              <wp:align>right</wp:align>
            </wp:positionH>
            <wp:positionV relativeFrom="paragraph">
              <wp:posOffset>-748665</wp:posOffset>
            </wp:positionV>
            <wp:extent cx="2085975" cy="2546985"/>
            <wp:effectExtent l="0" t="0" r="9525" b="5715"/>
            <wp:wrapTight wrapText="bothSides">
              <wp:wrapPolygon edited="0">
                <wp:start x="0" y="0"/>
                <wp:lineTo x="0" y="21487"/>
                <wp:lineTo x="21501" y="21487"/>
                <wp:lineTo x="21501" y="0"/>
                <wp:lineTo x="0" y="0"/>
              </wp:wrapPolygon>
            </wp:wrapTight>
            <wp:docPr id="115713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356" name="Picture 1157135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85975" cy="2546985"/>
                    </a:xfrm>
                    <a:prstGeom prst="rect">
                      <a:avLst/>
                    </a:prstGeom>
                  </pic:spPr>
                </pic:pic>
              </a:graphicData>
            </a:graphic>
            <wp14:sizeRelH relativeFrom="margin">
              <wp14:pctWidth>0</wp14:pctWidth>
            </wp14:sizeRelH>
            <wp14:sizeRelV relativeFrom="margin">
              <wp14:pctHeight>0</wp14:pctHeight>
            </wp14:sizeRelV>
          </wp:anchor>
        </w:drawing>
      </w:r>
      <w:r w:rsidR="002A1655" w:rsidRPr="002A1655">
        <w:rPr>
          <w:rFonts w:ascii="Arial Rounded MT Bold" w:hAnsi="Arial Rounded MT Bold"/>
          <w:noProof/>
        </w:rPr>
        <w:t>jumped at the chance to do it again. On auction</w:t>
      </w:r>
      <w:r w:rsidR="001929B0">
        <w:rPr>
          <w:rFonts w:ascii="Arial Rounded MT Bold" w:hAnsi="Arial Rounded MT Bold"/>
          <w:noProof/>
        </w:rPr>
        <w:t xml:space="preserve"> </w:t>
      </w:r>
      <w:r w:rsidR="002A1655" w:rsidRPr="002A1655">
        <w:rPr>
          <w:rFonts w:ascii="Arial Rounded MT Bold" w:hAnsi="Arial Rounded MT Bold"/>
          <w:noProof/>
        </w:rPr>
        <w:t>days our volunteers drove all of the vehicles across the auction bloc</w:t>
      </w:r>
      <w:r w:rsidR="0050702C">
        <w:rPr>
          <w:rFonts w:ascii="Arial Rounded MT Bold" w:hAnsi="Arial Rounded MT Bold"/>
          <w:noProof/>
        </w:rPr>
        <w:t xml:space="preserve">k making it </w:t>
      </w:r>
      <w:r w:rsidR="00802ED0" w:rsidRPr="002A1655">
        <w:rPr>
          <w:rFonts w:ascii="Arial Rounded MT Bold" w:hAnsi="Arial Rounded MT Bold"/>
          <w:noProof/>
        </w:rPr>
        <w:t>a great opportunity for everyone to drive a vehicle</w:t>
      </w:r>
      <w:r w:rsidR="0050702C">
        <w:rPr>
          <w:rFonts w:ascii="Arial Rounded MT Bold" w:hAnsi="Arial Rounded MT Bold"/>
          <w:noProof/>
        </w:rPr>
        <w:t xml:space="preserve"> </w:t>
      </w:r>
      <w:r w:rsidR="00802ED0" w:rsidRPr="002A1655">
        <w:rPr>
          <w:rFonts w:ascii="Arial Rounded MT Bold" w:hAnsi="Arial Rounded MT Bold"/>
          <w:noProof/>
        </w:rPr>
        <w:t>they</w:t>
      </w:r>
      <w:r w:rsidR="00802ED0">
        <w:rPr>
          <w:rFonts w:ascii="Arial Rounded MT Bold" w:hAnsi="Arial Rounded MT Bold"/>
          <w:noProof/>
        </w:rPr>
        <w:t>’ve</w:t>
      </w:r>
      <w:r w:rsidR="00802ED0" w:rsidRPr="002A1655">
        <w:rPr>
          <w:rFonts w:ascii="Arial Rounded MT Bold" w:hAnsi="Arial Rounded MT Bold"/>
          <w:noProof/>
        </w:rPr>
        <w:t xml:space="preserve"> always wanted t</w:t>
      </w:r>
      <w:r w:rsidR="00802ED0">
        <w:rPr>
          <w:rFonts w:ascii="Arial Rounded MT Bold" w:hAnsi="Arial Rounded MT Bold"/>
          <w:noProof/>
        </w:rPr>
        <w:t>o</w:t>
      </w:r>
      <w:r w:rsidR="00802ED0" w:rsidRPr="002A1655">
        <w:rPr>
          <w:rFonts w:ascii="Arial Rounded MT Bold" w:hAnsi="Arial Rounded MT Bold"/>
          <w:noProof/>
        </w:rPr>
        <w:t>.</w:t>
      </w:r>
    </w:p>
    <w:p w14:paraId="5404F9A0" w14:textId="2EEFDEC5" w:rsidR="002A1655" w:rsidRPr="002A1655" w:rsidRDefault="002A1655" w:rsidP="002A1655">
      <w:pPr>
        <w:rPr>
          <w:rFonts w:ascii="Arial Rounded MT Bold" w:hAnsi="Arial Rounded MT Bold"/>
          <w:noProof/>
        </w:rPr>
      </w:pPr>
      <w:r w:rsidRPr="002A1655">
        <w:rPr>
          <w:rFonts w:ascii="Arial Rounded MT Bold" w:hAnsi="Arial Rounded MT Bold"/>
          <w:noProof/>
        </w:rPr>
        <w:t>We did have some excitement when someone was dropping off their beautiful</w:t>
      </w:r>
    </w:p>
    <w:p w14:paraId="6118DF48" w14:textId="0E76814B" w:rsidR="002A1655" w:rsidRPr="002A1655" w:rsidRDefault="002A1655" w:rsidP="002A1655">
      <w:pPr>
        <w:rPr>
          <w:rFonts w:ascii="Arial Rounded MT Bold" w:hAnsi="Arial Rounded MT Bold"/>
          <w:noProof/>
        </w:rPr>
      </w:pPr>
      <w:r w:rsidRPr="002A1655">
        <w:rPr>
          <w:rFonts w:ascii="Arial Rounded MT Bold" w:hAnsi="Arial Rounded MT Bold"/>
          <w:noProof/>
        </w:rPr>
        <w:t xml:space="preserve">classic Buick </w:t>
      </w:r>
      <w:r w:rsidR="000374C3">
        <w:rPr>
          <w:rFonts w:ascii="Arial Rounded MT Bold" w:hAnsi="Arial Rounded MT Bold"/>
          <w:noProof/>
        </w:rPr>
        <w:t>with</w:t>
      </w:r>
      <w:r w:rsidRPr="002A1655">
        <w:rPr>
          <w:rFonts w:ascii="Arial Rounded MT Bold" w:hAnsi="Arial Rounded MT Bold"/>
          <w:noProof/>
        </w:rPr>
        <w:t xml:space="preserve"> 72,000 original miles on it. </w:t>
      </w:r>
      <w:r w:rsidR="003376EE">
        <w:rPr>
          <w:rFonts w:ascii="Arial Rounded MT Bold" w:hAnsi="Arial Rounded MT Bold"/>
          <w:noProof/>
        </w:rPr>
        <w:t>While i</w:t>
      </w:r>
      <w:r w:rsidRPr="002A1655">
        <w:rPr>
          <w:rFonts w:ascii="Arial Rounded MT Bold" w:hAnsi="Arial Rounded MT Bold"/>
          <w:noProof/>
        </w:rPr>
        <w:t xml:space="preserve">t was outside waiting to be checked in </w:t>
      </w:r>
      <w:r w:rsidR="004C6879">
        <w:rPr>
          <w:rFonts w:ascii="Arial Rounded MT Bold" w:hAnsi="Arial Rounded MT Bold"/>
          <w:noProof/>
        </w:rPr>
        <w:t xml:space="preserve">the owner of </w:t>
      </w:r>
      <w:r w:rsidRPr="002A1655">
        <w:rPr>
          <w:rFonts w:ascii="Arial Rounded MT Bold" w:hAnsi="Arial Rounded MT Bold"/>
          <w:noProof/>
        </w:rPr>
        <w:t>an</w:t>
      </w:r>
      <w:r w:rsidR="0077277B">
        <w:rPr>
          <w:rFonts w:ascii="Arial Rounded MT Bold" w:hAnsi="Arial Rounded MT Bold"/>
          <w:noProof/>
        </w:rPr>
        <w:t xml:space="preserve"> </w:t>
      </w:r>
      <w:r w:rsidRPr="002A1655">
        <w:rPr>
          <w:rFonts w:ascii="Arial Rounded MT Bold" w:hAnsi="Arial Rounded MT Bold"/>
          <w:noProof/>
        </w:rPr>
        <w:t xml:space="preserve">older pick-up </w:t>
      </w:r>
      <w:r w:rsidRPr="002A1655">
        <w:rPr>
          <w:rFonts w:ascii="Arial Rounded MT Bold" w:hAnsi="Arial Rounded MT Bold"/>
          <w:noProof/>
        </w:rPr>
        <w:lastRenderedPageBreak/>
        <w:t>sitting in front of the car got out</w:t>
      </w:r>
      <w:r w:rsidR="00F03157">
        <w:rPr>
          <w:rFonts w:ascii="Arial Rounded MT Bold" w:hAnsi="Arial Rounded MT Bold"/>
          <w:noProof/>
        </w:rPr>
        <w:t xml:space="preserve"> and</w:t>
      </w:r>
      <w:r w:rsidRPr="002A1655">
        <w:rPr>
          <w:rFonts w:ascii="Arial Rounded MT Bold" w:hAnsi="Arial Rounded MT Bold"/>
          <w:noProof/>
        </w:rPr>
        <w:t xml:space="preserve"> left it running.</w:t>
      </w:r>
      <w:r w:rsidR="00F03157">
        <w:rPr>
          <w:rFonts w:ascii="Arial Rounded MT Bold" w:hAnsi="Arial Rounded MT Bold"/>
          <w:noProof/>
        </w:rPr>
        <w:t xml:space="preserve"> </w:t>
      </w:r>
      <w:r w:rsidRPr="002A1655">
        <w:rPr>
          <w:rFonts w:ascii="Arial Rounded MT Bold" w:hAnsi="Arial Rounded MT Bold"/>
          <w:noProof/>
        </w:rPr>
        <w:t xml:space="preserve">The pick-up started </w:t>
      </w:r>
      <w:r w:rsidR="00F03157">
        <w:rPr>
          <w:rFonts w:ascii="Arial Rounded MT Bold" w:hAnsi="Arial Rounded MT Bold"/>
          <w:noProof/>
        </w:rPr>
        <w:t>rolling</w:t>
      </w:r>
      <w:r w:rsidRPr="002A1655">
        <w:rPr>
          <w:rFonts w:ascii="Arial Rounded MT Bold" w:hAnsi="Arial Rounded MT Bold"/>
          <w:noProof/>
        </w:rPr>
        <w:t xml:space="preserve"> backwards at a pretty good </w:t>
      </w:r>
      <w:r w:rsidR="00215729">
        <w:rPr>
          <w:rFonts w:ascii="Arial Rounded MT Bold" w:hAnsi="Arial Rounded MT Bold"/>
          <w:noProof/>
        </w:rPr>
        <w:t xml:space="preserve">pace </w:t>
      </w:r>
      <w:r w:rsidRPr="002A1655">
        <w:rPr>
          <w:rFonts w:ascii="Arial Rounded MT Bold" w:hAnsi="Arial Rounded MT Bold"/>
          <w:noProof/>
        </w:rPr>
        <w:t xml:space="preserve">towards the Buick. A lot of our drivers were around </w:t>
      </w:r>
      <w:r w:rsidR="0083025E">
        <w:rPr>
          <w:rFonts w:ascii="Arial Rounded MT Bold" w:hAnsi="Arial Rounded MT Bold"/>
          <w:noProof/>
        </w:rPr>
        <w:t>but</w:t>
      </w:r>
      <w:r w:rsidRPr="002A1655">
        <w:rPr>
          <w:rFonts w:ascii="Arial Rounded MT Bold" w:hAnsi="Arial Rounded MT Bold"/>
          <w:noProof/>
        </w:rPr>
        <w:t xml:space="preserve"> Jim Billings </w:t>
      </w:r>
      <w:r w:rsidR="0083025E">
        <w:rPr>
          <w:rFonts w:ascii="Arial Rounded MT Bold" w:hAnsi="Arial Rounded MT Bold"/>
          <w:noProof/>
        </w:rPr>
        <w:t xml:space="preserve">saw it firest and </w:t>
      </w:r>
      <w:r w:rsidRPr="002A1655">
        <w:rPr>
          <w:rFonts w:ascii="Arial Rounded MT Bold" w:hAnsi="Arial Rounded MT Bold"/>
          <w:noProof/>
        </w:rPr>
        <w:t>took off running</w:t>
      </w:r>
      <w:r w:rsidR="00231C87">
        <w:rPr>
          <w:rFonts w:ascii="Arial Rounded MT Bold" w:hAnsi="Arial Rounded MT Bold"/>
          <w:noProof/>
        </w:rPr>
        <w:t xml:space="preserve"> and, </w:t>
      </w:r>
      <w:r w:rsidRPr="002A1655">
        <w:rPr>
          <w:rFonts w:ascii="Arial Rounded MT Bold" w:hAnsi="Arial Rounded MT Bold"/>
          <w:noProof/>
        </w:rPr>
        <w:t xml:space="preserve"> just in the nick of time, jumped i</w:t>
      </w:r>
      <w:r w:rsidR="00231C87">
        <w:rPr>
          <w:rFonts w:ascii="Arial Rounded MT Bold" w:hAnsi="Arial Rounded MT Bold"/>
          <w:noProof/>
        </w:rPr>
        <w:t>n and stopped it</w:t>
      </w:r>
      <w:r w:rsidRPr="002A1655">
        <w:rPr>
          <w:rFonts w:ascii="Arial Rounded MT Bold" w:hAnsi="Arial Rounded MT Bold"/>
          <w:noProof/>
        </w:rPr>
        <w:t xml:space="preserve"> before it hit the Buick. We were all in awe at</w:t>
      </w:r>
      <w:r w:rsidR="00DE076D">
        <w:rPr>
          <w:rFonts w:ascii="Arial Rounded MT Bold" w:hAnsi="Arial Rounded MT Bold"/>
          <w:noProof/>
        </w:rPr>
        <w:t xml:space="preserve"> </w:t>
      </w:r>
      <w:r w:rsidRPr="002A1655">
        <w:rPr>
          <w:rFonts w:ascii="Arial Rounded MT Bold" w:hAnsi="Arial Rounded MT Bold"/>
          <w:noProof/>
        </w:rPr>
        <w:t>Jim’s quick reflexes and ability to avert what could have been a real tragedy</w:t>
      </w:r>
      <w:r w:rsidR="002105C6">
        <w:rPr>
          <w:rFonts w:ascii="Arial Rounded MT Bold" w:hAnsi="Arial Rounded MT Bold"/>
          <w:noProof/>
        </w:rPr>
        <w:t xml:space="preserve"> so</w:t>
      </w:r>
      <w:r w:rsidR="008D3C0A">
        <w:rPr>
          <w:rFonts w:ascii="Arial Rounded MT Bold" w:hAnsi="Arial Rounded MT Bold"/>
          <w:noProof/>
        </w:rPr>
        <w:t xml:space="preserve"> </w:t>
      </w:r>
      <w:r w:rsidRPr="002A1655">
        <w:rPr>
          <w:rFonts w:ascii="Arial Rounded MT Bold" w:hAnsi="Arial Rounded MT Bold"/>
          <w:noProof/>
        </w:rPr>
        <w:t xml:space="preserve"> the next day at the daily driver’s meeting </w:t>
      </w:r>
      <w:r w:rsidR="008D3C0A">
        <w:rPr>
          <w:rFonts w:ascii="Arial Rounded MT Bold" w:hAnsi="Arial Rounded MT Bold"/>
          <w:noProof/>
        </w:rPr>
        <w:t xml:space="preserve">we had a little ceremony </w:t>
      </w:r>
      <w:r w:rsidRPr="002A1655">
        <w:rPr>
          <w:rFonts w:ascii="Arial Rounded MT Bold" w:hAnsi="Arial Rounded MT Bold"/>
          <w:noProof/>
        </w:rPr>
        <w:t xml:space="preserve">awarding Jim with </w:t>
      </w:r>
      <w:r w:rsidR="008D3C0A">
        <w:rPr>
          <w:rFonts w:ascii="Arial Rounded MT Bold" w:hAnsi="Arial Rounded MT Bold"/>
          <w:noProof/>
        </w:rPr>
        <w:t>a</w:t>
      </w:r>
      <w:r w:rsidRPr="002A1655">
        <w:rPr>
          <w:rFonts w:ascii="Arial Rounded MT Bold" w:hAnsi="Arial Rounded MT Bold"/>
          <w:noProof/>
        </w:rPr>
        <w:t xml:space="preserve"> “Super Hero”</w:t>
      </w:r>
      <w:r w:rsidR="00941C8A">
        <w:rPr>
          <w:rFonts w:ascii="Arial Rounded MT Bold" w:hAnsi="Arial Rounded MT Bold"/>
          <w:noProof/>
        </w:rPr>
        <w:t xml:space="preserve"> </w:t>
      </w:r>
      <w:r w:rsidRPr="002A1655">
        <w:rPr>
          <w:rFonts w:ascii="Arial Rounded MT Bold" w:hAnsi="Arial Rounded MT Bold"/>
          <w:noProof/>
        </w:rPr>
        <w:t>cape and mask</w:t>
      </w:r>
      <w:r w:rsidR="00941C8A">
        <w:rPr>
          <w:rFonts w:ascii="Arial Rounded MT Bold" w:hAnsi="Arial Rounded MT Bold"/>
          <w:noProof/>
        </w:rPr>
        <w:t xml:space="preserve"> that </w:t>
      </w:r>
      <w:r w:rsidRPr="002A1655">
        <w:rPr>
          <w:rFonts w:ascii="Arial Rounded MT Bold" w:hAnsi="Arial Rounded MT Bold"/>
          <w:noProof/>
        </w:rPr>
        <w:t>was so well deserved.</w:t>
      </w:r>
      <w:r w:rsidR="00941C8A">
        <w:rPr>
          <w:rFonts w:ascii="Arial Rounded MT Bold" w:hAnsi="Arial Rounded MT Bold"/>
          <w:noProof/>
        </w:rPr>
        <w:t xml:space="preserve"> </w:t>
      </w:r>
      <w:r w:rsidRPr="002A1655">
        <w:rPr>
          <w:rFonts w:ascii="Arial Rounded MT Bold" w:hAnsi="Arial Rounded MT Bold"/>
          <w:noProof/>
        </w:rPr>
        <w:t>The weather was perfect this year</w:t>
      </w:r>
      <w:r w:rsidR="00996D94">
        <w:rPr>
          <w:rFonts w:ascii="Arial Rounded MT Bold" w:hAnsi="Arial Rounded MT Bold"/>
          <w:noProof/>
        </w:rPr>
        <w:t xml:space="preserve"> and</w:t>
      </w:r>
      <w:r w:rsidRPr="002A1655">
        <w:rPr>
          <w:rFonts w:ascii="Arial Rounded MT Bold" w:hAnsi="Arial Rounded MT Bold"/>
          <w:noProof/>
        </w:rPr>
        <w:t xml:space="preserve"> </w:t>
      </w:r>
      <w:r w:rsidR="00996D94">
        <w:rPr>
          <w:rFonts w:ascii="Arial Rounded MT Bold" w:hAnsi="Arial Rounded MT Bold"/>
          <w:noProof/>
        </w:rPr>
        <w:t>t</w:t>
      </w:r>
      <w:r w:rsidRPr="002A1655">
        <w:rPr>
          <w:rFonts w:ascii="Arial Rounded MT Bold" w:hAnsi="Arial Rounded MT Bold"/>
          <w:noProof/>
        </w:rPr>
        <w:t>he auction was a success so they will</w:t>
      </w:r>
    </w:p>
    <w:p w14:paraId="16B5783A" w14:textId="240F4E00" w:rsidR="008A4583" w:rsidRDefault="002A1655" w:rsidP="002A1655">
      <w:pPr>
        <w:rPr>
          <w:rFonts w:ascii="Arial Rounded MT Bold" w:hAnsi="Arial Rounded MT Bold"/>
          <w:noProof/>
        </w:rPr>
      </w:pPr>
      <w:r w:rsidRPr="002A1655">
        <w:rPr>
          <w:rFonts w:ascii="Arial Rounded MT Bold" w:hAnsi="Arial Rounded MT Bold"/>
          <w:noProof/>
        </w:rPr>
        <w:t>probably be back again.</w:t>
      </w:r>
      <w:r w:rsidR="006A036D">
        <w:rPr>
          <w:rFonts w:ascii="Arial Rounded MT Bold" w:hAnsi="Arial Rounded MT Bold"/>
          <w:noProof/>
        </w:rPr>
        <w:t xml:space="preserve"> </w:t>
      </w:r>
    </w:p>
    <w:p w14:paraId="2F1BED64" w14:textId="28681062" w:rsidR="008B5603" w:rsidRDefault="008A4583" w:rsidP="002A1655">
      <w:pPr>
        <w:rPr>
          <w:rFonts w:ascii="Arial Rounded MT Bold" w:hAnsi="Arial Rounded MT Bold"/>
        </w:rPr>
      </w:pPr>
      <w:r>
        <w:rPr>
          <w:rFonts w:ascii="Arial Rounded MT Bold" w:hAnsi="Arial Rounded MT Bold"/>
          <w:noProof/>
        </w:rPr>
        <w:tab/>
      </w:r>
      <w:r>
        <w:rPr>
          <w:rFonts w:ascii="Arial Rounded MT Bold" w:hAnsi="Arial Rounded MT Bold"/>
          <w:noProof/>
        </w:rPr>
        <w:tab/>
      </w:r>
      <w:r>
        <w:rPr>
          <w:rFonts w:ascii="Arial Rounded MT Bold" w:hAnsi="Arial Rounded MT Bold"/>
          <w:noProof/>
        </w:rPr>
        <w:tab/>
      </w:r>
      <w:r>
        <w:rPr>
          <w:rFonts w:ascii="Arial Rounded MT Bold" w:hAnsi="Arial Rounded MT Bold"/>
          <w:noProof/>
        </w:rPr>
        <w:tab/>
      </w:r>
      <w:r>
        <w:rPr>
          <w:rFonts w:ascii="Arial Rounded MT Bold" w:hAnsi="Arial Rounded MT Bold"/>
          <w:noProof/>
        </w:rPr>
        <w:tab/>
      </w:r>
      <w:r>
        <w:rPr>
          <w:rFonts w:ascii="Arial Rounded MT Bold" w:hAnsi="Arial Rounded MT Bold"/>
          <w:noProof/>
        </w:rPr>
        <w:tab/>
      </w:r>
      <w:r>
        <w:rPr>
          <w:rFonts w:ascii="Arial Rounded MT Bold" w:hAnsi="Arial Rounded MT Bold"/>
          <w:noProof/>
        </w:rPr>
        <w:tab/>
      </w:r>
      <w:r w:rsidR="006A036D" w:rsidRPr="008A4583">
        <w:rPr>
          <w:rFonts w:ascii="Arial Rounded MT Bold" w:hAnsi="Arial Rounded MT Bold"/>
          <w:i/>
          <w:iCs/>
          <w:noProof/>
        </w:rPr>
        <w:t>– Article and Photos provided by Vicki Champ</w:t>
      </w:r>
    </w:p>
    <w:p w14:paraId="00703D9D" w14:textId="3B494D4E" w:rsidR="008B5603" w:rsidRDefault="00D8106A" w:rsidP="008343F7">
      <w:pPr>
        <w:rPr>
          <w:rFonts w:ascii="Arial Rounded MT Bold" w:hAnsi="Arial Rounded MT Bold"/>
        </w:rPr>
      </w:pPr>
      <w:r>
        <w:rPr>
          <w:rFonts w:ascii="Arial Rounded MT Bold" w:hAnsi="Arial Rounded MT Bold"/>
          <w:noProof/>
        </w:rPr>
        <mc:AlternateContent>
          <mc:Choice Requires="wps">
            <w:drawing>
              <wp:anchor distT="0" distB="0" distL="114300" distR="114300" simplePos="0" relativeHeight="251748352" behindDoc="0" locked="0" layoutInCell="1" allowOverlap="1" wp14:anchorId="277914B6" wp14:editId="6BEE4F25">
                <wp:simplePos x="0" y="0"/>
                <wp:positionH relativeFrom="margin">
                  <wp:align>right</wp:align>
                </wp:positionH>
                <wp:positionV relativeFrom="paragraph">
                  <wp:posOffset>127000</wp:posOffset>
                </wp:positionV>
                <wp:extent cx="6819900" cy="2009775"/>
                <wp:effectExtent l="0" t="0" r="19050" b="28575"/>
                <wp:wrapNone/>
                <wp:docPr id="305212888" name="Text Box 30"/>
                <wp:cNvGraphicFramePr/>
                <a:graphic xmlns:a="http://schemas.openxmlformats.org/drawingml/2006/main">
                  <a:graphicData uri="http://schemas.microsoft.com/office/word/2010/wordprocessingShape">
                    <wps:wsp>
                      <wps:cNvSpPr txBox="1"/>
                      <wps:spPr>
                        <a:xfrm>
                          <a:off x="0" y="0"/>
                          <a:ext cx="6819900" cy="2009775"/>
                        </a:xfrm>
                        <a:prstGeom prst="rect">
                          <a:avLst/>
                        </a:prstGeom>
                        <a:solidFill>
                          <a:schemeClr val="lt1"/>
                        </a:solidFill>
                        <a:ln w="6350">
                          <a:solidFill>
                            <a:prstClr val="black"/>
                          </a:solidFill>
                        </a:ln>
                      </wps:spPr>
                      <wps:txbx>
                        <w:txbxContent>
                          <w:p w14:paraId="3842618F" w14:textId="3D3B0611" w:rsidR="00D8106A" w:rsidRDefault="001F50F1">
                            <w:r>
                              <w:rPr>
                                <w:noProof/>
                              </w:rPr>
                              <w:drawing>
                                <wp:inline distT="0" distB="0" distL="0" distR="0" wp14:anchorId="7C65EBDB" wp14:editId="04A87125">
                                  <wp:extent cx="2486025" cy="1864360"/>
                                  <wp:effectExtent l="0" t="0" r="9525" b="2540"/>
                                  <wp:docPr id="208431200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312002" name="Picture 2084312002"/>
                                          <pic:cNvPicPr/>
                                        </pic:nvPicPr>
                                        <pic:blipFill>
                                          <a:blip r:embed="rId26">
                                            <a:extLst>
                                              <a:ext uri="{28A0092B-C50C-407E-A947-70E740481C1C}">
                                                <a14:useLocalDpi xmlns:a14="http://schemas.microsoft.com/office/drawing/2010/main" val="0"/>
                                              </a:ext>
                                            </a:extLst>
                                          </a:blip>
                                          <a:stretch>
                                            <a:fillRect/>
                                          </a:stretch>
                                        </pic:blipFill>
                                        <pic:spPr>
                                          <a:xfrm>
                                            <a:off x="0" y="0"/>
                                            <a:ext cx="2486025" cy="1864360"/>
                                          </a:xfrm>
                                          <a:prstGeom prst="rect">
                                            <a:avLst/>
                                          </a:prstGeom>
                                        </pic:spPr>
                                      </pic:pic>
                                    </a:graphicData>
                                  </a:graphic>
                                </wp:inline>
                              </w:drawing>
                            </w:r>
                            <w:r>
                              <w:t xml:space="preserve"> </w:t>
                            </w:r>
                            <w:r>
                              <w:rPr>
                                <w:noProof/>
                              </w:rPr>
                              <w:drawing>
                                <wp:inline distT="0" distB="0" distL="0" distR="0" wp14:anchorId="51E2721F" wp14:editId="58CB8E01">
                                  <wp:extent cx="2486025" cy="1864360"/>
                                  <wp:effectExtent l="0" t="0" r="9525" b="2540"/>
                                  <wp:docPr id="150105198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051981" name="Picture 1501051981"/>
                                          <pic:cNvPicPr/>
                                        </pic:nvPicPr>
                                        <pic:blipFill>
                                          <a:blip r:embed="rId27">
                                            <a:extLst>
                                              <a:ext uri="{28A0092B-C50C-407E-A947-70E740481C1C}">
                                                <a14:useLocalDpi xmlns:a14="http://schemas.microsoft.com/office/drawing/2010/main" val="0"/>
                                              </a:ext>
                                            </a:extLst>
                                          </a:blip>
                                          <a:stretch>
                                            <a:fillRect/>
                                          </a:stretch>
                                        </pic:blipFill>
                                        <pic:spPr>
                                          <a:xfrm>
                                            <a:off x="0" y="0"/>
                                            <a:ext cx="2486025" cy="1864360"/>
                                          </a:xfrm>
                                          <a:prstGeom prst="rect">
                                            <a:avLst/>
                                          </a:prstGeom>
                                        </pic:spPr>
                                      </pic:pic>
                                    </a:graphicData>
                                  </a:graphic>
                                </wp:inline>
                              </w:drawing>
                            </w:r>
                            <w:r>
                              <w:t xml:space="preserve"> </w:t>
                            </w:r>
                            <w:r>
                              <w:rPr>
                                <w:noProof/>
                              </w:rPr>
                              <w:drawing>
                                <wp:inline distT="0" distB="0" distL="0" distR="0" wp14:anchorId="1C64979D" wp14:editId="35107838">
                                  <wp:extent cx="1864360" cy="1398270"/>
                                  <wp:effectExtent l="4445" t="0" r="6985" b="6985"/>
                                  <wp:docPr id="181603561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35616" name="Picture 1816035616"/>
                                          <pic:cNvPicPr/>
                                        </pic:nvPicPr>
                                        <pic:blipFill>
                                          <a:blip r:embed="rId28">
                                            <a:extLst>
                                              <a:ext uri="{28A0092B-C50C-407E-A947-70E740481C1C}">
                                                <a14:useLocalDpi xmlns:a14="http://schemas.microsoft.com/office/drawing/2010/main" val="0"/>
                                              </a:ext>
                                            </a:extLst>
                                          </a:blip>
                                          <a:stretch>
                                            <a:fillRect/>
                                          </a:stretch>
                                        </pic:blipFill>
                                        <pic:spPr>
                                          <a:xfrm rot="5400000">
                                            <a:off x="0" y="0"/>
                                            <a:ext cx="1864360" cy="13982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914B6" id="Text Box 30" o:spid="_x0000_s1035" type="#_x0000_t202" style="position:absolute;margin-left:485.8pt;margin-top:10pt;width:537pt;height:158.25pt;z-index:251748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" fillcolor="white [3201]" strokeweight=".5pt">
                <v:textbox>
                  <w:txbxContent>
                    <w:p w14:paraId="3842618F" w14:textId="3D3B0611" w:rsidR="00D8106A" w:rsidRDefault="001F50F1">
                      <w:r>
                        <w:rPr>
                          <w:noProof/>
                        </w:rPr>
                        <w:drawing>
                          <wp:inline distT="0" distB="0" distL="0" distR="0" wp14:anchorId="7C65EBDB" wp14:editId="04A87125">
                            <wp:extent cx="2486025" cy="1864360"/>
                            <wp:effectExtent l="0" t="0" r="9525" b="2540"/>
                            <wp:docPr id="208431200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312002" name="Picture 2084312002"/>
                                    <pic:cNvPicPr/>
                                  </pic:nvPicPr>
                                  <pic:blipFill>
                                    <a:blip r:embed="rId26">
                                      <a:extLst>
                                        <a:ext uri="{28A0092B-C50C-407E-A947-70E740481C1C}">
                                          <a14:useLocalDpi xmlns:a14="http://schemas.microsoft.com/office/drawing/2010/main" val="0"/>
                                        </a:ext>
                                      </a:extLst>
                                    </a:blip>
                                    <a:stretch>
                                      <a:fillRect/>
                                    </a:stretch>
                                  </pic:blipFill>
                                  <pic:spPr>
                                    <a:xfrm>
                                      <a:off x="0" y="0"/>
                                      <a:ext cx="2486025" cy="1864360"/>
                                    </a:xfrm>
                                    <a:prstGeom prst="rect">
                                      <a:avLst/>
                                    </a:prstGeom>
                                  </pic:spPr>
                                </pic:pic>
                              </a:graphicData>
                            </a:graphic>
                          </wp:inline>
                        </w:drawing>
                      </w:r>
                      <w:r>
                        <w:t xml:space="preserve"> </w:t>
                      </w:r>
                      <w:r>
                        <w:rPr>
                          <w:noProof/>
                        </w:rPr>
                        <w:drawing>
                          <wp:inline distT="0" distB="0" distL="0" distR="0" wp14:anchorId="51E2721F" wp14:editId="58CB8E01">
                            <wp:extent cx="2486025" cy="1864360"/>
                            <wp:effectExtent l="0" t="0" r="9525" b="2540"/>
                            <wp:docPr id="150105198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051981" name="Picture 1501051981"/>
                                    <pic:cNvPicPr/>
                                  </pic:nvPicPr>
                                  <pic:blipFill>
                                    <a:blip r:embed="rId27">
                                      <a:extLst>
                                        <a:ext uri="{28A0092B-C50C-407E-A947-70E740481C1C}">
                                          <a14:useLocalDpi xmlns:a14="http://schemas.microsoft.com/office/drawing/2010/main" val="0"/>
                                        </a:ext>
                                      </a:extLst>
                                    </a:blip>
                                    <a:stretch>
                                      <a:fillRect/>
                                    </a:stretch>
                                  </pic:blipFill>
                                  <pic:spPr>
                                    <a:xfrm>
                                      <a:off x="0" y="0"/>
                                      <a:ext cx="2486025" cy="1864360"/>
                                    </a:xfrm>
                                    <a:prstGeom prst="rect">
                                      <a:avLst/>
                                    </a:prstGeom>
                                  </pic:spPr>
                                </pic:pic>
                              </a:graphicData>
                            </a:graphic>
                          </wp:inline>
                        </w:drawing>
                      </w:r>
                      <w:r>
                        <w:t xml:space="preserve"> </w:t>
                      </w:r>
                      <w:r>
                        <w:rPr>
                          <w:noProof/>
                        </w:rPr>
                        <w:drawing>
                          <wp:inline distT="0" distB="0" distL="0" distR="0" wp14:anchorId="1C64979D" wp14:editId="35107838">
                            <wp:extent cx="1864360" cy="1398270"/>
                            <wp:effectExtent l="4445" t="0" r="6985" b="6985"/>
                            <wp:docPr id="181603561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35616" name="Picture 1816035616"/>
                                    <pic:cNvPicPr/>
                                  </pic:nvPicPr>
                                  <pic:blipFill>
                                    <a:blip r:embed="rId28">
                                      <a:extLst>
                                        <a:ext uri="{28A0092B-C50C-407E-A947-70E740481C1C}">
                                          <a14:useLocalDpi xmlns:a14="http://schemas.microsoft.com/office/drawing/2010/main" val="0"/>
                                        </a:ext>
                                      </a:extLst>
                                    </a:blip>
                                    <a:stretch>
                                      <a:fillRect/>
                                    </a:stretch>
                                  </pic:blipFill>
                                  <pic:spPr>
                                    <a:xfrm rot="5400000">
                                      <a:off x="0" y="0"/>
                                      <a:ext cx="1864360" cy="1398270"/>
                                    </a:xfrm>
                                    <a:prstGeom prst="rect">
                                      <a:avLst/>
                                    </a:prstGeom>
                                  </pic:spPr>
                                </pic:pic>
                              </a:graphicData>
                            </a:graphic>
                          </wp:inline>
                        </w:drawing>
                      </w:r>
                    </w:p>
                  </w:txbxContent>
                </v:textbox>
                <w10:wrap anchorx="margin"/>
              </v:shape>
            </w:pict>
          </mc:Fallback>
        </mc:AlternateContent>
      </w:r>
    </w:p>
    <w:p w14:paraId="764D6DBC" w14:textId="51189A44" w:rsidR="006A036D" w:rsidRDefault="006A036D" w:rsidP="008343F7">
      <w:pPr>
        <w:rPr>
          <w:rFonts w:ascii="Arial Rounded MT Bold" w:hAnsi="Arial Rounded MT Bold"/>
        </w:rPr>
      </w:pPr>
    </w:p>
    <w:p w14:paraId="0E0341CE" w14:textId="7B3797F7" w:rsidR="008B5603" w:rsidRDefault="008F5711" w:rsidP="008343F7">
      <w:pPr>
        <w:rPr>
          <w:rFonts w:ascii="Arial Rounded MT Bold" w:hAnsi="Arial Rounded MT Bold"/>
        </w:rPr>
      </w:pPr>
      <w:r>
        <w:rPr>
          <w:rFonts w:ascii="Arial Rounded MT Bold" w:hAnsi="Arial Rounded MT Bold"/>
        </w:rPr>
        <w:t xml:space="preserve"> </w:t>
      </w:r>
    </w:p>
    <w:p w14:paraId="57382C57" w14:textId="6020291D" w:rsidR="008B5603" w:rsidRDefault="008B5603" w:rsidP="008343F7">
      <w:pPr>
        <w:rPr>
          <w:rFonts w:ascii="Arial Rounded MT Bold" w:hAnsi="Arial Rounded MT Bold"/>
        </w:rPr>
      </w:pPr>
    </w:p>
    <w:p w14:paraId="11A2F78A" w14:textId="2BD1D1E0" w:rsidR="008B5603" w:rsidRDefault="008B5603" w:rsidP="008343F7">
      <w:pPr>
        <w:rPr>
          <w:rFonts w:ascii="Arial Rounded MT Bold" w:hAnsi="Arial Rounded MT Bold"/>
        </w:rPr>
      </w:pPr>
    </w:p>
    <w:p w14:paraId="498F94C3" w14:textId="22B74A16" w:rsidR="00760EF5" w:rsidRDefault="00760EF5" w:rsidP="008343F7">
      <w:pPr>
        <w:rPr>
          <w:rFonts w:ascii="Arial Rounded MT Bold" w:hAnsi="Arial Rounded MT Bold"/>
        </w:rPr>
      </w:pPr>
    </w:p>
    <w:p w14:paraId="687367DA" w14:textId="679F2E64" w:rsidR="00760EF5" w:rsidRDefault="00760EF5" w:rsidP="008343F7">
      <w:pPr>
        <w:rPr>
          <w:rFonts w:ascii="Arial Rounded MT Bold" w:hAnsi="Arial Rounded MT Bold"/>
        </w:rPr>
      </w:pPr>
    </w:p>
    <w:p w14:paraId="4E12D760" w14:textId="1399EACD" w:rsidR="00760EF5" w:rsidRDefault="00760EF5" w:rsidP="008343F7">
      <w:pPr>
        <w:rPr>
          <w:rFonts w:ascii="Arial Rounded MT Bold" w:hAnsi="Arial Rounded MT Bold"/>
        </w:rPr>
      </w:pPr>
    </w:p>
    <w:p w14:paraId="200D1B8A" w14:textId="46ED3D81" w:rsidR="00760EF5" w:rsidRDefault="00760EF5" w:rsidP="008343F7">
      <w:pPr>
        <w:rPr>
          <w:rFonts w:ascii="Arial Rounded MT Bold" w:hAnsi="Arial Rounded MT Bold"/>
        </w:rPr>
      </w:pPr>
    </w:p>
    <w:p w14:paraId="691FA89B" w14:textId="0D1522D3" w:rsidR="00760EF5" w:rsidRDefault="00760EF5" w:rsidP="008343F7">
      <w:pPr>
        <w:rPr>
          <w:rFonts w:ascii="Arial Rounded MT Bold" w:hAnsi="Arial Rounded MT Bold"/>
        </w:rPr>
      </w:pPr>
    </w:p>
    <w:p w14:paraId="168C6700" w14:textId="751357D7" w:rsidR="00760EF5" w:rsidRDefault="00FA751D" w:rsidP="008343F7">
      <w:pPr>
        <w:rPr>
          <w:rFonts w:ascii="Arial Rounded MT Bold" w:hAnsi="Arial Rounded MT Bold"/>
        </w:rPr>
      </w:pPr>
      <w:r>
        <w:rPr>
          <w:rFonts w:ascii="Arial Rounded MT Bold" w:hAnsi="Arial Rounded MT Bold"/>
        </w:rPr>
        <w:t xml:space="preserve"> </w:t>
      </w:r>
    </w:p>
    <w:p w14:paraId="2883F358" w14:textId="12124905" w:rsidR="00D8106A" w:rsidRDefault="00D8106A" w:rsidP="008343F7">
      <w:pPr>
        <w:rPr>
          <w:rFonts w:ascii="Arial Rounded MT Bold" w:hAnsi="Arial Rounded MT Bold"/>
        </w:rPr>
      </w:pPr>
    </w:p>
    <w:p w14:paraId="53D61676" w14:textId="300BD48E" w:rsidR="00D8106A" w:rsidRDefault="00BF22B5" w:rsidP="008343F7">
      <w:pPr>
        <w:rPr>
          <w:rFonts w:ascii="Arial Rounded MT Bold" w:hAnsi="Arial Rounded MT Bold"/>
        </w:rPr>
      </w:pPr>
      <w:r>
        <w:rPr>
          <w:rFonts w:ascii="Wide Latin" w:hAnsi="Wide Latin"/>
          <w:b/>
          <w:bCs/>
          <w:noProof/>
          <w:sz w:val="40"/>
          <w:szCs w:val="40"/>
        </w:rPr>
        <mc:AlternateContent>
          <mc:Choice Requires="wps">
            <w:drawing>
              <wp:anchor distT="0" distB="0" distL="114300" distR="114300" simplePos="0" relativeHeight="251755520" behindDoc="0" locked="0" layoutInCell="1" allowOverlap="1" wp14:anchorId="03FC3229" wp14:editId="556C16E9">
                <wp:simplePos x="0" y="0"/>
                <wp:positionH relativeFrom="margin">
                  <wp:posOffset>-266700</wp:posOffset>
                </wp:positionH>
                <wp:positionV relativeFrom="paragraph">
                  <wp:posOffset>228600</wp:posOffset>
                </wp:positionV>
                <wp:extent cx="7429500" cy="45085"/>
                <wp:effectExtent l="0" t="0" r="19050" b="12065"/>
                <wp:wrapNone/>
                <wp:docPr id="1459328624" name="Rectangle 5"/>
                <wp:cNvGraphicFramePr/>
                <a:graphic xmlns:a="http://schemas.openxmlformats.org/drawingml/2006/main">
                  <a:graphicData uri="http://schemas.microsoft.com/office/word/2010/wordprocessingShape">
                    <wps:wsp>
                      <wps:cNvSpPr/>
                      <wps:spPr>
                        <a:xfrm>
                          <a:off x="0" y="0"/>
                          <a:ext cx="7429500" cy="45085"/>
                        </a:xfrm>
                        <a:prstGeom prst="rect">
                          <a:avLst/>
                        </a:prstGeom>
                        <a:solidFill>
                          <a:srgbClr val="E6546C"/>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AB712" id="Rectangle 5" o:spid="_x0000_s1026" style="position:absolute;margin-left:-21pt;margin-top:18pt;width:585pt;height:3.5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" fillcolor="#e6546c" strokecolor="#172c51" strokeweight="1pt">
                <w10:wrap anchorx="margin"/>
              </v:rect>
            </w:pict>
          </mc:Fallback>
        </mc:AlternateContent>
      </w:r>
    </w:p>
    <w:p w14:paraId="4FBF7F73" w14:textId="722ED6CF" w:rsidR="00BF22B5" w:rsidRDefault="00BF22B5" w:rsidP="008343F7">
      <w:pPr>
        <w:rPr>
          <w:rFonts w:ascii="Arial Rounded MT Bold" w:hAnsi="Arial Rounded MT Bold"/>
        </w:rPr>
      </w:pPr>
    </w:p>
    <w:p w14:paraId="2E13D721" w14:textId="397747D7" w:rsidR="00BF22B5" w:rsidRPr="008654D0" w:rsidRDefault="00BF22B5" w:rsidP="008343F7">
      <w:pPr>
        <w:rPr>
          <w:rFonts w:ascii="Arial Rounded MT Bold" w:hAnsi="Arial Rounded MT Bold"/>
          <w:sz w:val="44"/>
          <w:szCs w:val="44"/>
        </w:rPr>
      </w:pPr>
    </w:p>
    <w:p w14:paraId="4DF23445" w14:textId="57CE5B96" w:rsidR="00BF22B5" w:rsidRPr="008654D0" w:rsidRDefault="001958A4" w:rsidP="001958A4">
      <w:pPr>
        <w:jc w:val="center"/>
        <w:rPr>
          <w:rFonts w:ascii="Rockwell" w:hAnsi="Rockwell" w:cs="MV Boli"/>
          <w:sz w:val="44"/>
          <w:szCs w:val="44"/>
        </w:rPr>
      </w:pPr>
      <w:r w:rsidRPr="008654D0">
        <w:rPr>
          <w:rFonts w:ascii="Rockwell" w:hAnsi="Rockwell" w:cs="MV Boli"/>
          <w:sz w:val="44"/>
          <w:szCs w:val="44"/>
        </w:rPr>
        <w:t>Kruise to Klamath</w:t>
      </w:r>
    </w:p>
    <w:p w14:paraId="3541E352" w14:textId="77777777" w:rsidR="00BF22B5" w:rsidRDefault="00BF22B5" w:rsidP="008343F7">
      <w:pPr>
        <w:rPr>
          <w:rFonts w:ascii="Arial Rounded MT Bold" w:hAnsi="Arial Rounded MT Bold"/>
        </w:rPr>
      </w:pPr>
    </w:p>
    <w:p w14:paraId="5EC0B298" w14:textId="2A9DE55F" w:rsidR="003F1312" w:rsidRDefault="00F97F15" w:rsidP="008343F7">
      <w:pPr>
        <w:rPr>
          <w:rFonts w:ascii="Arial Rounded MT Bold" w:hAnsi="Arial Rounded MT Bold"/>
        </w:rPr>
      </w:pPr>
      <w:r>
        <w:rPr>
          <w:rFonts w:ascii="Arial Rounded MT Bold" w:hAnsi="Arial Rounded MT Bold"/>
        </w:rPr>
        <w:t>Russ was busy DJ’ing so Pat Coffey sent in some photos of the goings on</w:t>
      </w:r>
      <w:r w:rsidR="00217488">
        <w:rPr>
          <w:rFonts w:ascii="Arial Rounded MT Bold" w:hAnsi="Arial Rounded MT Bold"/>
        </w:rPr>
        <w:t xml:space="preserve"> in Klamath Falls</w:t>
      </w:r>
      <w:r>
        <w:rPr>
          <w:rFonts w:ascii="Arial Rounded MT Bold" w:hAnsi="Arial Rounded MT Bold"/>
        </w:rPr>
        <w:t>.</w:t>
      </w:r>
    </w:p>
    <w:p w14:paraId="28D8AD2C" w14:textId="77777777" w:rsidR="005D1297" w:rsidRDefault="005D1297" w:rsidP="008343F7">
      <w:pPr>
        <w:rPr>
          <w:rFonts w:ascii="Arial Rounded MT Bold" w:hAnsi="Arial Rounded MT Bold"/>
        </w:rPr>
      </w:pPr>
    </w:p>
    <w:p w14:paraId="435B738E" w14:textId="77777777" w:rsidR="00745A23" w:rsidRDefault="003F1312" w:rsidP="008343F7">
      <w:pPr>
        <w:rPr>
          <w:rFonts w:ascii="Arial Rounded MT Bold" w:hAnsi="Arial Rounded MT Bold"/>
        </w:rPr>
      </w:pPr>
      <w:r>
        <w:rPr>
          <w:rFonts w:ascii="Arial Rounded MT Bold" w:hAnsi="Arial Rounded MT Bold"/>
          <w:noProof/>
        </w:rPr>
        <w:drawing>
          <wp:anchor distT="0" distB="0" distL="114300" distR="114300" simplePos="0" relativeHeight="251762688" behindDoc="1" locked="0" layoutInCell="1" allowOverlap="1" wp14:anchorId="511D5A3D" wp14:editId="2EB9FEBB">
            <wp:simplePos x="0" y="0"/>
            <wp:positionH relativeFrom="margin">
              <wp:align>left</wp:align>
            </wp:positionH>
            <wp:positionV relativeFrom="paragraph">
              <wp:posOffset>16510</wp:posOffset>
            </wp:positionV>
            <wp:extent cx="3803650" cy="1724025"/>
            <wp:effectExtent l="0" t="0" r="6350" b="9525"/>
            <wp:wrapTight wrapText="bothSides">
              <wp:wrapPolygon edited="0">
                <wp:start x="0" y="0"/>
                <wp:lineTo x="0" y="21481"/>
                <wp:lineTo x="21528" y="21481"/>
                <wp:lineTo x="21528" y="0"/>
                <wp:lineTo x="0" y="0"/>
              </wp:wrapPolygon>
            </wp:wrapTight>
            <wp:docPr id="18515607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56070" name="Picture 185156070"/>
                    <pic:cNvPicPr/>
                  </pic:nvPicPr>
                  <pic:blipFill>
                    <a:blip r:embed="rId29">
                      <a:extLst>
                        <a:ext uri="{28A0092B-C50C-407E-A947-70E740481C1C}">
                          <a14:useLocalDpi xmlns:a14="http://schemas.microsoft.com/office/drawing/2010/main" val="0"/>
                        </a:ext>
                      </a:extLst>
                    </a:blip>
                    <a:stretch>
                      <a:fillRect/>
                    </a:stretch>
                  </pic:blipFill>
                  <pic:spPr>
                    <a:xfrm>
                      <a:off x="0" y="0"/>
                      <a:ext cx="3803650" cy="1724025"/>
                    </a:xfrm>
                    <a:prstGeom prst="rect">
                      <a:avLst/>
                    </a:prstGeom>
                  </pic:spPr>
                </pic:pic>
              </a:graphicData>
            </a:graphic>
            <wp14:sizeRelH relativeFrom="margin">
              <wp14:pctWidth>0</wp14:pctWidth>
            </wp14:sizeRelH>
            <wp14:sizeRelV relativeFrom="margin">
              <wp14:pctHeight>0</wp14:pctHeight>
            </wp14:sizeRelV>
          </wp:anchor>
        </w:drawing>
      </w:r>
      <w:r w:rsidR="0010579E">
        <w:rPr>
          <w:rFonts w:ascii="Arial Rounded MT Bold" w:hAnsi="Arial Rounded MT Bold"/>
        </w:rPr>
        <w:t xml:space="preserve">The first evening while Russ had to DJ the sock hop </w:t>
      </w:r>
      <w:r w:rsidR="00797841">
        <w:rPr>
          <w:rFonts w:ascii="Arial Rounded MT Bold" w:hAnsi="Arial Rounded MT Bold"/>
        </w:rPr>
        <w:t xml:space="preserve">part of the group hung out in the hotel parking lot </w:t>
      </w:r>
      <w:r w:rsidR="0052789B">
        <w:rPr>
          <w:rFonts w:ascii="Arial Rounded MT Bold" w:hAnsi="Arial Rounded MT Bold"/>
        </w:rPr>
        <w:t xml:space="preserve">enjoying the weather and the company. </w:t>
      </w:r>
      <w:r w:rsidR="00F97F15">
        <w:rPr>
          <w:rFonts w:ascii="Arial Rounded MT Bold" w:hAnsi="Arial Rounded MT Bold"/>
        </w:rPr>
        <w:t xml:space="preserve"> </w:t>
      </w:r>
    </w:p>
    <w:p w14:paraId="3D901314" w14:textId="77777777" w:rsidR="00745A23" w:rsidRDefault="00745A23" w:rsidP="008343F7">
      <w:pPr>
        <w:rPr>
          <w:rFonts w:ascii="Arial Rounded MT Bold" w:hAnsi="Arial Rounded MT Bold"/>
        </w:rPr>
      </w:pPr>
    </w:p>
    <w:p w14:paraId="68C4140A" w14:textId="77777777" w:rsidR="00A153A1" w:rsidRDefault="00A153A1" w:rsidP="008343F7">
      <w:pPr>
        <w:rPr>
          <w:rFonts w:ascii="Arial Rounded MT Bold" w:hAnsi="Arial Rounded MT Bold"/>
        </w:rPr>
      </w:pPr>
    </w:p>
    <w:p w14:paraId="01E1B79F" w14:textId="2968BC97" w:rsidR="00BF22B5" w:rsidRDefault="005D1297" w:rsidP="008343F7">
      <w:pPr>
        <w:rPr>
          <w:rFonts w:ascii="Arial Rounded MT Bold" w:hAnsi="Arial Rounded MT Bold"/>
        </w:rPr>
      </w:pPr>
      <w:r>
        <w:rPr>
          <w:rFonts w:ascii="Arial Rounded MT Bold" w:hAnsi="Arial Rounded MT Bold"/>
        </w:rPr>
        <w:t xml:space="preserve">Friday was a series of mini events. </w:t>
      </w:r>
      <w:r w:rsidR="00D95303">
        <w:rPr>
          <w:rFonts w:ascii="Arial Rounded MT Bold" w:hAnsi="Arial Rounded MT Bold"/>
        </w:rPr>
        <w:t xml:space="preserve">Here are a few shots from the 4 shows at </w:t>
      </w:r>
      <w:r w:rsidR="00DF326B">
        <w:rPr>
          <w:rFonts w:ascii="Arial Rounded MT Bold" w:hAnsi="Arial Rounded MT Bold"/>
        </w:rPr>
        <w:t xml:space="preserve">Fred Meyer, </w:t>
      </w:r>
      <w:r w:rsidR="00C64596">
        <w:rPr>
          <w:rFonts w:ascii="Arial Rounded MT Bold" w:hAnsi="Arial Rounded MT Bold"/>
        </w:rPr>
        <w:t xml:space="preserve">Winema Electric, Red Zone Sports Bar, </w:t>
      </w:r>
      <w:r w:rsidR="005213FD">
        <w:rPr>
          <w:rFonts w:ascii="Arial Rounded MT Bold" w:hAnsi="Arial Rounded MT Bold"/>
        </w:rPr>
        <w:t xml:space="preserve">&amp; Mia’s and Pia’s Pizza. </w:t>
      </w:r>
      <w:r w:rsidR="009756E6">
        <w:rPr>
          <w:rFonts w:ascii="Arial Rounded MT Bold" w:hAnsi="Arial Rounded MT Bold"/>
        </w:rPr>
        <w:t xml:space="preserve">   </w:t>
      </w:r>
    </w:p>
    <w:p w14:paraId="33D3A54D" w14:textId="77777777" w:rsidR="009756E6" w:rsidRDefault="009756E6" w:rsidP="008343F7">
      <w:pPr>
        <w:rPr>
          <w:rFonts w:ascii="Arial Rounded MT Bold" w:hAnsi="Arial Rounded MT Bold"/>
        </w:rPr>
      </w:pPr>
    </w:p>
    <w:p w14:paraId="23BFB1D7" w14:textId="77777777" w:rsidR="009756E6" w:rsidRDefault="009756E6" w:rsidP="008343F7">
      <w:pPr>
        <w:rPr>
          <w:rFonts w:ascii="Arial Rounded MT Bold" w:hAnsi="Arial Rounded MT Bold"/>
        </w:rPr>
      </w:pPr>
    </w:p>
    <w:p w14:paraId="12DD4E02" w14:textId="61E8A8E4" w:rsidR="00A76A77" w:rsidRDefault="009756E6" w:rsidP="008343F7">
      <w:pPr>
        <w:rPr>
          <w:rFonts w:ascii="Arial Rounded MT Bold" w:hAnsi="Arial Rounded MT Bold"/>
        </w:rPr>
      </w:pPr>
      <w:r>
        <w:rPr>
          <w:rFonts w:ascii="Arial Rounded MT Bold" w:hAnsi="Arial Rounded MT Bold"/>
          <w:noProof/>
        </w:rPr>
        <w:drawing>
          <wp:inline distT="0" distB="0" distL="0" distR="0" wp14:anchorId="5778CE55" wp14:editId="6670CF2A">
            <wp:extent cx="2974620" cy="1479550"/>
            <wp:effectExtent l="57150" t="114300" r="54610" b="120650"/>
            <wp:docPr id="103035922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359220" name="Picture 1030359220"/>
                    <pic:cNvPicPr/>
                  </pic:nvPicPr>
                  <pic:blipFill>
                    <a:blip r:embed="rId30" cstate="print">
                      <a:extLst>
                        <a:ext uri="{28A0092B-C50C-407E-A947-70E740481C1C}">
                          <a14:useLocalDpi xmlns:a14="http://schemas.microsoft.com/office/drawing/2010/main" val="0"/>
                        </a:ext>
                      </a:extLst>
                    </a:blip>
                    <a:stretch>
                      <a:fillRect/>
                    </a:stretch>
                  </pic:blipFill>
                  <pic:spPr>
                    <a:xfrm rot="10544702" flipH="1" flipV="1">
                      <a:off x="0" y="0"/>
                      <a:ext cx="3057912" cy="1520979"/>
                    </a:xfrm>
                    <a:prstGeom prst="rect">
                      <a:avLst/>
                    </a:prstGeom>
                  </pic:spPr>
                </pic:pic>
              </a:graphicData>
            </a:graphic>
          </wp:inline>
        </w:drawing>
      </w:r>
      <w:r>
        <w:rPr>
          <w:rFonts w:ascii="Arial Rounded MT Bold" w:hAnsi="Arial Rounded MT Bold"/>
        </w:rPr>
        <w:t xml:space="preserve">   </w:t>
      </w:r>
      <w:r>
        <w:rPr>
          <w:rFonts w:ascii="Arial Rounded MT Bold" w:hAnsi="Arial Rounded MT Bold"/>
          <w:noProof/>
        </w:rPr>
        <w:drawing>
          <wp:inline distT="0" distB="0" distL="0" distR="0" wp14:anchorId="35A4150F" wp14:editId="27D45AFD">
            <wp:extent cx="3495796" cy="1451560"/>
            <wp:effectExtent l="57150" t="133350" r="66675" b="130175"/>
            <wp:docPr id="79017632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176320" name="Picture 790176320"/>
                    <pic:cNvPicPr/>
                  </pic:nvPicPr>
                  <pic:blipFill>
                    <a:blip r:embed="rId31">
                      <a:extLst>
                        <a:ext uri="{28A0092B-C50C-407E-A947-70E740481C1C}">
                          <a14:useLocalDpi xmlns:a14="http://schemas.microsoft.com/office/drawing/2010/main" val="0"/>
                        </a:ext>
                      </a:extLst>
                    </a:blip>
                    <a:stretch>
                      <a:fillRect/>
                    </a:stretch>
                  </pic:blipFill>
                  <pic:spPr>
                    <a:xfrm rot="258394">
                      <a:off x="0" y="0"/>
                      <a:ext cx="3574938" cy="1484422"/>
                    </a:xfrm>
                    <a:prstGeom prst="rect">
                      <a:avLst/>
                    </a:prstGeom>
                  </pic:spPr>
                </pic:pic>
              </a:graphicData>
            </a:graphic>
          </wp:inline>
        </w:drawing>
      </w:r>
    </w:p>
    <w:p w14:paraId="083D6C6B" w14:textId="11F44292" w:rsidR="00BF22B5" w:rsidRDefault="009756E6" w:rsidP="008343F7">
      <w:pPr>
        <w:rPr>
          <w:rFonts w:ascii="Arial Rounded MT Bold" w:hAnsi="Arial Rounded MT Bold"/>
        </w:rPr>
      </w:pPr>
      <w:r>
        <w:rPr>
          <w:rFonts w:ascii="Arial Rounded MT Bold" w:hAnsi="Arial Rounded MT Bold"/>
        </w:rPr>
        <w:lastRenderedPageBreak/>
        <w:t xml:space="preserve"> </w:t>
      </w:r>
      <w:r w:rsidR="00A153A1">
        <w:rPr>
          <w:rFonts w:ascii="Arial Rounded MT Bold" w:hAnsi="Arial Rounded MT Bold"/>
          <w:noProof/>
        </w:rPr>
        <w:drawing>
          <wp:inline distT="0" distB="0" distL="0" distR="0" wp14:anchorId="3EB76D7C" wp14:editId="05D33847">
            <wp:extent cx="3467100" cy="1781694"/>
            <wp:effectExtent l="0" t="0" r="0" b="9525"/>
            <wp:docPr id="133920740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207400" name="Picture 133920740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97771" cy="1797456"/>
                    </a:xfrm>
                    <a:prstGeom prst="rect">
                      <a:avLst/>
                    </a:prstGeom>
                  </pic:spPr>
                </pic:pic>
              </a:graphicData>
            </a:graphic>
          </wp:inline>
        </w:drawing>
      </w:r>
      <w:r w:rsidR="00A153A1">
        <w:rPr>
          <w:rFonts w:ascii="Arial Rounded MT Bold" w:hAnsi="Arial Rounded MT Bold"/>
        </w:rPr>
        <w:t xml:space="preserve">  </w:t>
      </w:r>
      <w:r w:rsidR="00A153A1">
        <w:rPr>
          <w:rFonts w:ascii="Arial Rounded MT Bold" w:hAnsi="Arial Rounded MT Bold"/>
          <w:noProof/>
        </w:rPr>
        <w:drawing>
          <wp:inline distT="0" distB="0" distL="0" distR="0" wp14:anchorId="1F501C4B" wp14:editId="133F7E0B">
            <wp:extent cx="3248147" cy="1780436"/>
            <wp:effectExtent l="0" t="0" r="0" b="0"/>
            <wp:docPr id="17305046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0466" name="Picture 17305046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81705" cy="1798830"/>
                    </a:xfrm>
                    <a:prstGeom prst="rect">
                      <a:avLst/>
                    </a:prstGeom>
                  </pic:spPr>
                </pic:pic>
              </a:graphicData>
            </a:graphic>
          </wp:inline>
        </w:drawing>
      </w:r>
    </w:p>
    <w:p w14:paraId="3B888243" w14:textId="77777777" w:rsidR="002007EA" w:rsidRDefault="002007EA" w:rsidP="008343F7">
      <w:pPr>
        <w:rPr>
          <w:rFonts w:ascii="Arial Rounded MT Bold" w:hAnsi="Arial Rounded MT Bold"/>
        </w:rPr>
      </w:pPr>
    </w:p>
    <w:p w14:paraId="477189DD" w14:textId="6CB09F62" w:rsidR="002007EA" w:rsidRDefault="002007EA" w:rsidP="008343F7">
      <w:pPr>
        <w:rPr>
          <w:rFonts w:ascii="Arial Rounded MT Bold" w:hAnsi="Arial Rounded MT Bold"/>
        </w:rPr>
      </w:pPr>
      <w:r>
        <w:rPr>
          <w:rFonts w:ascii="Arial Rounded MT Bold" w:hAnsi="Arial Rounded MT Bold"/>
          <w:noProof/>
        </w:rPr>
        <w:drawing>
          <wp:inline distT="0" distB="0" distL="0" distR="0" wp14:anchorId="4EDF6C36" wp14:editId="254EE909">
            <wp:extent cx="6859270" cy="3408045"/>
            <wp:effectExtent l="0" t="0" r="0" b="1905"/>
            <wp:docPr id="74302465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24659" name="Picture 74302465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859270" cy="3408045"/>
                    </a:xfrm>
                    <a:prstGeom prst="rect">
                      <a:avLst/>
                    </a:prstGeom>
                  </pic:spPr>
                </pic:pic>
              </a:graphicData>
            </a:graphic>
          </wp:inline>
        </w:drawing>
      </w:r>
    </w:p>
    <w:p w14:paraId="1F4B2A48" w14:textId="77777777" w:rsidR="00BF22B5" w:rsidRDefault="00BF22B5" w:rsidP="008343F7">
      <w:pPr>
        <w:rPr>
          <w:rFonts w:ascii="Arial Rounded MT Bold" w:hAnsi="Arial Rounded MT Bold"/>
        </w:rPr>
      </w:pPr>
    </w:p>
    <w:p w14:paraId="54EB3F67" w14:textId="7DBDFE3B" w:rsidR="00BF22B5" w:rsidRDefault="002007EA" w:rsidP="008343F7">
      <w:pPr>
        <w:rPr>
          <w:rFonts w:ascii="Arial Rounded MT Bold" w:hAnsi="Arial Rounded MT Bold"/>
        </w:rPr>
      </w:pPr>
      <w:r>
        <w:rPr>
          <w:rFonts w:ascii="Arial Rounded MT Bold" w:hAnsi="Arial Rounded MT Bold"/>
          <w:noProof/>
        </w:rPr>
        <w:drawing>
          <wp:inline distT="0" distB="0" distL="0" distR="0" wp14:anchorId="51C4BE46" wp14:editId="7E26429D">
            <wp:extent cx="2109215" cy="1085850"/>
            <wp:effectExtent l="0" t="0" r="5715" b="0"/>
            <wp:docPr id="181508490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084902" name="Picture 181508490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30830" cy="1096978"/>
                    </a:xfrm>
                    <a:prstGeom prst="rect">
                      <a:avLst/>
                    </a:prstGeom>
                  </pic:spPr>
                </pic:pic>
              </a:graphicData>
            </a:graphic>
          </wp:inline>
        </w:drawing>
      </w:r>
      <w:r>
        <w:rPr>
          <w:rFonts w:ascii="Arial Rounded MT Bold" w:hAnsi="Arial Rounded MT Bold"/>
        </w:rPr>
        <w:t xml:space="preserve">  </w:t>
      </w:r>
      <w:r w:rsidR="003B06C3">
        <w:rPr>
          <w:rFonts w:ascii="Arial Rounded MT Bold" w:hAnsi="Arial Rounded MT Bold"/>
          <w:noProof/>
        </w:rPr>
        <w:drawing>
          <wp:inline distT="0" distB="0" distL="0" distR="0" wp14:anchorId="3E2AF45E" wp14:editId="0B70B6EC">
            <wp:extent cx="2279253" cy="1076325"/>
            <wp:effectExtent l="0" t="0" r="6985" b="0"/>
            <wp:docPr id="47854711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547118" name="Picture 47854711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16810" cy="1094060"/>
                    </a:xfrm>
                    <a:prstGeom prst="rect">
                      <a:avLst/>
                    </a:prstGeom>
                  </pic:spPr>
                </pic:pic>
              </a:graphicData>
            </a:graphic>
          </wp:inline>
        </w:drawing>
      </w:r>
      <w:r w:rsidR="003B06C3">
        <w:rPr>
          <w:rFonts w:ascii="Arial Rounded MT Bold" w:hAnsi="Arial Rounded MT Bold"/>
        </w:rPr>
        <w:t xml:space="preserve"> </w:t>
      </w:r>
      <w:r w:rsidR="00582C59">
        <w:rPr>
          <w:rFonts w:ascii="Arial Rounded MT Bold" w:hAnsi="Arial Rounded MT Bold"/>
          <w:noProof/>
        </w:rPr>
        <w:drawing>
          <wp:inline distT="0" distB="0" distL="0" distR="0" wp14:anchorId="7CCF280C" wp14:editId="1C4B2FAD">
            <wp:extent cx="2276475" cy="1085905"/>
            <wp:effectExtent l="0" t="0" r="0" b="0"/>
            <wp:docPr id="121822371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23718" name="Picture 121822371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23933" cy="1108543"/>
                    </a:xfrm>
                    <a:prstGeom prst="rect">
                      <a:avLst/>
                    </a:prstGeom>
                  </pic:spPr>
                </pic:pic>
              </a:graphicData>
            </a:graphic>
          </wp:inline>
        </w:drawing>
      </w:r>
    </w:p>
    <w:p w14:paraId="41B0D906" w14:textId="77777777" w:rsidR="00DE0015" w:rsidRDefault="00DE0015" w:rsidP="008343F7">
      <w:pPr>
        <w:rPr>
          <w:rFonts w:ascii="Arial Rounded MT Bold" w:hAnsi="Arial Rounded MT Bold"/>
        </w:rPr>
      </w:pPr>
    </w:p>
    <w:p w14:paraId="1BB16822" w14:textId="68E77543" w:rsidR="00DE0015" w:rsidRDefault="005A589C" w:rsidP="008343F7">
      <w:pPr>
        <w:rPr>
          <w:rFonts w:ascii="Arial Rounded MT Bold" w:hAnsi="Arial Rounded MT Bold"/>
        </w:rPr>
      </w:pPr>
      <w:r>
        <w:rPr>
          <w:rFonts w:ascii="Wide Latin" w:hAnsi="Wide Latin"/>
          <w:b/>
          <w:bCs/>
          <w:noProof/>
          <w:sz w:val="40"/>
          <w:szCs w:val="40"/>
        </w:rPr>
        <mc:AlternateContent>
          <mc:Choice Requires="wps">
            <w:drawing>
              <wp:anchor distT="0" distB="0" distL="114300" distR="114300" simplePos="0" relativeHeight="251763712" behindDoc="0" locked="0" layoutInCell="1" allowOverlap="1" wp14:anchorId="128A7F68" wp14:editId="1C8E610A">
                <wp:simplePos x="0" y="0"/>
                <wp:positionH relativeFrom="column">
                  <wp:posOffset>5486400</wp:posOffset>
                </wp:positionH>
                <wp:positionV relativeFrom="paragraph">
                  <wp:posOffset>13970</wp:posOffset>
                </wp:positionV>
                <wp:extent cx="1714500" cy="2240280"/>
                <wp:effectExtent l="0" t="0" r="19050" b="26670"/>
                <wp:wrapNone/>
                <wp:docPr id="1434390908" name="Text Box 43"/>
                <wp:cNvGraphicFramePr/>
                <a:graphic xmlns:a="http://schemas.openxmlformats.org/drawingml/2006/main">
                  <a:graphicData uri="http://schemas.microsoft.com/office/word/2010/wordprocessingShape">
                    <wps:wsp>
                      <wps:cNvSpPr txBox="1"/>
                      <wps:spPr>
                        <a:xfrm>
                          <a:off x="0" y="0"/>
                          <a:ext cx="1714500" cy="2240280"/>
                        </a:xfrm>
                        <a:prstGeom prst="rect">
                          <a:avLst/>
                        </a:prstGeom>
                        <a:solidFill>
                          <a:schemeClr val="lt1"/>
                        </a:solidFill>
                        <a:ln w="6350">
                          <a:solidFill>
                            <a:prstClr val="black"/>
                          </a:solidFill>
                        </a:ln>
                      </wps:spPr>
                      <wps:txbx>
                        <w:txbxContent>
                          <w:p w14:paraId="612CCC77" w14:textId="64EA3E85" w:rsidR="005A589C" w:rsidRDefault="000938BE">
                            <w:pPr>
                              <w:rPr>
                                <w:rFonts w:ascii="Rockwell" w:hAnsi="Rockwell"/>
                              </w:rPr>
                            </w:pPr>
                            <w:r>
                              <w:rPr>
                                <w:rFonts w:ascii="Rockwell" w:hAnsi="Rockwell"/>
                              </w:rPr>
                              <w:t xml:space="preserve">Kruise to Klamath has grown to be a very popular </w:t>
                            </w:r>
                            <w:r w:rsidR="00957896">
                              <w:rPr>
                                <w:rFonts w:ascii="Rockwell" w:hAnsi="Rockwell"/>
                              </w:rPr>
                              <w:t>4-day</w:t>
                            </w:r>
                            <w:r>
                              <w:rPr>
                                <w:rFonts w:ascii="Rockwell" w:hAnsi="Rockwell"/>
                              </w:rPr>
                              <w:t xml:space="preserve"> event</w:t>
                            </w:r>
                            <w:r w:rsidR="009448A9">
                              <w:rPr>
                                <w:rFonts w:ascii="Rockwell" w:hAnsi="Rockwell"/>
                              </w:rPr>
                              <w:t xml:space="preserve"> that draws cars from all over</w:t>
                            </w:r>
                            <w:r w:rsidR="000162EE">
                              <w:rPr>
                                <w:rFonts w:ascii="Rockwell" w:hAnsi="Rockwell"/>
                              </w:rPr>
                              <w:t xml:space="preserve">. If you haven’t </w:t>
                            </w:r>
                            <w:r w:rsidR="00956B4E">
                              <w:rPr>
                                <w:rFonts w:ascii="Rockwell" w:hAnsi="Rockwell"/>
                              </w:rPr>
                              <w:t>attend</w:t>
                            </w:r>
                            <w:r w:rsidR="001B1F23">
                              <w:rPr>
                                <w:rFonts w:ascii="Rockwell" w:hAnsi="Rockwell"/>
                              </w:rPr>
                              <w:t xml:space="preserve">ed </w:t>
                            </w:r>
                            <w:proofErr w:type="gramStart"/>
                            <w:r w:rsidR="001B1F23">
                              <w:rPr>
                                <w:rFonts w:ascii="Rockwell" w:hAnsi="Rockwell"/>
                              </w:rPr>
                              <w:t>it</w:t>
                            </w:r>
                            <w:proofErr w:type="gramEnd"/>
                            <w:r w:rsidR="001B1F23">
                              <w:rPr>
                                <w:rFonts w:ascii="Rockwell" w:hAnsi="Rockwell"/>
                              </w:rPr>
                              <w:t xml:space="preserve"> I </w:t>
                            </w:r>
                            <w:r w:rsidR="003C5BE7">
                              <w:rPr>
                                <w:rFonts w:ascii="Rockwell" w:hAnsi="Rockwell"/>
                              </w:rPr>
                              <w:t xml:space="preserve">recommend at </w:t>
                            </w:r>
                            <w:r w:rsidR="00957896">
                              <w:rPr>
                                <w:rFonts w:ascii="Rockwell" w:hAnsi="Rockwell"/>
                              </w:rPr>
                              <w:t xml:space="preserve">least going once, and with </w:t>
                            </w:r>
                            <w:r w:rsidR="001B1F23">
                              <w:rPr>
                                <w:rFonts w:ascii="Rockwell" w:hAnsi="Rockwell"/>
                              </w:rPr>
                              <w:t>a</w:t>
                            </w:r>
                            <w:r w:rsidR="00957896">
                              <w:rPr>
                                <w:rFonts w:ascii="Rockwell" w:hAnsi="Rockwell"/>
                              </w:rPr>
                              <w:t xml:space="preserve"> group is so much more fun.</w:t>
                            </w:r>
                          </w:p>
                          <w:p w14:paraId="42DD54E0" w14:textId="77777777" w:rsidR="001B1F23" w:rsidRPr="000938BE" w:rsidRDefault="001B1F23">
                            <w:pPr>
                              <w:rPr>
                                <w:rFonts w:ascii="Rockwell" w:hAnsi="Rockwe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A7F68" id="Text Box 43" o:spid="_x0000_s1036" type="#_x0000_t202" style="position:absolute;margin-left:6in;margin-top:1.1pt;width:135pt;height:176.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" fillcolor="white [3201]" strokeweight=".5pt">
                <v:textbox>
                  <w:txbxContent>
                    <w:p w14:paraId="612CCC77" w14:textId="64EA3E85" w:rsidR="005A589C" w:rsidRDefault="000938BE">
                      <w:pPr>
                        <w:rPr>
                          <w:rFonts w:ascii="Rockwell" w:hAnsi="Rockwell"/>
                        </w:rPr>
                      </w:pPr>
                      <w:r>
                        <w:rPr>
                          <w:rFonts w:ascii="Rockwell" w:hAnsi="Rockwell"/>
                        </w:rPr>
                        <w:t xml:space="preserve">Kruise to Klamath has grown to be a very popular </w:t>
                      </w:r>
                      <w:r w:rsidR="00957896">
                        <w:rPr>
                          <w:rFonts w:ascii="Rockwell" w:hAnsi="Rockwell"/>
                        </w:rPr>
                        <w:t>4-day</w:t>
                      </w:r>
                      <w:r>
                        <w:rPr>
                          <w:rFonts w:ascii="Rockwell" w:hAnsi="Rockwell"/>
                        </w:rPr>
                        <w:t xml:space="preserve"> event</w:t>
                      </w:r>
                      <w:r w:rsidR="009448A9">
                        <w:rPr>
                          <w:rFonts w:ascii="Rockwell" w:hAnsi="Rockwell"/>
                        </w:rPr>
                        <w:t xml:space="preserve"> that draws cars from all over</w:t>
                      </w:r>
                      <w:r w:rsidR="000162EE">
                        <w:rPr>
                          <w:rFonts w:ascii="Rockwell" w:hAnsi="Rockwell"/>
                        </w:rPr>
                        <w:t xml:space="preserve">. If you haven’t </w:t>
                      </w:r>
                      <w:r w:rsidR="00956B4E">
                        <w:rPr>
                          <w:rFonts w:ascii="Rockwell" w:hAnsi="Rockwell"/>
                        </w:rPr>
                        <w:t>attend</w:t>
                      </w:r>
                      <w:r w:rsidR="001B1F23">
                        <w:rPr>
                          <w:rFonts w:ascii="Rockwell" w:hAnsi="Rockwell"/>
                        </w:rPr>
                        <w:t xml:space="preserve">ed </w:t>
                      </w:r>
                      <w:proofErr w:type="gramStart"/>
                      <w:r w:rsidR="001B1F23">
                        <w:rPr>
                          <w:rFonts w:ascii="Rockwell" w:hAnsi="Rockwell"/>
                        </w:rPr>
                        <w:t>it</w:t>
                      </w:r>
                      <w:proofErr w:type="gramEnd"/>
                      <w:r w:rsidR="001B1F23">
                        <w:rPr>
                          <w:rFonts w:ascii="Rockwell" w:hAnsi="Rockwell"/>
                        </w:rPr>
                        <w:t xml:space="preserve"> I </w:t>
                      </w:r>
                      <w:r w:rsidR="003C5BE7">
                        <w:rPr>
                          <w:rFonts w:ascii="Rockwell" w:hAnsi="Rockwell"/>
                        </w:rPr>
                        <w:t xml:space="preserve">recommend at </w:t>
                      </w:r>
                      <w:r w:rsidR="00957896">
                        <w:rPr>
                          <w:rFonts w:ascii="Rockwell" w:hAnsi="Rockwell"/>
                        </w:rPr>
                        <w:t xml:space="preserve">least going once, and with </w:t>
                      </w:r>
                      <w:r w:rsidR="001B1F23">
                        <w:rPr>
                          <w:rFonts w:ascii="Rockwell" w:hAnsi="Rockwell"/>
                        </w:rPr>
                        <w:t>a</w:t>
                      </w:r>
                      <w:r w:rsidR="00957896">
                        <w:rPr>
                          <w:rFonts w:ascii="Rockwell" w:hAnsi="Rockwell"/>
                        </w:rPr>
                        <w:t xml:space="preserve"> group is so much more fun.</w:t>
                      </w:r>
                    </w:p>
                    <w:p w14:paraId="42DD54E0" w14:textId="77777777" w:rsidR="001B1F23" w:rsidRPr="000938BE" w:rsidRDefault="001B1F23">
                      <w:pPr>
                        <w:rPr>
                          <w:rFonts w:ascii="Rockwell" w:hAnsi="Rockwell"/>
                        </w:rPr>
                      </w:pPr>
                    </w:p>
                  </w:txbxContent>
                </v:textbox>
              </v:shape>
            </w:pict>
          </mc:Fallback>
        </mc:AlternateContent>
      </w:r>
      <w:r w:rsidR="00177630">
        <w:rPr>
          <w:rFonts w:ascii="Wide Latin" w:hAnsi="Wide Latin"/>
          <w:b/>
          <w:bCs/>
          <w:noProof/>
          <w:sz w:val="40"/>
          <w:szCs w:val="40"/>
        </w:rPr>
        <mc:AlternateContent>
          <mc:Choice Requires="wps">
            <w:drawing>
              <wp:anchor distT="0" distB="0" distL="114300" distR="114300" simplePos="0" relativeHeight="251761664" behindDoc="0" locked="0" layoutInCell="1" allowOverlap="1" wp14:anchorId="3A305770" wp14:editId="2900E0D0">
                <wp:simplePos x="0" y="0"/>
                <wp:positionH relativeFrom="margin">
                  <wp:posOffset>-238125</wp:posOffset>
                </wp:positionH>
                <wp:positionV relativeFrom="paragraph">
                  <wp:posOffset>2533015</wp:posOffset>
                </wp:positionV>
                <wp:extent cx="7429500" cy="45085"/>
                <wp:effectExtent l="0" t="0" r="19050" b="12065"/>
                <wp:wrapNone/>
                <wp:docPr id="1691220977" name="Rectangle 5"/>
                <wp:cNvGraphicFramePr/>
                <a:graphic xmlns:a="http://schemas.openxmlformats.org/drawingml/2006/main">
                  <a:graphicData uri="http://schemas.microsoft.com/office/word/2010/wordprocessingShape">
                    <wps:wsp>
                      <wps:cNvSpPr/>
                      <wps:spPr>
                        <a:xfrm>
                          <a:off x="0" y="0"/>
                          <a:ext cx="7429500" cy="45085"/>
                        </a:xfrm>
                        <a:prstGeom prst="rect">
                          <a:avLst/>
                        </a:prstGeom>
                        <a:solidFill>
                          <a:srgbClr val="E6546C"/>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EB2783" id="Rectangle 5" o:spid="_x0000_s1026" style="position:absolute;margin-left:-18.75pt;margin-top:199.45pt;width:585pt;height:3.5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" fillcolor="#e6546c" strokecolor="#172c51" strokeweight="1pt">
                <w10:wrap anchorx="margin"/>
              </v:rect>
            </w:pict>
          </mc:Fallback>
        </mc:AlternateContent>
      </w:r>
      <w:r w:rsidR="00A87920">
        <w:rPr>
          <w:rFonts w:ascii="Arial Rounded MT Bold" w:hAnsi="Arial Rounded MT Bold"/>
          <w:noProof/>
        </w:rPr>
        <w:drawing>
          <wp:inline distT="0" distB="0" distL="0" distR="0" wp14:anchorId="5FD02789" wp14:editId="4B1CB6EE">
            <wp:extent cx="5419725" cy="2250432"/>
            <wp:effectExtent l="0" t="0" r="0" b="0"/>
            <wp:docPr id="183888537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885376" name="Picture 1838885376"/>
                    <pic:cNvPicPr/>
                  </pic:nvPicPr>
                  <pic:blipFill>
                    <a:blip r:embed="rId31">
                      <a:extLst>
                        <a:ext uri="{28A0092B-C50C-407E-A947-70E740481C1C}">
                          <a14:useLocalDpi xmlns:a14="http://schemas.microsoft.com/office/drawing/2010/main" val="0"/>
                        </a:ext>
                      </a:extLst>
                    </a:blip>
                    <a:stretch>
                      <a:fillRect/>
                    </a:stretch>
                  </pic:blipFill>
                  <pic:spPr>
                    <a:xfrm>
                      <a:off x="0" y="0"/>
                      <a:ext cx="5434670" cy="2256638"/>
                    </a:xfrm>
                    <a:prstGeom prst="rect">
                      <a:avLst/>
                    </a:prstGeom>
                  </pic:spPr>
                </pic:pic>
              </a:graphicData>
            </a:graphic>
          </wp:inline>
        </w:drawing>
      </w:r>
      <w:r>
        <w:rPr>
          <w:rFonts w:ascii="Arial Rounded MT Bold" w:hAnsi="Arial Rounded MT Bold"/>
        </w:rPr>
        <w:t xml:space="preserve">  </w:t>
      </w:r>
    </w:p>
    <w:p w14:paraId="0D9299A4" w14:textId="78D745C4" w:rsidR="00F313EF" w:rsidRDefault="007E5358" w:rsidP="00F313EF">
      <w:pPr>
        <w:jc w:val="center"/>
        <w:rPr>
          <w:rFonts w:ascii="Ravie" w:hAnsi="Ravie"/>
        </w:rPr>
      </w:pPr>
      <w:r w:rsidRPr="007E5358">
        <w:rPr>
          <w:rFonts w:ascii="Ravie" w:hAnsi="Ravie"/>
        </w:rPr>
        <w:lastRenderedPageBreak/>
        <w:t>Rollin Oldies Thursday Night Cruise In</w:t>
      </w:r>
    </w:p>
    <w:p w14:paraId="0AA2D95C" w14:textId="77777777" w:rsidR="00F313EF" w:rsidRDefault="00F313EF" w:rsidP="00F313EF">
      <w:pPr>
        <w:jc w:val="center"/>
        <w:rPr>
          <w:rFonts w:ascii="Ravie" w:hAnsi="Ravie"/>
        </w:rPr>
      </w:pPr>
    </w:p>
    <w:p w14:paraId="5F869C5C" w14:textId="04DDFC79" w:rsidR="00F313EF" w:rsidRPr="00DB78F1" w:rsidRDefault="00F313EF" w:rsidP="00F313EF">
      <w:pPr>
        <w:jc w:val="center"/>
        <w:rPr>
          <w:rFonts w:ascii="Ravie" w:hAnsi="Ravie"/>
        </w:rPr>
      </w:pPr>
      <w:r w:rsidRPr="00DB78F1">
        <w:rPr>
          <w:rFonts w:ascii="Ravie" w:hAnsi="Ravie"/>
        </w:rPr>
        <w:t xml:space="preserve">In front of the Grocery Outlet in Albany on Thursday nights you’ll find </w:t>
      </w:r>
      <w:r w:rsidR="00F054C9" w:rsidRPr="00DB78F1">
        <w:rPr>
          <w:rFonts w:ascii="Ravie" w:hAnsi="Ravie"/>
        </w:rPr>
        <w:t xml:space="preserve">the Rollin Oldies hosting a Cruise In. There are some absolutely gorgeous cars and trucks </w:t>
      </w:r>
      <w:r w:rsidR="00DB78F1" w:rsidRPr="00DB78F1">
        <w:rPr>
          <w:rFonts w:ascii="Ravie" w:hAnsi="Ravie"/>
        </w:rPr>
        <w:t>that show up.</w:t>
      </w:r>
    </w:p>
    <w:p w14:paraId="449E75F8" w14:textId="77777777" w:rsidR="00DB78F1" w:rsidRPr="00DB78F1" w:rsidRDefault="00DB78F1" w:rsidP="00F313EF">
      <w:pPr>
        <w:jc w:val="center"/>
        <w:rPr>
          <w:rFonts w:ascii="Ravie" w:hAnsi="Ravie"/>
        </w:rPr>
      </w:pPr>
    </w:p>
    <w:p w14:paraId="78098830" w14:textId="77777777" w:rsidR="00DB78F1" w:rsidRDefault="00DB78F1" w:rsidP="008343F7">
      <w:pPr>
        <w:rPr>
          <w:rFonts w:ascii="Arial Rounded MT Bold" w:hAnsi="Arial Rounded MT Bold"/>
        </w:rPr>
      </w:pPr>
      <w:r>
        <w:rPr>
          <w:rFonts w:ascii="Arial Rounded MT Bold" w:hAnsi="Arial Rounded MT Bold"/>
          <w:noProof/>
        </w:rPr>
        <w:drawing>
          <wp:inline distT="0" distB="0" distL="0" distR="0" wp14:anchorId="3286A868" wp14:editId="5BD87E1F">
            <wp:extent cx="3514725" cy="1826017"/>
            <wp:effectExtent l="0" t="0" r="0" b="3175"/>
            <wp:docPr id="1925192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1925" name="Picture 1925192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565368" cy="1852328"/>
                    </a:xfrm>
                    <a:prstGeom prst="rect">
                      <a:avLst/>
                    </a:prstGeom>
                  </pic:spPr>
                </pic:pic>
              </a:graphicData>
            </a:graphic>
          </wp:inline>
        </w:drawing>
      </w:r>
      <w:r>
        <w:rPr>
          <w:rFonts w:ascii="Arial Rounded MT Bold" w:hAnsi="Arial Rounded MT Bold"/>
        </w:rPr>
        <w:t xml:space="preserve">  </w:t>
      </w:r>
      <w:r>
        <w:rPr>
          <w:rFonts w:ascii="Arial Rounded MT Bold" w:hAnsi="Arial Rounded MT Bold"/>
          <w:noProof/>
        </w:rPr>
        <w:drawing>
          <wp:inline distT="0" distB="0" distL="0" distR="0" wp14:anchorId="21D17F66" wp14:editId="2F549B59">
            <wp:extent cx="3147627" cy="1828491"/>
            <wp:effectExtent l="0" t="0" r="0" b="635"/>
            <wp:docPr id="31315289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52892" name="Picture 31315289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65109" cy="1838647"/>
                    </a:xfrm>
                    <a:prstGeom prst="rect">
                      <a:avLst/>
                    </a:prstGeom>
                  </pic:spPr>
                </pic:pic>
              </a:graphicData>
            </a:graphic>
          </wp:inline>
        </w:drawing>
      </w:r>
    </w:p>
    <w:p w14:paraId="307727FB" w14:textId="77777777" w:rsidR="00DB78F1" w:rsidRDefault="00DB78F1" w:rsidP="008343F7">
      <w:pPr>
        <w:rPr>
          <w:rFonts w:ascii="Arial Rounded MT Bold" w:hAnsi="Arial Rounded MT Bold"/>
        </w:rPr>
      </w:pPr>
    </w:p>
    <w:p w14:paraId="2F672D33" w14:textId="1CD0DFAD" w:rsidR="00885563" w:rsidRDefault="00DB78F1" w:rsidP="008343F7">
      <w:pPr>
        <w:rPr>
          <w:rFonts w:ascii="Arial Rounded MT Bold" w:hAnsi="Arial Rounded MT Bold"/>
        </w:rPr>
      </w:pPr>
      <w:r>
        <w:rPr>
          <w:rFonts w:ascii="Arial Rounded MT Bold" w:hAnsi="Arial Rounded MT Bold"/>
          <w:noProof/>
        </w:rPr>
        <w:drawing>
          <wp:inline distT="0" distB="0" distL="0" distR="0" wp14:anchorId="01B159DD" wp14:editId="208BD41A">
            <wp:extent cx="3354590" cy="1944370"/>
            <wp:effectExtent l="0" t="0" r="0" b="0"/>
            <wp:docPr id="163543877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438776" name="Picture 163543877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415615" cy="1979741"/>
                    </a:xfrm>
                    <a:prstGeom prst="rect">
                      <a:avLst/>
                    </a:prstGeom>
                  </pic:spPr>
                </pic:pic>
              </a:graphicData>
            </a:graphic>
          </wp:inline>
        </w:drawing>
      </w:r>
      <w:r>
        <w:rPr>
          <w:rFonts w:ascii="Arial Rounded MT Bold" w:hAnsi="Arial Rounded MT Bold"/>
        </w:rPr>
        <w:t xml:space="preserve">  </w:t>
      </w:r>
      <w:r>
        <w:rPr>
          <w:rFonts w:ascii="Arial Rounded MT Bold" w:hAnsi="Arial Rounded MT Bold"/>
          <w:noProof/>
        </w:rPr>
        <w:drawing>
          <wp:inline distT="0" distB="0" distL="0" distR="0" wp14:anchorId="77AFDFA7" wp14:editId="50FD4D50">
            <wp:extent cx="3352800" cy="1905465"/>
            <wp:effectExtent l="0" t="0" r="0" b="0"/>
            <wp:docPr id="136463631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636313" name="Picture 136463631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79513" cy="1920647"/>
                    </a:xfrm>
                    <a:prstGeom prst="rect">
                      <a:avLst/>
                    </a:prstGeom>
                  </pic:spPr>
                </pic:pic>
              </a:graphicData>
            </a:graphic>
          </wp:inline>
        </w:drawing>
      </w:r>
    </w:p>
    <w:p w14:paraId="08B267AF" w14:textId="5E7D2DDB" w:rsidR="00760EF5" w:rsidRDefault="006B3091" w:rsidP="008343F7">
      <w:pPr>
        <w:rPr>
          <w:rFonts w:ascii="Arial Rounded MT Bold" w:hAnsi="Arial Rounded MT Bold"/>
        </w:rPr>
      </w:pPr>
      <w:r>
        <w:rPr>
          <w:rFonts w:ascii="Wide Latin" w:hAnsi="Wide Latin"/>
          <w:b/>
          <w:bCs/>
          <w:noProof/>
          <w:sz w:val="40"/>
          <w:szCs w:val="40"/>
        </w:rPr>
        <mc:AlternateContent>
          <mc:Choice Requires="wps">
            <w:drawing>
              <wp:anchor distT="0" distB="0" distL="114300" distR="114300" simplePos="0" relativeHeight="251747328" behindDoc="0" locked="0" layoutInCell="1" allowOverlap="1" wp14:anchorId="38F4384D" wp14:editId="7A3801D2">
                <wp:simplePos x="0" y="0"/>
                <wp:positionH relativeFrom="margin">
                  <wp:align>center</wp:align>
                </wp:positionH>
                <wp:positionV relativeFrom="paragraph">
                  <wp:posOffset>267335</wp:posOffset>
                </wp:positionV>
                <wp:extent cx="7429500" cy="45085"/>
                <wp:effectExtent l="0" t="0" r="19050" b="12065"/>
                <wp:wrapNone/>
                <wp:docPr id="550646046" name="Rectangle 5"/>
                <wp:cNvGraphicFramePr/>
                <a:graphic xmlns:a="http://schemas.openxmlformats.org/drawingml/2006/main">
                  <a:graphicData uri="http://schemas.microsoft.com/office/word/2010/wordprocessingShape">
                    <wps:wsp>
                      <wps:cNvSpPr/>
                      <wps:spPr>
                        <a:xfrm>
                          <a:off x="0" y="0"/>
                          <a:ext cx="7429500" cy="45085"/>
                        </a:xfrm>
                        <a:prstGeom prst="rect">
                          <a:avLst/>
                        </a:prstGeom>
                        <a:solidFill>
                          <a:srgbClr val="E6546C"/>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787A4" id="Rectangle 5" o:spid="_x0000_s1026" style="position:absolute;margin-left:0;margin-top:21.05pt;width:585pt;height:3.55pt;z-index:2517473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" fillcolor="#e6546c" strokecolor="#172c51" strokeweight="1pt">
                <w10:wrap anchorx="margin"/>
              </v:rect>
            </w:pict>
          </mc:Fallback>
        </mc:AlternateContent>
      </w:r>
    </w:p>
    <w:p w14:paraId="760BF72A" w14:textId="5612AB47" w:rsidR="001C3513" w:rsidRDefault="00FD536F" w:rsidP="008343F7">
      <w:pPr>
        <w:rPr>
          <w:rFonts w:ascii="Arial Rounded MT Bold" w:hAnsi="Arial Rounded MT Bold"/>
        </w:rPr>
      </w:pPr>
      <w:r>
        <w:rPr>
          <w:rFonts w:ascii="Arial Rounded MT Bold" w:hAnsi="Arial Rounded MT Bold"/>
        </w:rPr>
        <w:t xml:space="preserve"> </w:t>
      </w:r>
    </w:p>
    <w:p w14:paraId="14D55CE6" w14:textId="48D2A527" w:rsidR="00CD22FA" w:rsidRDefault="00CD22FA" w:rsidP="008343F7">
      <w:pPr>
        <w:rPr>
          <w:rFonts w:ascii="Arial Rounded MT Bold" w:hAnsi="Arial Rounded MT Bold"/>
        </w:rPr>
      </w:pPr>
    </w:p>
    <w:p w14:paraId="0C602AB0" w14:textId="5416A52E" w:rsidR="00C81ACE" w:rsidRDefault="006B083D" w:rsidP="00B04599">
      <w:pPr>
        <w:rPr>
          <w:sz w:val="36"/>
          <w:szCs w:val="36"/>
        </w:rPr>
      </w:pPr>
      <w:r>
        <w:rPr>
          <w:noProof/>
          <w:sz w:val="36"/>
          <w:szCs w:val="36"/>
        </w:rPr>
        <w:drawing>
          <wp:anchor distT="0" distB="0" distL="114300" distR="114300" simplePos="0" relativeHeight="251751424" behindDoc="1" locked="0" layoutInCell="1" allowOverlap="1" wp14:anchorId="54E7D137" wp14:editId="03CBB1A7">
            <wp:simplePos x="0" y="0"/>
            <wp:positionH relativeFrom="margin">
              <wp:align>right</wp:align>
            </wp:positionH>
            <wp:positionV relativeFrom="paragraph">
              <wp:posOffset>8890</wp:posOffset>
            </wp:positionV>
            <wp:extent cx="2553335" cy="1348105"/>
            <wp:effectExtent l="0" t="0" r="0" b="4445"/>
            <wp:wrapTight wrapText="bothSides">
              <wp:wrapPolygon edited="0">
                <wp:start x="0" y="0"/>
                <wp:lineTo x="0" y="21366"/>
                <wp:lineTo x="21433" y="21366"/>
                <wp:lineTo x="21433" y="0"/>
                <wp:lineTo x="0" y="0"/>
              </wp:wrapPolygon>
            </wp:wrapTight>
            <wp:docPr id="207554309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543091" name="Picture 207554309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53335" cy="1348105"/>
                    </a:xfrm>
                    <a:prstGeom prst="rect">
                      <a:avLst/>
                    </a:prstGeom>
                  </pic:spPr>
                </pic:pic>
              </a:graphicData>
            </a:graphic>
            <wp14:sizeRelH relativeFrom="margin">
              <wp14:pctWidth>0</wp14:pctWidth>
            </wp14:sizeRelH>
            <wp14:sizeRelV relativeFrom="margin">
              <wp14:pctHeight>0</wp14:pctHeight>
            </wp14:sizeRelV>
          </wp:anchor>
        </w:drawing>
      </w:r>
      <w:r>
        <w:rPr>
          <w:rFonts w:ascii="Arial Rounded MT Bold" w:hAnsi="Arial Rounded MT Bold"/>
          <w:noProof/>
        </w:rPr>
        <mc:AlternateContent>
          <mc:Choice Requires="wps">
            <w:drawing>
              <wp:anchor distT="0" distB="0" distL="114300" distR="114300" simplePos="0" relativeHeight="251750400" behindDoc="0" locked="0" layoutInCell="1" allowOverlap="1" wp14:anchorId="20A13DFD" wp14:editId="6CEB04DF">
                <wp:simplePos x="0" y="0"/>
                <wp:positionH relativeFrom="column">
                  <wp:posOffset>1162050</wp:posOffset>
                </wp:positionH>
                <wp:positionV relativeFrom="paragraph">
                  <wp:posOffset>161290</wp:posOffset>
                </wp:positionV>
                <wp:extent cx="3028950" cy="876300"/>
                <wp:effectExtent l="0" t="0" r="19050" b="19050"/>
                <wp:wrapNone/>
                <wp:docPr id="2014432249" name="Text Box 35"/>
                <wp:cNvGraphicFramePr/>
                <a:graphic xmlns:a="http://schemas.openxmlformats.org/drawingml/2006/main">
                  <a:graphicData uri="http://schemas.microsoft.com/office/word/2010/wordprocessingShape">
                    <wps:wsp>
                      <wps:cNvSpPr txBox="1"/>
                      <wps:spPr>
                        <a:xfrm>
                          <a:off x="0" y="0"/>
                          <a:ext cx="3028950" cy="876300"/>
                        </a:xfrm>
                        <a:prstGeom prst="rect">
                          <a:avLst/>
                        </a:prstGeom>
                        <a:solidFill>
                          <a:schemeClr val="lt1"/>
                        </a:solidFill>
                        <a:ln w="6350">
                          <a:solidFill>
                            <a:prstClr val="black"/>
                          </a:solidFill>
                        </a:ln>
                      </wps:spPr>
                      <wps:txbx>
                        <w:txbxContent>
                          <w:p w14:paraId="44326EE3" w14:textId="2A3533DF" w:rsidR="00967FB2" w:rsidRDefault="004C6AE3" w:rsidP="00DB5BFA">
                            <w:pPr>
                              <w:jc w:val="center"/>
                            </w:pPr>
                            <w:r>
                              <w:t xml:space="preserve">72 </w:t>
                            </w:r>
                            <w:r w:rsidR="0056619A">
                              <w:t xml:space="preserve">Suburban w/freshly rebuilt 383 stroker and </w:t>
                            </w:r>
                            <w:r w:rsidR="001B1BE7">
                              <w:t xml:space="preserve">700R4 auto transmission. Vintage AC, </w:t>
                            </w:r>
                            <w:r w:rsidR="00DB48CD">
                              <w:t xml:space="preserve">New Airbags, runs and drive great. </w:t>
                            </w:r>
                            <w:r w:rsidR="00644C8F">
                              <w:t>Contact Garry</w:t>
                            </w:r>
                            <w:r w:rsidR="003275F1">
                              <w:t xml:space="preserve"> </w:t>
                            </w:r>
                          </w:p>
                          <w:p w14:paraId="30457DE6" w14:textId="1FC42E56" w:rsidR="00007F94" w:rsidRDefault="00644C8F" w:rsidP="00DB5BFA">
                            <w:pPr>
                              <w:jc w:val="center"/>
                            </w:pPr>
                            <w:r>
                              <w:t xml:space="preserve"> 503-507-5333.</w:t>
                            </w:r>
                            <w:r w:rsidR="002E192A">
                              <w:t xml:space="preserve"> Will consider trades.</w:t>
                            </w:r>
                            <w:r w:rsidR="00DB5BFA">
                              <w:t xml:space="preserve"> $28,500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13DFD" id="Text Box 35" o:spid="_x0000_s1037" type="#_x0000_t202" style="position:absolute;margin-left:91.5pt;margin-top:12.7pt;width:238.5pt;height:6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" fillcolor="white [3201]" strokeweight=".5pt">
                <v:textbox>
                  <w:txbxContent>
                    <w:p w14:paraId="44326EE3" w14:textId="2A3533DF" w:rsidR="00967FB2" w:rsidRDefault="004C6AE3" w:rsidP="00DB5BFA">
                      <w:pPr>
                        <w:jc w:val="center"/>
                      </w:pPr>
                      <w:r>
                        <w:t xml:space="preserve">72 </w:t>
                      </w:r>
                      <w:r w:rsidR="0056619A">
                        <w:t xml:space="preserve">Suburban w/freshly rebuilt 383 stroker and </w:t>
                      </w:r>
                      <w:r w:rsidR="001B1BE7">
                        <w:t xml:space="preserve">700R4 auto transmission. Vintage AC, </w:t>
                      </w:r>
                      <w:r w:rsidR="00DB48CD">
                        <w:t xml:space="preserve">New Airbags, runs and drive great. </w:t>
                      </w:r>
                      <w:r w:rsidR="00644C8F">
                        <w:t>Contact Garry</w:t>
                      </w:r>
                      <w:r w:rsidR="003275F1">
                        <w:t xml:space="preserve"> </w:t>
                      </w:r>
                    </w:p>
                    <w:p w14:paraId="30457DE6" w14:textId="1FC42E56" w:rsidR="00007F94" w:rsidRDefault="00644C8F" w:rsidP="00DB5BFA">
                      <w:pPr>
                        <w:jc w:val="center"/>
                      </w:pPr>
                      <w:r>
                        <w:t xml:space="preserve"> 503-507-5333.</w:t>
                      </w:r>
                      <w:r w:rsidR="002E192A">
                        <w:t xml:space="preserve"> Will consider trades.</w:t>
                      </w:r>
                      <w:r w:rsidR="00DB5BFA">
                        <w:t xml:space="preserve"> $28,500</w:t>
                      </w:r>
                    </w:p>
                  </w:txbxContent>
                </v:textbox>
              </v:shape>
            </w:pict>
          </mc:Fallback>
        </mc:AlternateContent>
      </w:r>
      <w:r w:rsidR="0016268E">
        <w:rPr>
          <w:noProof/>
        </w:rPr>
        <w:drawing>
          <wp:anchor distT="0" distB="0" distL="114300" distR="114300" simplePos="0" relativeHeight="251742208" behindDoc="1" locked="0" layoutInCell="1" allowOverlap="1" wp14:anchorId="467A2A7E" wp14:editId="23FD0997">
            <wp:simplePos x="0" y="0"/>
            <wp:positionH relativeFrom="margin">
              <wp:align>left</wp:align>
            </wp:positionH>
            <wp:positionV relativeFrom="paragraph">
              <wp:posOffset>10795</wp:posOffset>
            </wp:positionV>
            <wp:extent cx="1062355" cy="1057275"/>
            <wp:effectExtent l="0" t="0" r="4445" b="9525"/>
            <wp:wrapTight wrapText="bothSides">
              <wp:wrapPolygon edited="0">
                <wp:start x="0" y="0"/>
                <wp:lineTo x="0" y="21405"/>
                <wp:lineTo x="21303" y="21405"/>
                <wp:lineTo x="21303" y="0"/>
                <wp:lineTo x="0" y="0"/>
              </wp:wrapPolygon>
            </wp:wrapTight>
            <wp:docPr id="7670156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895887" name="Picture 22"/>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062355" cy="1057275"/>
                    </a:xfrm>
                    <a:prstGeom prst="rect">
                      <a:avLst/>
                    </a:prstGeom>
                  </pic:spPr>
                </pic:pic>
              </a:graphicData>
            </a:graphic>
            <wp14:sizeRelH relativeFrom="margin">
              <wp14:pctWidth>0</wp14:pctWidth>
            </wp14:sizeRelH>
            <wp14:sizeRelV relativeFrom="margin">
              <wp14:pctHeight>0</wp14:pctHeight>
            </wp14:sizeRelV>
          </wp:anchor>
        </w:drawing>
      </w:r>
    </w:p>
    <w:p w14:paraId="31EAD9F9" w14:textId="60BAC4E6" w:rsidR="00C81ACE" w:rsidRDefault="00C81ACE" w:rsidP="00B04599">
      <w:pPr>
        <w:rPr>
          <w:sz w:val="36"/>
          <w:szCs w:val="36"/>
        </w:rPr>
      </w:pPr>
    </w:p>
    <w:p w14:paraId="295F676F" w14:textId="67B2FC02" w:rsidR="00C81ACE" w:rsidRDefault="00C81ACE" w:rsidP="00B04599">
      <w:pPr>
        <w:rPr>
          <w:sz w:val="36"/>
          <w:szCs w:val="36"/>
        </w:rPr>
      </w:pPr>
    </w:p>
    <w:p w14:paraId="3F30A85C" w14:textId="20997379" w:rsidR="001E762C" w:rsidRDefault="001E762C" w:rsidP="00B04599">
      <w:pPr>
        <w:rPr>
          <w:sz w:val="36"/>
          <w:szCs w:val="36"/>
        </w:rPr>
      </w:pPr>
    </w:p>
    <w:p w14:paraId="4784CE37" w14:textId="47AD3F0D" w:rsidR="0003667B" w:rsidRDefault="0003667B" w:rsidP="00B04599">
      <w:pPr>
        <w:rPr>
          <w:sz w:val="36"/>
          <w:szCs w:val="36"/>
        </w:rPr>
      </w:pPr>
    </w:p>
    <w:p w14:paraId="7A646E65" w14:textId="35ACA71C" w:rsidR="0003667B" w:rsidRDefault="0016268E" w:rsidP="00B04599">
      <w:pPr>
        <w:rPr>
          <w:sz w:val="36"/>
          <w:szCs w:val="36"/>
        </w:rPr>
      </w:pPr>
      <w:r>
        <w:rPr>
          <w:noProof/>
          <w:sz w:val="36"/>
          <w:szCs w:val="36"/>
        </w:rPr>
        <mc:AlternateContent>
          <mc:Choice Requires="wps">
            <w:drawing>
              <wp:anchor distT="0" distB="0" distL="114300" distR="114300" simplePos="0" relativeHeight="251719680" behindDoc="0" locked="0" layoutInCell="1" allowOverlap="1" wp14:anchorId="77AEB791" wp14:editId="2B1D7411">
                <wp:simplePos x="0" y="0"/>
                <wp:positionH relativeFrom="column">
                  <wp:posOffset>47624</wp:posOffset>
                </wp:positionH>
                <wp:positionV relativeFrom="paragraph">
                  <wp:posOffset>10795</wp:posOffset>
                </wp:positionV>
                <wp:extent cx="3381375" cy="914400"/>
                <wp:effectExtent l="0" t="0" r="9525" b="0"/>
                <wp:wrapNone/>
                <wp:docPr id="1775583119" name="Text Box 32"/>
                <wp:cNvGraphicFramePr/>
                <a:graphic xmlns:a="http://schemas.openxmlformats.org/drawingml/2006/main">
                  <a:graphicData uri="http://schemas.microsoft.com/office/word/2010/wordprocessingShape">
                    <wps:wsp>
                      <wps:cNvSpPr txBox="1"/>
                      <wps:spPr>
                        <a:xfrm>
                          <a:off x="0" y="0"/>
                          <a:ext cx="3381375" cy="914400"/>
                        </a:xfrm>
                        <a:prstGeom prst="rect">
                          <a:avLst/>
                        </a:prstGeom>
                        <a:solidFill>
                          <a:schemeClr val="lt1"/>
                        </a:solidFill>
                        <a:ln w="6350">
                          <a:noFill/>
                        </a:ln>
                      </wps:spPr>
                      <wps:txbx>
                        <w:txbxContent>
                          <w:p w14:paraId="1A461AEF" w14:textId="1FC90CDE" w:rsidR="002A0B54" w:rsidRDefault="008134A5">
                            <w:r>
                              <w:t>2008 Ford Mustang GT/CS Convertible</w:t>
                            </w:r>
                          </w:p>
                          <w:p w14:paraId="266788FC" w14:textId="5A5122FE" w:rsidR="008134A5" w:rsidRDefault="009F0978">
                            <w:r>
                              <w:t>4.6L V8 5 sp</w:t>
                            </w:r>
                            <w:r w:rsidR="002B292F">
                              <w:t>eed</w:t>
                            </w:r>
                            <w:r>
                              <w:t xml:space="preserve"> w/only 56k miles</w:t>
                            </w:r>
                          </w:p>
                          <w:p w14:paraId="3A3CD67E" w14:textId="07F6A815" w:rsidR="009F0978" w:rsidRDefault="009F0978">
                            <w:r>
                              <w:t>$18</w:t>
                            </w:r>
                            <w:r w:rsidR="00C426D3">
                              <w:t xml:space="preserve">,000 </w:t>
                            </w:r>
                            <w:r w:rsidR="000D27A0">
                              <w:t>See Ron Smith for more info</w:t>
                            </w:r>
                            <w:r w:rsidR="001248A8">
                              <w:tab/>
                            </w:r>
                            <w:hyperlink r:id="rId44" w:history="1">
                              <w:r w:rsidR="001248A8" w:rsidRPr="00654C54">
                                <w:rPr>
                                  <w:rStyle w:val="Hyperlink"/>
                                </w:rPr>
                                <w:t>RePlusRon@me.com</w:t>
                              </w:r>
                            </w:hyperlink>
                            <w:r w:rsidR="001248A8">
                              <w:t xml:space="preserve"> or </w:t>
                            </w:r>
                            <w:r w:rsidR="00950AAC" w:rsidRPr="00950AAC">
                              <w:t>503-931-7879</w:t>
                            </w:r>
                          </w:p>
                          <w:p w14:paraId="76223858" w14:textId="5124E1EB" w:rsidR="00C426D3" w:rsidRDefault="00C426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AEB791" id="_x0000_s1038" type="#_x0000_t202" style="position:absolute;margin-left:3.75pt;margin-top:.85pt;width:266.25pt;height:1in;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" fillcolor="white [3201]" stroked="f" strokeweight=".5pt">
                <v:textbox>
                  <w:txbxContent>
                    <w:p w14:paraId="1A461AEF" w14:textId="1FC90CDE" w:rsidR="002A0B54" w:rsidRDefault="008134A5">
                      <w:r>
                        <w:t>2008 Ford Mustang GT/CS Convertible</w:t>
                      </w:r>
                    </w:p>
                    <w:p w14:paraId="266788FC" w14:textId="5A5122FE" w:rsidR="008134A5" w:rsidRDefault="009F0978">
                      <w:r>
                        <w:t>4.6L V8 5 sp</w:t>
                      </w:r>
                      <w:r w:rsidR="002B292F">
                        <w:t>eed</w:t>
                      </w:r>
                      <w:r>
                        <w:t xml:space="preserve"> w/only 56k miles</w:t>
                      </w:r>
                    </w:p>
                    <w:p w14:paraId="3A3CD67E" w14:textId="07F6A815" w:rsidR="009F0978" w:rsidRDefault="009F0978">
                      <w:r>
                        <w:t>$18</w:t>
                      </w:r>
                      <w:r w:rsidR="00C426D3">
                        <w:t xml:space="preserve">,000 </w:t>
                      </w:r>
                      <w:r w:rsidR="000D27A0">
                        <w:t>See Ron Smith for more info</w:t>
                      </w:r>
                      <w:r w:rsidR="001248A8">
                        <w:tab/>
                      </w:r>
                      <w:hyperlink r:id="rId45" w:history="1">
                        <w:r w:rsidR="001248A8" w:rsidRPr="00654C54">
                          <w:rPr>
                            <w:rStyle w:val="Hyperlink"/>
                          </w:rPr>
                          <w:t>RePlusRon@me.com</w:t>
                        </w:r>
                      </w:hyperlink>
                      <w:r w:rsidR="001248A8">
                        <w:t xml:space="preserve"> or </w:t>
                      </w:r>
                      <w:r w:rsidR="00950AAC" w:rsidRPr="00950AAC">
                        <w:t>503-931-7879</w:t>
                      </w:r>
                    </w:p>
                    <w:p w14:paraId="76223858" w14:textId="5124E1EB" w:rsidR="00C426D3" w:rsidRDefault="00C426D3"/>
                  </w:txbxContent>
                </v:textbox>
              </v:shape>
            </w:pict>
          </mc:Fallback>
        </mc:AlternateContent>
      </w:r>
    </w:p>
    <w:p w14:paraId="4F6B90C6" w14:textId="02CA437A" w:rsidR="001E762C" w:rsidRDefault="00060EC4" w:rsidP="00B04599">
      <w:pPr>
        <w:rPr>
          <w:sz w:val="36"/>
          <w:szCs w:val="36"/>
        </w:rPr>
      </w:pPr>
      <w:r>
        <w:rPr>
          <w:noProof/>
          <w:sz w:val="36"/>
          <w:szCs w:val="36"/>
        </w:rPr>
        <mc:AlternateContent>
          <mc:Choice Requires="wps">
            <w:drawing>
              <wp:anchor distT="0" distB="0" distL="114300" distR="114300" simplePos="0" relativeHeight="251749376" behindDoc="0" locked="0" layoutInCell="1" allowOverlap="1" wp14:anchorId="376134FE" wp14:editId="30237D59">
                <wp:simplePos x="0" y="0"/>
                <wp:positionH relativeFrom="column">
                  <wp:posOffset>3733800</wp:posOffset>
                </wp:positionH>
                <wp:positionV relativeFrom="paragraph">
                  <wp:posOffset>224155</wp:posOffset>
                </wp:positionV>
                <wp:extent cx="2038350" cy="981075"/>
                <wp:effectExtent l="0" t="0" r="19050" b="28575"/>
                <wp:wrapNone/>
                <wp:docPr id="611287389" name="Text Box 34"/>
                <wp:cNvGraphicFramePr/>
                <a:graphic xmlns:a="http://schemas.openxmlformats.org/drawingml/2006/main">
                  <a:graphicData uri="http://schemas.microsoft.com/office/word/2010/wordprocessingShape">
                    <wps:wsp>
                      <wps:cNvSpPr txBox="1"/>
                      <wps:spPr>
                        <a:xfrm>
                          <a:off x="0" y="0"/>
                          <a:ext cx="2038350" cy="981075"/>
                        </a:xfrm>
                        <a:prstGeom prst="rect">
                          <a:avLst/>
                        </a:prstGeom>
                        <a:solidFill>
                          <a:schemeClr val="lt1"/>
                        </a:solidFill>
                        <a:ln w="6350">
                          <a:solidFill>
                            <a:prstClr val="black"/>
                          </a:solidFill>
                        </a:ln>
                      </wps:spPr>
                      <wps:txbx>
                        <w:txbxContent>
                          <w:p w14:paraId="12BD85D8" w14:textId="7B6AD6E1" w:rsidR="0003667B" w:rsidRDefault="0003667B">
                            <w:r>
                              <w:rPr>
                                <w:rFonts w:ascii="Arial Rounded MT Bold" w:hAnsi="Arial Rounded MT Bold"/>
                              </w:rPr>
                              <w:t xml:space="preserve">Trailer Hitch - $100 Contact Lora Baxter-King </w:t>
                            </w:r>
                            <w:proofErr w:type="gramStart"/>
                            <w:r>
                              <w:rPr>
                                <w:rFonts w:ascii="Arial Rounded MT Bold" w:hAnsi="Arial Rounded MT Bold"/>
                              </w:rPr>
                              <w:t>@  503</w:t>
                            </w:r>
                            <w:proofErr w:type="gramEnd"/>
                            <w:r>
                              <w:rPr>
                                <w:rFonts w:ascii="Arial Rounded MT Bold" w:hAnsi="Arial Rounded MT Bold"/>
                              </w:rPr>
                              <w:t>-930-5055 for more details.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134FE" id="Text Box 34" o:spid="_x0000_s1039" type="#_x0000_t202" style="position:absolute;margin-left:294pt;margin-top:17.65pt;width:160.5pt;height:77.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" fillcolor="white [3201]" strokeweight=".5pt">
                <v:textbox>
                  <w:txbxContent>
                    <w:p w14:paraId="12BD85D8" w14:textId="7B6AD6E1" w:rsidR="0003667B" w:rsidRDefault="0003667B">
                      <w:r>
                        <w:rPr>
                          <w:rFonts w:ascii="Arial Rounded MT Bold" w:hAnsi="Arial Rounded MT Bold"/>
                        </w:rPr>
                        <w:t xml:space="preserve">Trailer Hitch - $100 Contact Lora Baxter-King </w:t>
                      </w:r>
                      <w:proofErr w:type="gramStart"/>
                      <w:r>
                        <w:rPr>
                          <w:rFonts w:ascii="Arial Rounded MT Bold" w:hAnsi="Arial Rounded MT Bold"/>
                        </w:rPr>
                        <w:t>@  503</w:t>
                      </w:r>
                      <w:proofErr w:type="gramEnd"/>
                      <w:r>
                        <w:rPr>
                          <w:rFonts w:ascii="Arial Rounded MT Bold" w:hAnsi="Arial Rounded MT Bold"/>
                        </w:rPr>
                        <w:t>-930-5055 for more details.</w:t>
                      </w:r>
                    </w:p>
                  </w:txbxContent>
                </v:textbox>
              </v:shape>
            </w:pict>
          </mc:Fallback>
        </mc:AlternateContent>
      </w:r>
      <w:r w:rsidRPr="00C81ACE">
        <w:rPr>
          <w:rFonts w:ascii="Arial Rounded MT Bold" w:hAnsi="Arial Rounded MT Bold"/>
          <w:noProof/>
        </w:rPr>
        <w:drawing>
          <wp:anchor distT="0" distB="0" distL="114300" distR="114300" simplePos="0" relativeHeight="251741184" behindDoc="1" locked="0" layoutInCell="1" allowOverlap="1" wp14:anchorId="01B02968" wp14:editId="32AF57A8">
            <wp:simplePos x="0" y="0"/>
            <wp:positionH relativeFrom="margin">
              <wp:posOffset>5905500</wp:posOffset>
            </wp:positionH>
            <wp:positionV relativeFrom="paragraph">
              <wp:posOffset>5080</wp:posOffset>
            </wp:positionV>
            <wp:extent cx="1151890" cy="1533525"/>
            <wp:effectExtent l="0" t="0" r="0" b="9525"/>
            <wp:wrapTight wrapText="bothSides">
              <wp:wrapPolygon edited="0">
                <wp:start x="0" y="0"/>
                <wp:lineTo x="0" y="21466"/>
                <wp:lineTo x="21076" y="21466"/>
                <wp:lineTo x="21076" y="0"/>
                <wp:lineTo x="0" y="0"/>
              </wp:wrapPolygon>
            </wp:wrapTight>
            <wp:docPr id="722363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363516"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151890" cy="1533525"/>
                    </a:xfrm>
                    <a:prstGeom prst="rect">
                      <a:avLst/>
                    </a:prstGeom>
                  </pic:spPr>
                </pic:pic>
              </a:graphicData>
            </a:graphic>
            <wp14:sizeRelH relativeFrom="margin">
              <wp14:pctWidth>0</wp14:pctWidth>
            </wp14:sizeRelH>
            <wp14:sizeRelV relativeFrom="margin">
              <wp14:pctHeight>0</wp14:pctHeight>
            </wp14:sizeRelV>
          </wp:anchor>
        </w:drawing>
      </w:r>
    </w:p>
    <w:p w14:paraId="57BC8D6F" w14:textId="0ECF9CBA" w:rsidR="00FF6369" w:rsidRDefault="00FF6369" w:rsidP="00B04599">
      <w:pPr>
        <w:rPr>
          <w:sz w:val="36"/>
          <w:szCs w:val="36"/>
        </w:rPr>
      </w:pPr>
    </w:p>
    <w:p w14:paraId="62D40FA8" w14:textId="736EEF51" w:rsidR="009E1A55" w:rsidRDefault="002E26CC" w:rsidP="00B04599">
      <w:pPr>
        <w:rPr>
          <w:sz w:val="36"/>
          <w:szCs w:val="36"/>
        </w:rPr>
      </w:pPr>
      <w:r>
        <w:rPr>
          <w:noProof/>
          <w:sz w:val="36"/>
          <w:szCs w:val="36"/>
        </w:rPr>
        <mc:AlternateContent>
          <mc:Choice Requires="wps">
            <w:drawing>
              <wp:anchor distT="0" distB="0" distL="114300" distR="114300" simplePos="0" relativeHeight="251718656" behindDoc="0" locked="0" layoutInCell="1" allowOverlap="1" wp14:anchorId="22D6DF4E" wp14:editId="59145A0D">
                <wp:simplePos x="0" y="0"/>
                <wp:positionH relativeFrom="margin">
                  <wp:posOffset>67945</wp:posOffset>
                </wp:positionH>
                <wp:positionV relativeFrom="paragraph">
                  <wp:posOffset>39370</wp:posOffset>
                </wp:positionV>
                <wp:extent cx="3400425" cy="1476375"/>
                <wp:effectExtent l="0" t="0" r="28575" b="28575"/>
                <wp:wrapNone/>
                <wp:docPr id="1425463297" name="Text Box 29"/>
                <wp:cNvGraphicFramePr/>
                <a:graphic xmlns:a="http://schemas.openxmlformats.org/drawingml/2006/main">
                  <a:graphicData uri="http://schemas.microsoft.com/office/word/2010/wordprocessingShape">
                    <wps:wsp>
                      <wps:cNvSpPr txBox="1"/>
                      <wps:spPr>
                        <a:xfrm>
                          <a:off x="0" y="0"/>
                          <a:ext cx="3400425" cy="1476375"/>
                        </a:xfrm>
                        <a:prstGeom prst="rect">
                          <a:avLst/>
                        </a:prstGeom>
                        <a:solidFill>
                          <a:schemeClr val="lt1"/>
                        </a:solidFill>
                        <a:ln w="6350">
                          <a:solidFill>
                            <a:prstClr val="black"/>
                          </a:solidFill>
                        </a:ln>
                      </wps:spPr>
                      <wps:txbx>
                        <w:txbxContent>
                          <w:p w14:paraId="2FCB04A4" w14:textId="51085BFB" w:rsidR="00A9140A" w:rsidRDefault="002A0B54">
                            <w:r>
                              <w:rPr>
                                <w:noProof/>
                              </w:rPr>
                              <w:drawing>
                                <wp:inline distT="0" distB="0" distL="0" distR="0" wp14:anchorId="48BD9755" wp14:editId="36821FD1">
                                  <wp:extent cx="1000125" cy="1333773"/>
                                  <wp:effectExtent l="0" t="0" r="0" b="0"/>
                                  <wp:docPr id="194661363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13635" name="Picture 1946613635"/>
                                          <pic:cNvPicPr/>
                                        </pic:nvPicPr>
                                        <pic:blipFill>
                                          <a:blip r:embed="rId47">
                                            <a:extLst>
                                              <a:ext uri="{28A0092B-C50C-407E-A947-70E740481C1C}">
                                                <a14:useLocalDpi xmlns:a14="http://schemas.microsoft.com/office/drawing/2010/main" val="0"/>
                                              </a:ext>
                                            </a:extLst>
                                          </a:blip>
                                          <a:stretch>
                                            <a:fillRect/>
                                          </a:stretch>
                                        </pic:blipFill>
                                        <pic:spPr>
                                          <a:xfrm>
                                            <a:off x="0" y="0"/>
                                            <a:ext cx="1004222" cy="1339237"/>
                                          </a:xfrm>
                                          <a:prstGeom prst="rect">
                                            <a:avLst/>
                                          </a:prstGeom>
                                        </pic:spPr>
                                      </pic:pic>
                                    </a:graphicData>
                                  </a:graphic>
                                </wp:inline>
                              </w:drawing>
                            </w:r>
                            <w:r>
                              <w:t xml:space="preserve">  </w:t>
                            </w:r>
                            <w:r w:rsidR="003841E0">
                              <w:t xml:space="preserve">  </w:t>
                            </w:r>
                            <w:r w:rsidR="00A9140A">
                              <w:rPr>
                                <w:noProof/>
                              </w:rPr>
                              <w:drawing>
                                <wp:inline distT="0" distB="0" distL="0" distR="0" wp14:anchorId="51F526E6" wp14:editId="77681CC8">
                                  <wp:extent cx="1905000" cy="1250827"/>
                                  <wp:effectExtent l="0" t="0" r="0" b="6985"/>
                                  <wp:docPr id="42153116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531166" name="Picture 421531166"/>
                                          <pic:cNvPicPr/>
                                        </pic:nvPicPr>
                                        <pic:blipFill>
                                          <a:blip r:embed="rId48">
                                            <a:extLst>
                                              <a:ext uri="{28A0092B-C50C-407E-A947-70E740481C1C}">
                                                <a14:useLocalDpi xmlns:a14="http://schemas.microsoft.com/office/drawing/2010/main" val="0"/>
                                              </a:ext>
                                            </a:extLst>
                                          </a:blip>
                                          <a:stretch>
                                            <a:fillRect/>
                                          </a:stretch>
                                        </pic:blipFill>
                                        <pic:spPr>
                                          <a:xfrm>
                                            <a:off x="0" y="0"/>
                                            <a:ext cx="1912607" cy="12558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6DF4E" id="Text Box 29" o:spid="_x0000_s1040" type="#_x0000_t202" style="position:absolute;margin-left:5.35pt;margin-top:3.1pt;width:267.75pt;height:116.2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" fillcolor="white [3201]" strokeweight=".5pt">
                <v:textbox>
                  <w:txbxContent>
                    <w:p w14:paraId="2FCB04A4" w14:textId="51085BFB" w:rsidR="00A9140A" w:rsidRDefault="002A0B54">
                      <w:r>
                        <w:rPr>
                          <w:noProof/>
                        </w:rPr>
                        <w:drawing>
                          <wp:inline distT="0" distB="0" distL="0" distR="0" wp14:anchorId="48BD9755" wp14:editId="36821FD1">
                            <wp:extent cx="1000125" cy="1333773"/>
                            <wp:effectExtent l="0" t="0" r="0" b="0"/>
                            <wp:docPr id="194661363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13635" name="Picture 1946613635"/>
                                    <pic:cNvPicPr/>
                                  </pic:nvPicPr>
                                  <pic:blipFill>
                                    <a:blip r:embed="rId47">
                                      <a:extLst>
                                        <a:ext uri="{28A0092B-C50C-407E-A947-70E740481C1C}">
                                          <a14:useLocalDpi xmlns:a14="http://schemas.microsoft.com/office/drawing/2010/main" val="0"/>
                                        </a:ext>
                                      </a:extLst>
                                    </a:blip>
                                    <a:stretch>
                                      <a:fillRect/>
                                    </a:stretch>
                                  </pic:blipFill>
                                  <pic:spPr>
                                    <a:xfrm>
                                      <a:off x="0" y="0"/>
                                      <a:ext cx="1004222" cy="1339237"/>
                                    </a:xfrm>
                                    <a:prstGeom prst="rect">
                                      <a:avLst/>
                                    </a:prstGeom>
                                  </pic:spPr>
                                </pic:pic>
                              </a:graphicData>
                            </a:graphic>
                          </wp:inline>
                        </w:drawing>
                      </w:r>
                      <w:r>
                        <w:t xml:space="preserve">  </w:t>
                      </w:r>
                      <w:r w:rsidR="003841E0">
                        <w:t xml:space="preserve">  </w:t>
                      </w:r>
                      <w:r w:rsidR="00A9140A">
                        <w:rPr>
                          <w:noProof/>
                        </w:rPr>
                        <w:drawing>
                          <wp:inline distT="0" distB="0" distL="0" distR="0" wp14:anchorId="51F526E6" wp14:editId="77681CC8">
                            <wp:extent cx="1905000" cy="1250827"/>
                            <wp:effectExtent l="0" t="0" r="0" b="6985"/>
                            <wp:docPr id="42153116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531166" name="Picture 421531166"/>
                                    <pic:cNvPicPr/>
                                  </pic:nvPicPr>
                                  <pic:blipFill>
                                    <a:blip r:embed="rId48">
                                      <a:extLst>
                                        <a:ext uri="{28A0092B-C50C-407E-A947-70E740481C1C}">
                                          <a14:useLocalDpi xmlns:a14="http://schemas.microsoft.com/office/drawing/2010/main" val="0"/>
                                        </a:ext>
                                      </a:extLst>
                                    </a:blip>
                                    <a:stretch>
                                      <a:fillRect/>
                                    </a:stretch>
                                  </pic:blipFill>
                                  <pic:spPr>
                                    <a:xfrm>
                                      <a:off x="0" y="0"/>
                                      <a:ext cx="1912607" cy="1255822"/>
                                    </a:xfrm>
                                    <a:prstGeom prst="rect">
                                      <a:avLst/>
                                    </a:prstGeom>
                                  </pic:spPr>
                                </pic:pic>
                              </a:graphicData>
                            </a:graphic>
                          </wp:inline>
                        </w:drawing>
                      </w:r>
                    </w:p>
                  </w:txbxContent>
                </v:textbox>
                <w10:wrap anchorx="margin"/>
              </v:shape>
            </w:pict>
          </mc:Fallback>
        </mc:AlternateContent>
      </w:r>
    </w:p>
    <w:p w14:paraId="7A68D8A6" w14:textId="612C16AE" w:rsidR="009E1A55" w:rsidRDefault="009E1A55" w:rsidP="00B04599">
      <w:pPr>
        <w:rPr>
          <w:sz w:val="36"/>
          <w:szCs w:val="36"/>
        </w:rPr>
      </w:pPr>
    </w:p>
    <w:p w14:paraId="40B8DE52" w14:textId="7AE16E6C" w:rsidR="009E1A55" w:rsidRDefault="009E1A55" w:rsidP="00B04599">
      <w:pPr>
        <w:rPr>
          <w:sz w:val="36"/>
          <w:szCs w:val="36"/>
        </w:rPr>
      </w:pPr>
    </w:p>
    <w:p w14:paraId="3649CF69" w14:textId="16732D0F" w:rsidR="003904FC" w:rsidRDefault="003904FC" w:rsidP="00B04599">
      <w:pPr>
        <w:rPr>
          <w:sz w:val="36"/>
          <w:szCs w:val="36"/>
        </w:rPr>
      </w:pPr>
    </w:p>
    <w:p w14:paraId="3FD22F8A" w14:textId="1066FFF7" w:rsidR="00B4284D" w:rsidRDefault="00B4284D" w:rsidP="008343F7">
      <w:pPr>
        <w:rPr>
          <w:rFonts w:ascii="Eras Demi ITC" w:hAnsi="Eras Demi ITC"/>
        </w:rPr>
      </w:pPr>
    </w:p>
    <w:p w14:paraId="6EA03AB7" w14:textId="78D866B5" w:rsidR="002E26CC" w:rsidRPr="006B083D" w:rsidRDefault="006B083D" w:rsidP="008343F7">
      <w:pPr>
        <w:rPr>
          <w:rFonts w:ascii="Eras Demi ITC" w:hAnsi="Eras Demi ITC"/>
        </w:rPr>
      </w:pPr>
      <w:r>
        <w:rPr>
          <w:rFonts w:ascii="Wide Latin" w:hAnsi="Wide Latin"/>
          <w:b/>
          <w:bCs/>
          <w:noProof/>
          <w:sz w:val="40"/>
          <w:szCs w:val="40"/>
        </w:rPr>
        <w:lastRenderedPageBreak/>
        <mc:AlternateContent>
          <mc:Choice Requires="wps">
            <w:drawing>
              <wp:anchor distT="0" distB="0" distL="114300" distR="114300" simplePos="0" relativeHeight="251753472" behindDoc="0" locked="0" layoutInCell="1" allowOverlap="1" wp14:anchorId="0C0326EB" wp14:editId="3FF8A193">
                <wp:simplePos x="0" y="0"/>
                <wp:positionH relativeFrom="margin">
                  <wp:posOffset>-323215</wp:posOffset>
                </wp:positionH>
                <wp:positionV relativeFrom="paragraph">
                  <wp:posOffset>-52705</wp:posOffset>
                </wp:positionV>
                <wp:extent cx="7429500" cy="45085"/>
                <wp:effectExtent l="0" t="0" r="19050" b="12065"/>
                <wp:wrapNone/>
                <wp:docPr id="1753973647" name="Rectangle 5"/>
                <wp:cNvGraphicFramePr/>
                <a:graphic xmlns:a="http://schemas.openxmlformats.org/drawingml/2006/main">
                  <a:graphicData uri="http://schemas.microsoft.com/office/word/2010/wordprocessingShape">
                    <wps:wsp>
                      <wps:cNvSpPr/>
                      <wps:spPr>
                        <a:xfrm>
                          <a:off x="0" y="0"/>
                          <a:ext cx="7429500" cy="45085"/>
                        </a:xfrm>
                        <a:prstGeom prst="rect">
                          <a:avLst/>
                        </a:prstGeom>
                        <a:solidFill>
                          <a:srgbClr val="E6546C"/>
                        </a:solidFill>
                        <a:ln w="12700" cap="flat" cmpd="sng" algn="ctr">
                          <a:solidFill>
                            <a:srgbClr val="4472C4">
                              <a:shade val="15000"/>
                            </a:srgbClr>
                          </a:solidFill>
                          <a:prstDash val="solid"/>
                          <a:miter lim="800000"/>
                        </a:ln>
                        <a:effectLst/>
                      </wps:spPr>
                      <wps:txbx>
                        <w:txbxContent>
                          <w:p w14:paraId="288FEAB3" w14:textId="77777777" w:rsidR="002E192A" w:rsidRDefault="002E192A" w:rsidP="002E192A">
                            <w:pPr>
                              <w:jc w:val="center"/>
                            </w:pPr>
                          </w:p>
                          <w:p w14:paraId="342BA367" w14:textId="77777777" w:rsidR="002E192A" w:rsidRDefault="002E192A" w:rsidP="002E19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326EB" id="_x0000_s1041" style="position:absolute;margin-left:-25.45pt;margin-top:-4.15pt;width:585pt;height:3.5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" fillcolor="#e6546c" strokecolor="#172c51" strokeweight="1pt">
                <v:textbox>
                  <w:txbxContent>
                    <w:p w14:paraId="288FEAB3" w14:textId="77777777" w:rsidR="002E192A" w:rsidRDefault="002E192A" w:rsidP="002E192A">
                      <w:pPr>
                        <w:jc w:val="center"/>
                      </w:pPr>
                    </w:p>
                    <w:p w14:paraId="342BA367" w14:textId="77777777" w:rsidR="002E192A" w:rsidRDefault="002E192A" w:rsidP="002E192A">
                      <w:pPr>
                        <w:jc w:val="center"/>
                      </w:pPr>
                    </w:p>
                  </w:txbxContent>
                </v:textbox>
                <w10:wrap anchorx="margin"/>
              </v:rect>
            </w:pict>
          </mc:Fallback>
        </mc:AlternateContent>
      </w:r>
    </w:p>
    <w:p w14:paraId="47DB6E5D" w14:textId="6630FFCF" w:rsidR="008E0157" w:rsidRPr="00882A65" w:rsidRDefault="008E0157" w:rsidP="008E0157">
      <w:pPr>
        <w:rPr>
          <w:rFonts w:ascii="Arial Rounded MT Bold" w:hAnsi="Arial Rounded MT Bold"/>
          <w:sz w:val="32"/>
          <w:szCs w:val="32"/>
        </w:rPr>
      </w:pPr>
      <w:r w:rsidRPr="00882A65">
        <w:rPr>
          <w:rFonts w:ascii="Arial Rounded MT Bold" w:hAnsi="Arial Rounded MT Bold"/>
          <w:sz w:val="32"/>
          <w:szCs w:val="32"/>
        </w:rPr>
        <w:t>UPCOMING EVENTS</w:t>
      </w:r>
    </w:p>
    <w:p w14:paraId="4825BF53" w14:textId="3F9BCBD6" w:rsidR="008E0157" w:rsidRPr="00D80061" w:rsidRDefault="008E0157" w:rsidP="008E0157">
      <w:pPr>
        <w:rPr>
          <w:rFonts w:ascii="Arial Rounded MT Bold" w:hAnsi="Arial Rounded MT Bold"/>
        </w:rPr>
      </w:pPr>
    </w:p>
    <w:p w14:paraId="1B8F1000" w14:textId="77777777" w:rsidR="00E831F1" w:rsidRPr="00E831F1" w:rsidRDefault="00E831F1" w:rsidP="00E831F1">
      <w:pPr>
        <w:rPr>
          <w:rFonts w:ascii="Arial Rounded MT Bold" w:hAnsi="Arial Rounded MT Bold"/>
          <w:b/>
          <w:bCs/>
          <w:u w:val="single"/>
        </w:rPr>
      </w:pPr>
      <w:r w:rsidRPr="00E831F1">
        <w:rPr>
          <w:rFonts w:ascii="Arial Rounded MT Bold" w:hAnsi="Arial Rounded MT Bold"/>
          <w:b/>
          <w:bCs/>
          <w:u w:val="single"/>
        </w:rPr>
        <w:t>July</w:t>
      </w:r>
    </w:p>
    <w:p w14:paraId="5A6597B5" w14:textId="77777777" w:rsidR="00E831F1" w:rsidRPr="00E831F1" w:rsidRDefault="00E831F1" w:rsidP="00E831F1">
      <w:pPr>
        <w:rPr>
          <w:rFonts w:ascii="Arial Rounded MT Bold" w:hAnsi="Arial Rounded MT Bold"/>
          <w:b/>
          <w:bCs/>
          <w:u w:val="single"/>
        </w:rPr>
      </w:pPr>
      <w:r w:rsidRPr="00E831F1">
        <w:rPr>
          <w:rFonts w:ascii="Arial Rounded MT Bold" w:hAnsi="Arial Rounded MT Bold"/>
          <w:b/>
          <w:bCs/>
          <w:u w:val="single"/>
        </w:rPr>
        <w:t>6: Northwest Rod and Classic, Independence OR </w:t>
      </w:r>
      <w:hyperlink r:id="rId49" w:tgtFrame="_blank" w:history="1">
        <w:r w:rsidRPr="00E831F1">
          <w:rPr>
            <w:rStyle w:val="Hyperlink"/>
            <w:rFonts w:ascii="Arial Rounded MT Bold" w:hAnsi="Arial Rounded MT Bold"/>
            <w:b/>
            <w:bCs/>
          </w:rPr>
          <w:t>Website</w:t>
        </w:r>
      </w:hyperlink>
      <w:r w:rsidRPr="00E831F1">
        <w:rPr>
          <w:rFonts w:ascii="Arial Rounded MT Bold" w:hAnsi="Arial Rounded MT Bold"/>
          <w:b/>
          <w:bCs/>
          <w:u w:val="single"/>
        </w:rPr>
        <w:t>9-13: Graffiti Weekend in Roseburg, OR </w:t>
      </w:r>
      <w:hyperlink r:id="rId50" w:tgtFrame="_blank" w:history="1">
        <w:r w:rsidRPr="00E831F1">
          <w:rPr>
            <w:rStyle w:val="Hyperlink"/>
            <w:rFonts w:ascii="Arial Rounded MT Bold" w:hAnsi="Arial Rounded MT Bold"/>
            <w:b/>
            <w:bCs/>
          </w:rPr>
          <w:t>Website</w:t>
        </w:r>
      </w:hyperlink>
    </w:p>
    <w:p w14:paraId="0679CE14" w14:textId="4F7C04BC" w:rsidR="00E831F1" w:rsidRPr="00E831F1" w:rsidRDefault="00E831F1" w:rsidP="00E831F1">
      <w:pPr>
        <w:rPr>
          <w:rFonts w:ascii="Arial Rounded MT Bold" w:hAnsi="Arial Rounded MT Bold"/>
          <w:b/>
          <w:bCs/>
          <w:u w:val="single"/>
        </w:rPr>
      </w:pPr>
      <w:r w:rsidRPr="00E831F1">
        <w:rPr>
          <w:rFonts w:ascii="Arial Rounded MT Bold" w:hAnsi="Arial Rounded MT Bold"/>
          <w:b/>
          <w:bCs/>
          <w:u w:val="single"/>
        </w:rPr>
        <w:t xml:space="preserve">10: Cruise In &amp; BBQ 4-7 PM @ Rosedale Friends Church on </w:t>
      </w:r>
      <w:proofErr w:type="spellStart"/>
      <w:r w:rsidRPr="00E831F1">
        <w:rPr>
          <w:rFonts w:ascii="Arial Rounded MT Bold" w:hAnsi="Arial Rounded MT Bold"/>
          <w:b/>
          <w:bCs/>
          <w:u w:val="single"/>
        </w:rPr>
        <w:t>Hylo</w:t>
      </w:r>
      <w:proofErr w:type="spellEnd"/>
      <w:r w:rsidRPr="00E831F1">
        <w:rPr>
          <w:rFonts w:ascii="Arial Rounded MT Bold" w:hAnsi="Arial Rounded MT Bold"/>
          <w:b/>
          <w:bCs/>
          <w:u w:val="single"/>
        </w:rPr>
        <w:t xml:space="preserve"> Rd. in Salem </w:t>
      </w:r>
      <w:hyperlink r:id="rId51" w:tgtFrame="_blank" w:history="1">
        <w:r w:rsidRPr="00E831F1">
          <w:rPr>
            <w:rStyle w:val="Hyperlink"/>
            <w:rFonts w:ascii="Arial Rounded MT Bold" w:hAnsi="Arial Rounded MT Bold"/>
            <w:b/>
            <w:bCs/>
          </w:rPr>
          <w:t>FLYER</w:t>
        </w:r>
      </w:hyperlink>
      <w:r w:rsidRPr="00E831F1">
        <w:rPr>
          <w:rFonts w:ascii="Arial Rounded MT Bold" w:hAnsi="Arial Rounded MT Bold"/>
          <w:b/>
          <w:bCs/>
          <w:u w:val="single"/>
        </w:rPr>
        <w:br/>
        <w:t>11: Sweet Home Cut The Gut, Sweet Home, OR </w:t>
      </w:r>
      <w:hyperlink r:id="rId52" w:tgtFrame="_blank" w:history="1">
        <w:r w:rsidRPr="00E831F1">
          <w:rPr>
            <w:rStyle w:val="Hyperlink"/>
            <w:rFonts w:ascii="Arial Rounded MT Bold" w:hAnsi="Arial Rounded MT Bold"/>
            <w:b/>
            <w:bCs/>
          </w:rPr>
          <w:t>Website</w:t>
        </w:r>
      </w:hyperlink>
    </w:p>
    <w:p w14:paraId="09E38825" w14:textId="77777777" w:rsidR="00E831F1" w:rsidRPr="00E831F1" w:rsidRDefault="00E831F1" w:rsidP="00E831F1">
      <w:pPr>
        <w:rPr>
          <w:rFonts w:ascii="Arial Rounded MT Bold" w:hAnsi="Arial Rounded MT Bold"/>
          <w:b/>
          <w:bCs/>
          <w:u w:val="single"/>
        </w:rPr>
      </w:pPr>
      <w:r w:rsidRPr="00E831F1">
        <w:rPr>
          <w:rFonts w:ascii="Arial Rounded MT Bold" w:hAnsi="Arial Rounded MT Bold"/>
          <w:b/>
          <w:bCs/>
          <w:u w:val="single"/>
        </w:rPr>
        <w:t>12: 5th Annual HART Horsepower Car Show @ West Hills Stable &amp; Vineyard. Salem, OR 8am-2pm $20 registration. </w:t>
      </w:r>
      <w:hyperlink r:id="rId53" w:tgtFrame="_blank" w:history="1">
        <w:r w:rsidRPr="00E831F1">
          <w:rPr>
            <w:rStyle w:val="Hyperlink"/>
            <w:rFonts w:ascii="Arial Rounded MT Bold" w:hAnsi="Arial Rounded MT Bold"/>
            <w:b/>
            <w:bCs/>
          </w:rPr>
          <w:t>Flyer</w:t>
        </w:r>
      </w:hyperlink>
    </w:p>
    <w:p w14:paraId="78EAB3BA" w14:textId="63CE9269" w:rsidR="00E831F1" w:rsidRPr="00E831F1" w:rsidRDefault="00E831F1" w:rsidP="00E831F1">
      <w:pPr>
        <w:rPr>
          <w:rFonts w:ascii="Arial Rounded MT Bold" w:hAnsi="Arial Rounded MT Bold"/>
          <w:b/>
          <w:bCs/>
          <w:u w:val="single"/>
        </w:rPr>
      </w:pPr>
      <w:r w:rsidRPr="00E831F1">
        <w:rPr>
          <w:rFonts w:ascii="Arial Rounded MT Bold" w:hAnsi="Arial Rounded MT Bold"/>
          <w:b/>
          <w:bCs/>
          <w:u w:val="single"/>
        </w:rPr>
        <w:t xml:space="preserve">12-13: Datsun Swap Meet, Antique </w:t>
      </w:r>
      <w:proofErr w:type="spellStart"/>
      <w:r w:rsidRPr="00E831F1">
        <w:rPr>
          <w:rFonts w:ascii="Arial Rounded MT Bold" w:hAnsi="Arial Rounded MT Bold"/>
          <w:b/>
          <w:bCs/>
          <w:u w:val="single"/>
        </w:rPr>
        <w:t>Powerland</w:t>
      </w:r>
      <w:proofErr w:type="spellEnd"/>
      <w:r w:rsidRPr="00E831F1">
        <w:rPr>
          <w:rFonts w:ascii="Arial Rounded MT Bold" w:hAnsi="Arial Rounded MT Bold"/>
          <w:b/>
          <w:bCs/>
          <w:u w:val="single"/>
        </w:rPr>
        <w:t>, Brooks OR </w:t>
      </w:r>
      <w:hyperlink r:id="rId54" w:tgtFrame="_blank" w:history="1">
        <w:r w:rsidRPr="00E831F1">
          <w:rPr>
            <w:rStyle w:val="Hyperlink"/>
            <w:rFonts w:ascii="Arial Rounded MT Bold" w:hAnsi="Arial Rounded MT Bold"/>
            <w:b/>
            <w:bCs/>
          </w:rPr>
          <w:t>Website</w:t>
        </w:r>
      </w:hyperlink>
    </w:p>
    <w:p w14:paraId="5EFDE0ED" w14:textId="06D3B87D" w:rsidR="00E831F1" w:rsidRPr="00E831F1" w:rsidRDefault="00E831F1" w:rsidP="00E831F1">
      <w:pPr>
        <w:rPr>
          <w:rFonts w:ascii="Arial Rounded MT Bold" w:hAnsi="Arial Rounded MT Bold"/>
          <w:b/>
          <w:bCs/>
          <w:u w:val="single"/>
        </w:rPr>
      </w:pPr>
      <w:r w:rsidRPr="00E831F1">
        <w:rPr>
          <w:rFonts w:ascii="Arial Rounded MT Bold" w:hAnsi="Arial Rounded MT Bold"/>
          <w:b/>
          <w:bCs/>
          <w:u w:val="single"/>
        </w:rPr>
        <w:t>12: Donald Daze Car Show, Donald OR </w:t>
      </w:r>
      <w:hyperlink r:id="rId55" w:tgtFrame="_blank" w:history="1">
        <w:r w:rsidRPr="00E831F1">
          <w:rPr>
            <w:rStyle w:val="Hyperlink"/>
            <w:rFonts w:ascii="Arial Rounded MT Bold" w:hAnsi="Arial Rounded MT Bold"/>
            <w:b/>
            <w:bCs/>
          </w:rPr>
          <w:t>Website</w:t>
        </w:r>
      </w:hyperlink>
      <w:r w:rsidRPr="00E831F1">
        <w:rPr>
          <w:rFonts w:ascii="Arial Rounded MT Bold" w:hAnsi="Arial Rounded MT Bold"/>
          <w:b/>
          <w:bCs/>
          <w:u w:val="single"/>
        </w:rPr>
        <w:br/>
        <w:t>13: Spring Hill North Albany Car Show, Albany OR </w:t>
      </w:r>
      <w:hyperlink r:id="rId56" w:tgtFrame="_blank" w:history="1">
        <w:r w:rsidRPr="00E831F1">
          <w:rPr>
            <w:rStyle w:val="Hyperlink"/>
            <w:rFonts w:ascii="Arial Rounded MT Bold" w:hAnsi="Arial Rounded MT Bold"/>
            <w:b/>
            <w:bCs/>
          </w:rPr>
          <w:t>Website</w:t>
        </w:r>
      </w:hyperlink>
    </w:p>
    <w:p w14:paraId="4CAAD5C3" w14:textId="77777777" w:rsidR="00E831F1" w:rsidRPr="00E831F1" w:rsidRDefault="00E831F1" w:rsidP="00E831F1">
      <w:pPr>
        <w:rPr>
          <w:rFonts w:ascii="Arial Rounded MT Bold" w:hAnsi="Arial Rounded MT Bold"/>
          <w:b/>
          <w:bCs/>
          <w:u w:val="single"/>
        </w:rPr>
      </w:pPr>
      <w:r w:rsidRPr="00E831F1">
        <w:rPr>
          <w:rFonts w:ascii="Arial Rounded MT Bold" w:hAnsi="Arial Rounded MT Bold"/>
          <w:b/>
          <w:bCs/>
          <w:u w:val="single"/>
        </w:rPr>
        <w:t>18: Celebrate Summer Cruise In 4:30-8PM FREE Event @ West Hills Vineyards Salem OR</w:t>
      </w:r>
    </w:p>
    <w:p w14:paraId="50D788BC" w14:textId="77777777" w:rsidR="00E831F1" w:rsidRPr="00E831F1" w:rsidRDefault="00E831F1" w:rsidP="00E831F1">
      <w:pPr>
        <w:rPr>
          <w:rFonts w:ascii="Arial Rounded MT Bold" w:hAnsi="Arial Rounded MT Bold"/>
          <w:b/>
          <w:bCs/>
          <w:u w:val="single"/>
        </w:rPr>
      </w:pPr>
      <w:r w:rsidRPr="00E831F1">
        <w:rPr>
          <w:rFonts w:ascii="Arial Rounded MT Bold" w:hAnsi="Arial Rounded MT Bold"/>
          <w:b/>
          <w:bCs/>
          <w:u w:val="single"/>
        </w:rPr>
        <w:t>19: The Bomber's Cruise 8am-1:30pm @ Keizer Lions 4100 Cherry Ave $10 </w:t>
      </w:r>
      <w:hyperlink r:id="rId57" w:tgtFrame="_blank" w:history="1">
        <w:r w:rsidRPr="00E831F1">
          <w:rPr>
            <w:rStyle w:val="Hyperlink"/>
            <w:rFonts w:ascii="Arial Rounded MT Bold" w:hAnsi="Arial Rounded MT Bold"/>
            <w:b/>
            <w:bCs/>
          </w:rPr>
          <w:t>FB Page</w:t>
        </w:r>
      </w:hyperlink>
    </w:p>
    <w:p w14:paraId="77A5678A" w14:textId="03594DEF" w:rsidR="00E831F1" w:rsidRPr="00E831F1" w:rsidRDefault="00E831F1" w:rsidP="00E831F1">
      <w:pPr>
        <w:rPr>
          <w:rFonts w:ascii="Arial Rounded MT Bold" w:hAnsi="Arial Rounded MT Bold"/>
          <w:b/>
          <w:bCs/>
          <w:u w:val="single"/>
        </w:rPr>
      </w:pPr>
      <w:r w:rsidRPr="00E831F1">
        <w:rPr>
          <w:rFonts w:ascii="Arial Rounded MT Bold" w:hAnsi="Arial Rounded MT Bold"/>
          <w:b/>
          <w:bCs/>
          <w:u w:val="single"/>
        </w:rPr>
        <w:t>19: 19th Annual Knights of Columbus Car Show @ St. Edwards Church Keizer </w:t>
      </w:r>
      <w:hyperlink r:id="rId58" w:tgtFrame="_blank" w:history="1">
        <w:r w:rsidRPr="00E831F1">
          <w:rPr>
            <w:rStyle w:val="Hyperlink"/>
            <w:rFonts w:ascii="Arial Rounded MT Bold" w:hAnsi="Arial Rounded MT Bold"/>
            <w:b/>
            <w:bCs/>
          </w:rPr>
          <w:t>FLYER</w:t>
        </w:r>
      </w:hyperlink>
    </w:p>
    <w:p w14:paraId="1F8211C5" w14:textId="77777777" w:rsidR="00E831F1" w:rsidRPr="00E831F1" w:rsidRDefault="00E831F1" w:rsidP="00E831F1">
      <w:pPr>
        <w:rPr>
          <w:rFonts w:ascii="Arial Rounded MT Bold" w:hAnsi="Arial Rounded MT Bold"/>
          <w:b/>
          <w:bCs/>
          <w:u w:val="single"/>
        </w:rPr>
      </w:pPr>
      <w:r w:rsidRPr="00E831F1">
        <w:rPr>
          <w:rFonts w:ascii="Arial Rounded MT Bold" w:hAnsi="Arial Rounded MT Bold"/>
          <w:b/>
          <w:bCs/>
          <w:u w:val="single"/>
        </w:rPr>
        <w:t>19: 39th Annual Cars at the Coast in Newport OR. 8am-3pm $25 reg. </w:t>
      </w:r>
      <w:hyperlink r:id="rId59" w:tgtFrame="_blank" w:history="1">
        <w:r w:rsidRPr="00E831F1">
          <w:rPr>
            <w:rStyle w:val="Hyperlink"/>
            <w:rFonts w:ascii="Arial Rounded MT Bold" w:hAnsi="Arial Rounded MT Bold"/>
            <w:b/>
            <w:bCs/>
          </w:rPr>
          <w:t>Website</w:t>
        </w:r>
      </w:hyperlink>
      <w:r w:rsidRPr="00E831F1">
        <w:rPr>
          <w:rFonts w:ascii="Arial Rounded MT Bold" w:hAnsi="Arial Rounded MT Bold"/>
          <w:b/>
          <w:bCs/>
          <w:u w:val="single"/>
        </w:rPr>
        <w:t>19: Central Lane Show &amp; Shine 8am - 2pm Eugene OR $25 reg. </w:t>
      </w:r>
      <w:hyperlink r:id="rId60" w:tgtFrame="_blank" w:history="1">
        <w:r w:rsidRPr="00E831F1">
          <w:rPr>
            <w:rStyle w:val="Hyperlink"/>
            <w:rFonts w:ascii="Arial Rounded MT Bold" w:hAnsi="Arial Rounded MT Bold"/>
            <w:b/>
            <w:bCs/>
          </w:rPr>
          <w:t>Website</w:t>
        </w:r>
      </w:hyperlink>
    </w:p>
    <w:p w14:paraId="5BF07720" w14:textId="234AA8F3" w:rsidR="00E831F1" w:rsidRPr="00E831F1" w:rsidRDefault="00E831F1" w:rsidP="00E831F1">
      <w:pPr>
        <w:rPr>
          <w:rFonts w:ascii="Arial Rounded MT Bold" w:hAnsi="Arial Rounded MT Bold"/>
          <w:b/>
          <w:bCs/>
          <w:u w:val="single"/>
        </w:rPr>
      </w:pPr>
      <w:r w:rsidRPr="00E831F1">
        <w:rPr>
          <w:rFonts w:ascii="Arial Rounded MT Bold" w:hAnsi="Arial Rounded MT Bold"/>
          <w:b/>
          <w:bCs/>
          <w:u w:val="single"/>
        </w:rPr>
        <w:t>18-19: LaGrande Classic Car Show in downtown LaGrande Visit </w:t>
      </w:r>
      <w:hyperlink r:id="rId61" w:tgtFrame="_blank" w:history="1">
        <w:r w:rsidRPr="00E831F1">
          <w:rPr>
            <w:rStyle w:val="Hyperlink"/>
            <w:rFonts w:ascii="Arial Rounded MT Bold" w:hAnsi="Arial Rounded MT Bold"/>
            <w:b/>
            <w:bCs/>
          </w:rPr>
          <w:t>Website</w:t>
        </w:r>
      </w:hyperlink>
      <w:r w:rsidRPr="00E831F1">
        <w:rPr>
          <w:rFonts w:ascii="Arial Rounded MT Bold" w:hAnsi="Arial Rounded MT Bold"/>
          <w:b/>
          <w:bCs/>
          <w:u w:val="single"/>
        </w:rPr>
        <w:br/>
        <w:t xml:space="preserve">26-27: The Great Oregon Steam Up @ </w:t>
      </w:r>
      <w:proofErr w:type="spellStart"/>
      <w:r w:rsidRPr="00E831F1">
        <w:rPr>
          <w:rFonts w:ascii="Arial Rounded MT Bold" w:hAnsi="Arial Rounded MT Bold"/>
          <w:b/>
          <w:bCs/>
          <w:u w:val="single"/>
        </w:rPr>
        <w:t>Powerland</w:t>
      </w:r>
      <w:proofErr w:type="spellEnd"/>
      <w:r w:rsidRPr="00E831F1">
        <w:rPr>
          <w:rFonts w:ascii="Arial Rounded MT Bold" w:hAnsi="Arial Rounded MT Bold"/>
          <w:b/>
          <w:bCs/>
          <w:u w:val="single"/>
        </w:rPr>
        <w:t xml:space="preserve"> in Brooks OR. </w:t>
      </w:r>
      <w:hyperlink r:id="rId62" w:tgtFrame="_blank" w:history="1">
        <w:r w:rsidRPr="00E831F1">
          <w:rPr>
            <w:rStyle w:val="Hyperlink"/>
            <w:rFonts w:ascii="Arial Rounded MT Bold" w:hAnsi="Arial Rounded MT Bold"/>
            <w:b/>
            <w:bCs/>
          </w:rPr>
          <w:t>Website</w:t>
        </w:r>
      </w:hyperlink>
    </w:p>
    <w:p w14:paraId="3316E82F" w14:textId="348A4779" w:rsidR="00E831F1" w:rsidRPr="00E831F1" w:rsidRDefault="005D02CF" w:rsidP="00E831F1">
      <w:pPr>
        <w:rPr>
          <w:rFonts w:ascii="Arial Rounded MT Bold" w:hAnsi="Arial Rounded MT Bold"/>
          <w:b/>
          <w:bCs/>
          <w:sz w:val="32"/>
          <w:szCs w:val="32"/>
          <w:u w:val="single"/>
        </w:rPr>
      </w:pPr>
      <w:r w:rsidRPr="006F7BBB">
        <w:rPr>
          <w:rFonts w:ascii="Arial Rounded MT Bold" w:hAnsi="Arial Rounded MT Bold"/>
          <w:b/>
          <w:bCs/>
          <w:noProof/>
        </w:rPr>
        <w:drawing>
          <wp:anchor distT="0" distB="0" distL="114300" distR="114300" simplePos="0" relativeHeight="251756544" behindDoc="1" locked="0" layoutInCell="1" allowOverlap="1" wp14:anchorId="19C7BC85" wp14:editId="1CAD5C9C">
            <wp:simplePos x="0" y="0"/>
            <wp:positionH relativeFrom="column">
              <wp:posOffset>3448050</wp:posOffset>
            </wp:positionH>
            <wp:positionV relativeFrom="paragraph">
              <wp:posOffset>368935</wp:posOffset>
            </wp:positionV>
            <wp:extent cx="3190875" cy="4131310"/>
            <wp:effectExtent l="0" t="0" r="9525" b="2540"/>
            <wp:wrapTight wrapText="bothSides">
              <wp:wrapPolygon edited="0">
                <wp:start x="0" y="0"/>
                <wp:lineTo x="0" y="21514"/>
                <wp:lineTo x="21536" y="21514"/>
                <wp:lineTo x="21536" y="0"/>
                <wp:lineTo x="0" y="0"/>
              </wp:wrapPolygon>
            </wp:wrapTight>
            <wp:docPr id="150429919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99199" name="Picture 150429919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190875" cy="4131310"/>
                    </a:xfrm>
                    <a:prstGeom prst="rect">
                      <a:avLst/>
                    </a:prstGeom>
                  </pic:spPr>
                </pic:pic>
              </a:graphicData>
            </a:graphic>
            <wp14:sizeRelH relativeFrom="margin">
              <wp14:pctWidth>0</wp14:pctWidth>
            </wp14:sizeRelH>
            <wp14:sizeRelV relativeFrom="margin">
              <wp14:pctHeight>0</wp14:pctHeight>
            </wp14:sizeRelV>
          </wp:anchor>
        </w:drawing>
      </w:r>
      <w:r w:rsidR="00E831F1" w:rsidRPr="00E831F1">
        <w:rPr>
          <w:rFonts w:ascii="Arial Rounded MT Bold" w:hAnsi="Arial Rounded MT Bold"/>
          <w:b/>
          <w:bCs/>
          <w:u w:val="single"/>
        </w:rPr>
        <w:t>26: Brent Strohmeyer Memorial Car Show, Sublimity OR, • </w:t>
      </w:r>
      <w:hyperlink r:id="rId64" w:tgtFrame="_blank" w:history="1">
        <w:r w:rsidR="00E831F1" w:rsidRPr="00E831F1">
          <w:rPr>
            <w:rStyle w:val="Hyperlink"/>
            <w:rFonts w:ascii="Arial Rounded MT Bold" w:hAnsi="Arial Rounded MT Bold"/>
            <w:b/>
            <w:bCs/>
          </w:rPr>
          <w:t>Website</w:t>
        </w:r>
      </w:hyperlink>
      <w:r w:rsidR="00E831F1" w:rsidRPr="00E831F1">
        <w:rPr>
          <w:rFonts w:ascii="Arial Rounded MT Bold" w:hAnsi="Arial Rounded MT Bold"/>
          <w:b/>
          <w:bCs/>
          <w:u w:val="single"/>
        </w:rPr>
        <w:t>    </w:t>
      </w:r>
      <w:hyperlink r:id="rId65" w:tgtFrame="_blank" w:history="1">
        <w:r w:rsidR="00E831F1" w:rsidRPr="00E831F1">
          <w:rPr>
            <w:rStyle w:val="Hyperlink"/>
            <w:rFonts w:ascii="Arial Rounded MT Bold" w:hAnsi="Arial Rounded MT Bold"/>
            <w:b/>
            <w:bCs/>
            <w:sz w:val="32"/>
            <w:szCs w:val="32"/>
          </w:rPr>
          <w:br/>
        </w:r>
      </w:hyperlink>
    </w:p>
    <w:p w14:paraId="350CF37D" w14:textId="77777777" w:rsidR="005D02CF" w:rsidRDefault="005D02CF" w:rsidP="003A3227">
      <w:pPr>
        <w:rPr>
          <w:rFonts w:ascii="Arial Rounded MT Bold" w:hAnsi="Arial Rounded MT Bold"/>
          <w:b/>
          <w:bCs/>
        </w:rPr>
      </w:pPr>
    </w:p>
    <w:p w14:paraId="2A254A94" w14:textId="1ABD3056" w:rsidR="005D02CF" w:rsidRDefault="005D02CF" w:rsidP="003A3227">
      <w:pPr>
        <w:rPr>
          <w:rFonts w:ascii="Arial Rounded MT Bold" w:hAnsi="Arial Rounded MT Bold"/>
          <w:b/>
          <w:bCs/>
        </w:rPr>
      </w:pPr>
    </w:p>
    <w:p w14:paraId="5A6FA289" w14:textId="77777777" w:rsidR="005D02CF" w:rsidRDefault="005D02CF" w:rsidP="003A3227">
      <w:pPr>
        <w:rPr>
          <w:rFonts w:ascii="Arial Rounded MT Bold" w:hAnsi="Arial Rounded MT Bold"/>
          <w:b/>
          <w:bCs/>
        </w:rPr>
      </w:pPr>
    </w:p>
    <w:p w14:paraId="37B66124" w14:textId="77777777" w:rsidR="005D02CF" w:rsidRDefault="005D02CF" w:rsidP="003A3227">
      <w:pPr>
        <w:rPr>
          <w:rFonts w:ascii="Arial Rounded MT Bold" w:hAnsi="Arial Rounded MT Bold"/>
          <w:b/>
          <w:bCs/>
        </w:rPr>
      </w:pPr>
    </w:p>
    <w:p w14:paraId="0203273F" w14:textId="07BB4E45" w:rsidR="003A3227" w:rsidRDefault="005E4339" w:rsidP="003A3227">
      <w:pPr>
        <w:rPr>
          <w:rFonts w:ascii="Arial Rounded MT Bold" w:hAnsi="Arial Rounded MT Bold"/>
          <w:b/>
          <w:bCs/>
        </w:rPr>
      </w:pPr>
      <w:r>
        <w:rPr>
          <w:rFonts w:ascii="Arial Rounded MT Bold" w:hAnsi="Arial Rounded MT Bold"/>
          <w:b/>
          <w:bCs/>
        </w:rPr>
        <w:t xml:space="preserve">Save the Date: </w:t>
      </w:r>
      <w:r w:rsidR="00C838C2">
        <w:rPr>
          <w:rFonts w:ascii="Arial Rounded MT Bold" w:hAnsi="Arial Rounded MT Bold"/>
          <w:b/>
          <w:bCs/>
        </w:rPr>
        <w:t xml:space="preserve">    Aug</w:t>
      </w:r>
      <w:r w:rsidR="004604A9">
        <w:rPr>
          <w:rFonts w:ascii="Arial Rounded MT Bold" w:hAnsi="Arial Rounded MT Bold"/>
          <w:b/>
          <w:bCs/>
        </w:rPr>
        <w:t>ust</w:t>
      </w:r>
      <w:r w:rsidR="00C838C2">
        <w:rPr>
          <w:rFonts w:ascii="Arial Rounded MT Bold" w:hAnsi="Arial Rounded MT Bold"/>
          <w:b/>
          <w:bCs/>
        </w:rPr>
        <w:t xml:space="preserve"> 2</w:t>
      </w:r>
      <w:r w:rsidR="00C838C2" w:rsidRPr="00C838C2">
        <w:rPr>
          <w:rFonts w:ascii="Arial Rounded MT Bold" w:hAnsi="Arial Rounded MT Bold"/>
          <w:b/>
          <w:bCs/>
          <w:vertAlign w:val="superscript"/>
        </w:rPr>
        <w:t>nd</w:t>
      </w:r>
      <w:r w:rsidR="00C838C2">
        <w:rPr>
          <w:rFonts w:ascii="Arial Rounded MT Bold" w:hAnsi="Arial Rounded MT Bold"/>
          <w:b/>
          <w:bCs/>
        </w:rPr>
        <w:t xml:space="preserve"> </w:t>
      </w:r>
    </w:p>
    <w:p w14:paraId="2357E6DD" w14:textId="77777777" w:rsidR="00C838C2" w:rsidRDefault="00C838C2" w:rsidP="003A3227">
      <w:pPr>
        <w:rPr>
          <w:rFonts w:ascii="Arial Rounded MT Bold" w:hAnsi="Arial Rounded MT Bold"/>
          <w:b/>
          <w:bCs/>
        </w:rPr>
      </w:pPr>
    </w:p>
    <w:p w14:paraId="099A8B81" w14:textId="4298FF6B" w:rsidR="00C838C2" w:rsidRDefault="00C838C2" w:rsidP="003A3227">
      <w:pPr>
        <w:rPr>
          <w:rFonts w:ascii="Arial Rounded MT Bold" w:hAnsi="Arial Rounded MT Bold"/>
          <w:b/>
          <w:bCs/>
        </w:rPr>
      </w:pPr>
      <w:r>
        <w:rPr>
          <w:rFonts w:ascii="Arial Rounded MT Bold" w:hAnsi="Arial Rounded MT Bold"/>
          <w:b/>
          <w:bCs/>
        </w:rPr>
        <w:t xml:space="preserve">Let’s get out there and support </w:t>
      </w:r>
      <w:r w:rsidR="0065286B">
        <w:rPr>
          <w:rFonts w:ascii="Arial Rounded MT Bold" w:hAnsi="Arial Rounded MT Bold"/>
          <w:b/>
          <w:bCs/>
        </w:rPr>
        <w:t xml:space="preserve">Honoring Heroes </w:t>
      </w:r>
      <w:r w:rsidR="0003759A">
        <w:rPr>
          <w:rFonts w:ascii="Arial Rounded MT Bold" w:hAnsi="Arial Rounded MT Bold"/>
          <w:b/>
          <w:bCs/>
        </w:rPr>
        <w:t xml:space="preserve">annual </w:t>
      </w:r>
      <w:r w:rsidR="0065286B">
        <w:rPr>
          <w:rFonts w:ascii="Arial Rounded MT Bold" w:hAnsi="Arial Rounded MT Bold"/>
          <w:b/>
          <w:bCs/>
        </w:rPr>
        <w:t xml:space="preserve">fundraising event and have a good time doing </w:t>
      </w:r>
      <w:r w:rsidR="002740FD">
        <w:rPr>
          <w:rFonts w:ascii="Arial Rounded MT Bold" w:hAnsi="Arial Rounded MT Bold"/>
          <w:b/>
          <w:bCs/>
        </w:rPr>
        <w:t>it on a Poker Run!</w:t>
      </w:r>
    </w:p>
    <w:p w14:paraId="4962D22C" w14:textId="77777777" w:rsidR="002740FD" w:rsidRDefault="002740FD" w:rsidP="003A3227">
      <w:pPr>
        <w:rPr>
          <w:rFonts w:ascii="Arial Rounded MT Bold" w:hAnsi="Arial Rounded MT Bold"/>
          <w:b/>
          <w:bCs/>
        </w:rPr>
      </w:pPr>
    </w:p>
    <w:p w14:paraId="149AEB3A" w14:textId="489C4AB6" w:rsidR="002740FD" w:rsidRDefault="003746AD" w:rsidP="003A3227">
      <w:pPr>
        <w:rPr>
          <w:rFonts w:ascii="Arial Rounded MT Bold" w:hAnsi="Arial Rounded MT Bold"/>
          <w:b/>
          <w:bCs/>
        </w:rPr>
      </w:pPr>
      <w:r>
        <w:rPr>
          <w:rFonts w:ascii="Arial Rounded MT Bold" w:hAnsi="Arial Rounded MT Bold"/>
          <w:b/>
          <w:bCs/>
        </w:rPr>
        <w:t xml:space="preserve">I mean what’s better than a day </w:t>
      </w:r>
      <w:r w:rsidR="006C7840">
        <w:rPr>
          <w:rFonts w:ascii="Arial Rounded MT Bold" w:hAnsi="Arial Rounded MT Bold"/>
          <w:b/>
          <w:bCs/>
        </w:rPr>
        <w:t xml:space="preserve">getting </w:t>
      </w:r>
      <w:r w:rsidR="001675C7">
        <w:rPr>
          <w:rFonts w:ascii="Arial Rounded MT Bold" w:hAnsi="Arial Rounded MT Bold"/>
          <w:b/>
          <w:bCs/>
        </w:rPr>
        <w:t xml:space="preserve">to </w:t>
      </w:r>
      <w:r w:rsidR="006C7840">
        <w:rPr>
          <w:rFonts w:ascii="Arial Rounded MT Bold" w:hAnsi="Arial Rounded MT Bold"/>
          <w:b/>
          <w:bCs/>
        </w:rPr>
        <w:t>d</w:t>
      </w:r>
      <w:r>
        <w:rPr>
          <w:rFonts w:ascii="Arial Rounded MT Bold" w:hAnsi="Arial Rounded MT Bold"/>
          <w:b/>
          <w:bCs/>
        </w:rPr>
        <w:t>riv</w:t>
      </w:r>
      <w:r w:rsidR="001675C7">
        <w:rPr>
          <w:rFonts w:ascii="Arial Rounded MT Bold" w:hAnsi="Arial Rounded MT Bold"/>
          <w:b/>
          <w:bCs/>
        </w:rPr>
        <w:t>e</w:t>
      </w:r>
      <w:r>
        <w:rPr>
          <w:rFonts w:ascii="Arial Rounded MT Bold" w:hAnsi="Arial Rounded MT Bold"/>
          <w:b/>
          <w:bCs/>
        </w:rPr>
        <w:t xml:space="preserve"> your </w:t>
      </w:r>
      <w:r w:rsidR="006C7840">
        <w:rPr>
          <w:rFonts w:ascii="Arial Rounded MT Bold" w:hAnsi="Arial Rounded MT Bold"/>
          <w:b/>
          <w:bCs/>
        </w:rPr>
        <w:t>hot rods</w:t>
      </w:r>
      <w:r>
        <w:rPr>
          <w:rFonts w:ascii="Arial Rounded MT Bold" w:hAnsi="Arial Rounded MT Bold"/>
          <w:b/>
          <w:bCs/>
        </w:rPr>
        <w:t xml:space="preserve"> with an opportunity to win </w:t>
      </w:r>
      <w:r w:rsidR="00F66D1D">
        <w:rPr>
          <w:rFonts w:ascii="Arial Rounded MT Bold" w:hAnsi="Arial Rounded MT Bold"/>
          <w:b/>
          <w:bCs/>
        </w:rPr>
        <w:t xml:space="preserve">cash &amp; </w:t>
      </w:r>
      <w:r>
        <w:rPr>
          <w:rFonts w:ascii="Arial Rounded MT Bold" w:hAnsi="Arial Rounded MT Bold"/>
          <w:b/>
          <w:bCs/>
        </w:rPr>
        <w:t>prizes!</w:t>
      </w:r>
    </w:p>
    <w:p w14:paraId="5790E01F" w14:textId="77777777" w:rsidR="00044200" w:rsidRDefault="00044200" w:rsidP="003A3227">
      <w:pPr>
        <w:rPr>
          <w:rFonts w:ascii="Arial Rounded MT Bold" w:hAnsi="Arial Rounded MT Bold"/>
          <w:b/>
          <w:bCs/>
        </w:rPr>
      </w:pPr>
    </w:p>
    <w:p w14:paraId="64DBE867" w14:textId="1AF942D7" w:rsidR="00044200" w:rsidRDefault="00C809F1" w:rsidP="003A3227">
      <w:pPr>
        <w:rPr>
          <w:rFonts w:ascii="Arial Rounded MT Bold" w:hAnsi="Arial Rounded MT Bold"/>
          <w:b/>
          <w:bCs/>
        </w:rPr>
      </w:pPr>
      <w:r>
        <w:rPr>
          <w:rFonts w:ascii="Arial Rounded MT Bold" w:hAnsi="Arial Rounded MT Bold"/>
          <w:b/>
          <w:bCs/>
        </w:rPr>
        <w:t xml:space="preserve">Honoring Heroes does an amazing job in our community supporting veterans </w:t>
      </w:r>
      <w:r w:rsidR="00DE7F8E">
        <w:rPr>
          <w:rFonts w:ascii="Arial Rounded MT Bold" w:hAnsi="Arial Rounded MT Bold"/>
          <w:b/>
          <w:bCs/>
        </w:rPr>
        <w:t xml:space="preserve">and supporting them is what we do. </w:t>
      </w:r>
    </w:p>
    <w:p w14:paraId="1AD3081E" w14:textId="77777777" w:rsidR="00DE7F8E" w:rsidRDefault="00DE7F8E" w:rsidP="003A3227">
      <w:pPr>
        <w:rPr>
          <w:rFonts w:ascii="Arial Rounded MT Bold" w:hAnsi="Arial Rounded MT Bold"/>
          <w:b/>
          <w:bCs/>
        </w:rPr>
      </w:pPr>
    </w:p>
    <w:p w14:paraId="539338B5" w14:textId="6DD98D16" w:rsidR="00DE7F8E" w:rsidRPr="003A3227" w:rsidRDefault="00DE7F8E" w:rsidP="003A3227">
      <w:pPr>
        <w:rPr>
          <w:rFonts w:ascii="Arial Rounded MT Bold" w:hAnsi="Arial Rounded MT Bold"/>
          <w:b/>
          <w:bCs/>
        </w:rPr>
      </w:pPr>
      <w:r>
        <w:rPr>
          <w:rFonts w:ascii="Arial Rounded MT Bold" w:hAnsi="Arial Rounded MT Bold"/>
          <w:b/>
          <w:bCs/>
        </w:rPr>
        <w:t>See you out there!</w:t>
      </w:r>
    </w:p>
    <w:p w14:paraId="42A41D67" w14:textId="1E0B6FA2" w:rsidR="00800D4C" w:rsidRDefault="00800D4C" w:rsidP="008343F7">
      <w:pPr>
        <w:rPr>
          <w:noProof/>
        </w:rPr>
      </w:pPr>
    </w:p>
    <w:p w14:paraId="7986A800" w14:textId="564472D2" w:rsidR="00ED2474" w:rsidRDefault="00ED2474" w:rsidP="008343F7">
      <w:pPr>
        <w:rPr>
          <w:noProof/>
        </w:rPr>
      </w:pPr>
    </w:p>
    <w:p w14:paraId="085352DE" w14:textId="2E37674A" w:rsidR="00ED2474" w:rsidRDefault="00ED2474" w:rsidP="008343F7">
      <w:pPr>
        <w:rPr>
          <w:noProof/>
        </w:rPr>
      </w:pPr>
    </w:p>
    <w:p w14:paraId="0875F835" w14:textId="77777777" w:rsidR="00ED2474" w:rsidRDefault="00ED2474" w:rsidP="008343F7">
      <w:pPr>
        <w:rPr>
          <w:noProof/>
        </w:rPr>
      </w:pPr>
    </w:p>
    <w:p w14:paraId="34CACB75" w14:textId="738B8213" w:rsidR="00AD2B44" w:rsidRDefault="00AD2B44" w:rsidP="008343F7">
      <w:pPr>
        <w:rPr>
          <w:noProof/>
        </w:rPr>
      </w:pPr>
    </w:p>
    <w:p w14:paraId="16FEC7B2" w14:textId="77777777" w:rsidR="00AD2B44" w:rsidRDefault="00AD2B44" w:rsidP="008343F7">
      <w:pPr>
        <w:rPr>
          <w:noProof/>
        </w:rPr>
      </w:pPr>
    </w:p>
    <w:p w14:paraId="7380B41F" w14:textId="5ED33D25" w:rsidR="00AD2B44" w:rsidRDefault="00DE7F8E" w:rsidP="008343F7">
      <w:pPr>
        <w:rPr>
          <w:noProof/>
        </w:rPr>
      </w:pPr>
      <w:r>
        <w:rPr>
          <w:rFonts w:ascii="Wide Latin" w:hAnsi="Wide Latin"/>
          <w:b/>
          <w:bCs/>
          <w:noProof/>
          <w:sz w:val="40"/>
          <w:szCs w:val="40"/>
        </w:rPr>
        <mc:AlternateContent>
          <mc:Choice Requires="wps">
            <w:drawing>
              <wp:anchor distT="0" distB="0" distL="114300" distR="114300" simplePos="0" relativeHeight="251689984" behindDoc="0" locked="0" layoutInCell="1" allowOverlap="1" wp14:anchorId="084E0E76" wp14:editId="2F8CD9A6">
                <wp:simplePos x="0" y="0"/>
                <wp:positionH relativeFrom="margin">
                  <wp:posOffset>-294640</wp:posOffset>
                </wp:positionH>
                <wp:positionV relativeFrom="paragraph">
                  <wp:posOffset>232410</wp:posOffset>
                </wp:positionV>
                <wp:extent cx="7429500" cy="45085"/>
                <wp:effectExtent l="0" t="0" r="19050" b="12065"/>
                <wp:wrapNone/>
                <wp:docPr id="1171801405" name="Rectangle 5"/>
                <wp:cNvGraphicFramePr/>
                <a:graphic xmlns:a="http://schemas.openxmlformats.org/drawingml/2006/main">
                  <a:graphicData uri="http://schemas.microsoft.com/office/word/2010/wordprocessingShape">
                    <wps:wsp>
                      <wps:cNvSpPr/>
                      <wps:spPr>
                        <a:xfrm>
                          <a:off x="0" y="0"/>
                          <a:ext cx="7429500" cy="45085"/>
                        </a:xfrm>
                        <a:prstGeom prst="rect">
                          <a:avLst/>
                        </a:prstGeom>
                        <a:solidFill>
                          <a:srgbClr val="E6546C"/>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00F0B" id="Rectangle 5" o:spid="_x0000_s1026" style="position:absolute;margin-left:-23.2pt;margin-top:18.3pt;width:585pt;height:3.5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" fillcolor="#e6546c" strokecolor="#172c51" strokeweight="1pt">
                <w10:wrap anchorx="margin"/>
              </v:rect>
            </w:pict>
          </mc:Fallback>
        </mc:AlternateContent>
      </w:r>
    </w:p>
    <w:p w14:paraId="104D281A" w14:textId="32A4C98A" w:rsidR="00AD2B44" w:rsidRDefault="00AD2B44" w:rsidP="008343F7">
      <w:pPr>
        <w:rPr>
          <w:noProof/>
        </w:rPr>
      </w:pPr>
    </w:p>
    <w:p w14:paraId="019632E7" w14:textId="603EE66C" w:rsidR="00AD2B44" w:rsidRDefault="00AD2B44" w:rsidP="008343F7">
      <w:pPr>
        <w:rPr>
          <w:noProof/>
        </w:rPr>
      </w:pPr>
    </w:p>
    <w:p w14:paraId="584ACA15" w14:textId="77777777" w:rsidR="00DE7F8E" w:rsidRDefault="00DE7F8E" w:rsidP="008343F7">
      <w:pPr>
        <w:rPr>
          <w:noProof/>
        </w:rPr>
      </w:pPr>
    </w:p>
    <w:p w14:paraId="2B908EE4" w14:textId="7C4E060B" w:rsidR="00AA09AA" w:rsidRDefault="00AF2FB8" w:rsidP="008343F7">
      <w:pPr>
        <w:rPr>
          <w:noProof/>
        </w:rPr>
      </w:pPr>
      <w:r>
        <w:rPr>
          <w:noProof/>
        </w:rPr>
        <w:lastRenderedPageBreak/>
        <mc:AlternateContent>
          <mc:Choice Requires="wps">
            <w:drawing>
              <wp:anchor distT="0" distB="0" distL="114300" distR="114300" simplePos="0" relativeHeight="251648000" behindDoc="0" locked="0" layoutInCell="1" allowOverlap="1" wp14:anchorId="65807490" wp14:editId="3A3DD30E">
                <wp:simplePos x="0" y="0"/>
                <wp:positionH relativeFrom="column">
                  <wp:posOffset>-180975</wp:posOffset>
                </wp:positionH>
                <wp:positionV relativeFrom="paragraph">
                  <wp:posOffset>199390</wp:posOffset>
                </wp:positionV>
                <wp:extent cx="7210425" cy="2981325"/>
                <wp:effectExtent l="0" t="0" r="28575" b="28575"/>
                <wp:wrapNone/>
                <wp:docPr id="1770873308" name="Text Box 38"/>
                <wp:cNvGraphicFramePr/>
                <a:graphic xmlns:a="http://schemas.openxmlformats.org/drawingml/2006/main">
                  <a:graphicData uri="http://schemas.microsoft.com/office/word/2010/wordprocessingShape">
                    <wps:wsp>
                      <wps:cNvSpPr txBox="1"/>
                      <wps:spPr>
                        <a:xfrm>
                          <a:off x="0" y="0"/>
                          <a:ext cx="7210425" cy="2981325"/>
                        </a:xfrm>
                        <a:prstGeom prst="rect">
                          <a:avLst/>
                        </a:prstGeom>
                        <a:solidFill>
                          <a:schemeClr val="lt1"/>
                        </a:solidFill>
                        <a:ln w="6350">
                          <a:solidFill>
                            <a:prstClr val="black"/>
                          </a:solidFill>
                        </a:ln>
                      </wps:spPr>
                      <wps:txbx>
                        <w:txbxContent>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970"/>
                              <w:gridCol w:w="2520"/>
                              <w:gridCol w:w="1890"/>
                              <w:gridCol w:w="3430"/>
                            </w:tblGrid>
                            <w:tr w:rsidR="008343F7" w14:paraId="155D1F03" w14:textId="77777777" w:rsidTr="00584217">
                              <w:tc>
                                <w:tcPr>
                                  <w:tcW w:w="10810" w:type="dxa"/>
                                  <w:gridSpan w:val="4"/>
                                </w:tcPr>
                                <w:p w14:paraId="053D2265" w14:textId="42D9DDD2" w:rsidR="008343F7" w:rsidRPr="008343F7" w:rsidRDefault="00707178" w:rsidP="008343F7">
                                  <w:pPr>
                                    <w:jc w:val="center"/>
                                    <w:rPr>
                                      <w:b/>
                                      <w:bCs/>
                                      <w:sz w:val="32"/>
                                      <w:szCs w:val="32"/>
                                    </w:rPr>
                                  </w:pPr>
                                  <w:r>
                                    <w:rPr>
                                      <w:b/>
                                      <w:bCs/>
                                      <w:sz w:val="32"/>
                                      <w:szCs w:val="32"/>
                                    </w:rPr>
                                    <w:t>202</w:t>
                                  </w:r>
                                  <w:r w:rsidR="00B1465F">
                                    <w:rPr>
                                      <w:b/>
                                      <w:bCs/>
                                      <w:sz w:val="32"/>
                                      <w:szCs w:val="32"/>
                                    </w:rPr>
                                    <w:t>5</w:t>
                                  </w:r>
                                  <w:r>
                                    <w:rPr>
                                      <w:b/>
                                      <w:bCs/>
                                      <w:sz w:val="32"/>
                                      <w:szCs w:val="32"/>
                                    </w:rPr>
                                    <w:t xml:space="preserve"> </w:t>
                                  </w:r>
                                  <w:r w:rsidR="008343F7" w:rsidRPr="008343F7">
                                    <w:rPr>
                                      <w:b/>
                                      <w:bCs/>
                                      <w:sz w:val="32"/>
                                      <w:szCs w:val="32"/>
                                    </w:rPr>
                                    <w:t>Contact Information</w:t>
                                  </w:r>
                                  <w:r w:rsidR="008343F7">
                                    <w:rPr>
                                      <w:b/>
                                      <w:bCs/>
                                      <w:sz w:val="32"/>
                                      <w:szCs w:val="32"/>
                                    </w:rPr>
                                    <w:t xml:space="preserve"> </w:t>
                                  </w:r>
                                  <w:r w:rsidR="008343F7" w:rsidRPr="00707178">
                                    <w:rPr>
                                      <w:b/>
                                      <w:bCs/>
                                    </w:rPr>
                                    <w:t>(</w:t>
                                  </w:r>
                                  <w:r w:rsidRPr="00707178">
                                    <w:rPr>
                                      <w:b/>
                                      <w:bCs/>
                                    </w:rPr>
                                    <w:t>Officers in bold)</w:t>
                                  </w:r>
                                </w:p>
                              </w:tc>
                            </w:tr>
                            <w:tr w:rsidR="006D3AC4" w14:paraId="78C1473C" w14:textId="77777777" w:rsidTr="00584217">
                              <w:tc>
                                <w:tcPr>
                                  <w:tcW w:w="2970" w:type="dxa"/>
                                </w:tcPr>
                                <w:p w14:paraId="307B70E9" w14:textId="05C4C137" w:rsidR="008343F7" w:rsidRPr="008343F7" w:rsidRDefault="008343F7">
                                  <w:pPr>
                                    <w:rPr>
                                      <w:b/>
                                      <w:bCs/>
                                    </w:rPr>
                                  </w:pPr>
                                  <w:r w:rsidRPr="008343F7">
                                    <w:rPr>
                                      <w:b/>
                                      <w:bCs/>
                                    </w:rPr>
                                    <w:t>President</w:t>
                                  </w:r>
                                </w:p>
                              </w:tc>
                              <w:tc>
                                <w:tcPr>
                                  <w:tcW w:w="2520" w:type="dxa"/>
                                </w:tcPr>
                                <w:p w14:paraId="0AA764AD" w14:textId="183AA00F" w:rsidR="008343F7" w:rsidRDefault="008343F7">
                                  <w:r>
                                    <w:t>Russ Strohmeyer</w:t>
                                  </w:r>
                                </w:p>
                              </w:tc>
                              <w:tc>
                                <w:tcPr>
                                  <w:tcW w:w="1890" w:type="dxa"/>
                                </w:tcPr>
                                <w:p w14:paraId="52CE0601" w14:textId="795EDEFC" w:rsidR="008343F7" w:rsidRPr="00452CB4" w:rsidRDefault="00707178">
                                  <w:r w:rsidRPr="00452CB4">
                                    <w:t>503-930-8976</w:t>
                                  </w:r>
                                </w:p>
                              </w:tc>
                              <w:tc>
                                <w:tcPr>
                                  <w:tcW w:w="3430" w:type="dxa"/>
                                </w:tcPr>
                                <w:p w14:paraId="44C9474E" w14:textId="01431D07" w:rsidR="008343F7" w:rsidRPr="000F3AD6" w:rsidRDefault="00707178">
                                  <w:hyperlink r:id="rId66" w:history="1">
                                    <w:r w:rsidRPr="000F3AD6">
                                      <w:rPr>
                                        <w:rStyle w:val="Hyperlink"/>
                                      </w:rPr>
                                      <w:t>stroscars@wvi.com</w:t>
                                    </w:r>
                                  </w:hyperlink>
                                </w:p>
                              </w:tc>
                            </w:tr>
                            <w:tr w:rsidR="006D3AC4" w14:paraId="5A2E3F11" w14:textId="77777777" w:rsidTr="00584217">
                              <w:tc>
                                <w:tcPr>
                                  <w:tcW w:w="2970" w:type="dxa"/>
                                </w:tcPr>
                                <w:p w14:paraId="29D6C913" w14:textId="259DF1F1" w:rsidR="008343F7" w:rsidRPr="008343F7" w:rsidRDefault="008343F7">
                                  <w:pPr>
                                    <w:rPr>
                                      <w:b/>
                                      <w:bCs/>
                                    </w:rPr>
                                  </w:pPr>
                                  <w:r w:rsidRPr="008343F7">
                                    <w:rPr>
                                      <w:b/>
                                      <w:bCs/>
                                    </w:rPr>
                                    <w:t>Vice President</w:t>
                                  </w:r>
                                </w:p>
                              </w:tc>
                              <w:tc>
                                <w:tcPr>
                                  <w:tcW w:w="2520" w:type="dxa"/>
                                </w:tcPr>
                                <w:p w14:paraId="2FECB68B" w14:textId="129C5325" w:rsidR="008343F7" w:rsidRDefault="008343F7">
                                  <w:r>
                                    <w:t>Pat Coffey</w:t>
                                  </w:r>
                                </w:p>
                              </w:tc>
                              <w:tc>
                                <w:tcPr>
                                  <w:tcW w:w="1890" w:type="dxa"/>
                                </w:tcPr>
                                <w:p w14:paraId="2723C7C4" w14:textId="519AAA49" w:rsidR="008343F7" w:rsidRPr="00452CB4" w:rsidRDefault="00AD0EC1">
                                  <w:r w:rsidRPr="00452CB4">
                                    <w:t>541-990-8257</w:t>
                                  </w:r>
                                </w:p>
                              </w:tc>
                              <w:tc>
                                <w:tcPr>
                                  <w:tcW w:w="3430" w:type="dxa"/>
                                </w:tcPr>
                                <w:p w14:paraId="22B378CE" w14:textId="0B982A5D" w:rsidR="008343F7" w:rsidRPr="000F3AD6" w:rsidRDefault="00AD0EC1">
                                  <w:hyperlink r:id="rId67" w:history="1">
                                    <w:r w:rsidRPr="000F3AD6">
                                      <w:rPr>
                                        <w:rStyle w:val="Hyperlink"/>
                                      </w:rPr>
                                      <w:t>pc724@hotmail.com</w:t>
                                    </w:r>
                                  </w:hyperlink>
                                </w:p>
                              </w:tc>
                            </w:tr>
                            <w:tr w:rsidR="006D3AC4" w14:paraId="2A324627" w14:textId="77777777" w:rsidTr="00584217">
                              <w:tc>
                                <w:tcPr>
                                  <w:tcW w:w="2970" w:type="dxa"/>
                                </w:tcPr>
                                <w:p w14:paraId="3B364CE9" w14:textId="6EBC78BD" w:rsidR="008343F7" w:rsidRPr="008343F7" w:rsidRDefault="008343F7">
                                  <w:pPr>
                                    <w:rPr>
                                      <w:b/>
                                      <w:bCs/>
                                    </w:rPr>
                                  </w:pPr>
                                  <w:r w:rsidRPr="008343F7">
                                    <w:rPr>
                                      <w:b/>
                                      <w:bCs/>
                                    </w:rPr>
                                    <w:t>Member At Large</w:t>
                                  </w:r>
                                </w:p>
                              </w:tc>
                              <w:tc>
                                <w:tcPr>
                                  <w:tcW w:w="2520" w:type="dxa"/>
                                </w:tcPr>
                                <w:p w14:paraId="2D316967" w14:textId="16586E79" w:rsidR="008343F7" w:rsidRDefault="008343F7">
                                  <w:r>
                                    <w:t>Mel Myer</w:t>
                                  </w:r>
                                  <w:r w:rsidR="00707178">
                                    <w:t>s</w:t>
                                  </w:r>
                                </w:p>
                              </w:tc>
                              <w:tc>
                                <w:tcPr>
                                  <w:tcW w:w="1890" w:type="dxa"/>
                                </w:tcPr>
                                <w:p w14:paraId="5BA55754" w14:textId="7827A3F1" w:rsidR="008343F7" w:rsidRPr="00452CB4" w:rsidRDefault="00707178">
                                  <w:r w:rsidRPr="00452CB4">
                                    <w:t>503-881-8885</w:t>
                                  </w:r>
                                </w:p>
                              </w:tc>
                              <w:tc>
                                <w:tcPr>
                                  <w:tcW w:w="3430" w:type="dxa"/>
                                </w:tcPr>
                                <w:p w14:paraId="71141338" w14:textId="77777777" w:rsidR="008343F7" w:rsidRPr="000F3AD6" w:rsidRDefault="008343F7"/>
                              </w:tc>
                            </w:tr>
                            <w:tr w:rsidR="006D3AC4" w14:paraId="6C6CBBB8" w14:textId="77777777" w:rsidTr="00584217">
                              <w:tc>
                                <w:tcPr>
                                  <w:tcW w:w="2970" w:type="dxa"/>
                                </w:tcPr>
                                <w:p w14:paraId="65BA14EA" w14:textId="58F0CE2A" w:rsidR="008343F7" w:rsidRPr="008343F7" w:rsidRDefault="008343F7">
                                  <w:pPr>
                                    <w:rPr>
                                      <w:b/>
                                      <w:bCs/>
                                    </w:rPr>
                                  </w:pPr>
                                  <w:r w:rsidRPr="008343F7">
                                    <w:rPr>
                                      <w:b/>
                                      <w:bCs/>
                                    </w:rPr>
                                    <w:t>Membership</w:t>
                                  </w:r>
                                </w:p>
                              </w:tc>
                              <w:tc>
                                <w:tcPr>
                                  <w:tcW w:w="2520" w:type="dxa"/>
                                </w:tcPr>
                                <w:p w14:paraId="2EC1518A" w14:textId="0B642C33" w:rsidR="008343F7" w:rsidRDefault="008343F7">
                                  <w:r>
                                    <w:t>Jim Walz</w:t>
                                  </w:r>
                                </w:p>
                              </w:tc>
                              <w:tc>
                                <w:tcPr>
                                  <w:tcW w:w="1890" w:type="dxa"/>
                                </w:tcPr>
                                <w:p w14:paraId="4961F0A0" w14:textId="1C00BB45" w:rsidR="008343F7" w:rsidRPr="00452CB4" w:rsidRDefault="00707178">
                                  <w:r w:rsidRPr="00452CB4">
                                    <w:t>503-769-7953</w:t>
                                  </w:r>
                                </w:p>
                              </w:tc>
                              <w:tc>
                                <w:tcPr>
                                  <w:tcW w:w="3430" w:type="dxa"/>
                                </w:tcPr>
                                <w:p w14:paraId="4D590DA1" w14:textId="652701AF" w:rsidR="008343F7" w:rsidRPr="000F3AD6" w:rsidRDefault="004C262B">
                                  <w:r w:rsidRPr="000F3AD6">
                                    <w:t>j</w:t>
                                  </w:r>
                                  <w:hyperlink r:id="rId68" w:history="1">
                                    <w:r w:rsidRPr="000F3AD6">
                                      <w:rPr>
                                        <w:rStyle w:val="Hyperlink"/>
                                      </w:rPr>
                                      <w:t>pcswalz@wvi.com</w:t>
                                    </w:r>
                                  </w:hyperlink>
                                </w:p>
                              </w:tc>
                            </w:tr>
                            <w:tr w:rsidR="006D3AC4" w14:paraId="7C1D8FB2" w14:textId="77777777" w:rsidTr="00584217">
                              <w:tc>
                                <w:tcPr>
                                  <w:tcW w:w="2970" w:type="dxa"/>
                                </w:tcPr>
                                <w:p w14:paraId="226A60B5" w14:textId="5DFA1CDB" w:rsidR="008343F7" w:rsidRPr="008343F7" w:rsidRDefault="008343F7">
                                  <w:pPr>
                                    <w:rPr>
                                      <w:b/>
                                      <w:bCs/>
                                    </w:rPr>
                                  </w:pPr>
                                  <w:r w:rsidRPr="008343F7">
                                    <w:rPr>
                                      <w:b/>
                                      <w:bCs/>
                                    </w:rPr>
                                    <w:t>Treasurer</w:t>
                                  </w:r>
                                </w:p>
                              </w:tc>
                              <w:tc>
                                <w:tcPr>
                                  <w:tcW w:w="2520" w:type="dxa"/>
                                </w:tcPr>
                                <w:p w14:paraId="660CB1BB" w14:textId="5E094EFF" w:rsidR="008343F7" w:rsidRDefault="00584217">
                                  <w:r>
                                    <w:t>Michele Coffey</w:t>
                                  </w:r>
                                </w:p>
                              </w:tc>
                              <w:tc>
                                <w:tcPr>
                                  <w:tcW w:w="1890" w:type="dxa"/>
                                </w:tcPr>
                                <w:p w14:paraId="100B32B2" w14:textId="19F9BC79" w:rsidR="008343F7" w:rsidRPr="00452CB4" w:rsidRDefault="00584217">
                                  <w:r w:rsidRPr="00452CB4">
                                    <w:t>541-990-8256</w:t>
                                  </w:r>
                                </w:p>
                              </w:tc>
                              <w:tc>
                                <w:tcPr>
                                  <w:tcW w:w="3430" w:type="dxa"/>
                                </w:tcPr>
                                <w:p w14:paraId="18A48F63" w14:textId="1A21CA1B" w:rsidR="008343F7" w:rsidRPr="000F3AD6" w:rsidRDefault="00584217">
                                  <w:hyperlink r:id="rId69" w:history="1">
                                    <w:r w:rsidRPr="000F3AD6">
                                      <w:rPr>
                                        <w:rStyle w:val="Internetlink"/>
                                        <w:lang w:val="fr-FR"/>
                                      </w:rPr>
                                      <w:t>tiggermichele@gmail.com</w:t>
                                    </w:r>
                                  </w:hyperlink>
                                </w:p>
                              </w:tc>
                            </w:tr>
                            <w:tr w:rsidR="00584217" w14:paraId="63CEA0D9" w14:textId="77777777" w:rsidTr="00584217">
                              <w:tc>
                                <w:tcPr>
                                  <w:tcW w:w="2970" w:type="dxa"/>
                                </w:tcPr>
                                <w:p w14:paraId="151E8B7D" w14:textId="6E0FE15F" w:rsidR="00584217" w:rsidRPr="008343F7" w:rsidRDefault="00584217" w:rsidP="00584217">
                                  <w:pPr>
                                    <w:rPr>
                                      <w:b/>
                                      <w:bCs/>
                                    </w:rPr>
                                  </w:pPr>
                                  <w:r w:rsidRPr="008343F7">
                                    <w:rPr>
                                      <w:b/>
                                      <w:bCs/>
                                    </w:rPr>
                                    <w:t>Secretary</w:t>
                                  </w:r>
                                </w:p>
                              </w:tc>
                              <w:tc>
                                <w:tcPr>
                                  <w:tcW w:w="2520" w:type="dxa"/>
                                </w:tcPr>
                                <w:p w14:paraId="4FD9FC92" w14:textId="4F8FA2EA" w:rsidR="00584217" w:rsidRDefault="00584217" w:rsidP="00584217">
                                  <w:r>
                                    <w:t>Matt Reed</w:t>
                                  </w:r>
                                </w:p>
                              </w:tc>
                              <w:tc>
                                <w:tcPr>
                                  <w:tcW w:w="1890" w:type="dxa"/>
                                </w:tcPr>
                                <w:p w14:paraId="78BB55C9" w14:textId="3F554610" w:rsidR="00584217" w:rsidRPr="00452CB4" w:rsidRDefault="00584217" w:rsidP="00584217">
                                  <w:r w:rsidRPr="00452CB4">
                                    <w:t>503-428-0156</w:t>
                                  </w:r>
                                </w:p>
                              </w:tc>
                              <w:tc>
                                <w:tcPr>
                                  <w:tcW w:w="3430" w:type="dxa"/>
                                </w:tcPr>
                                <w:p w14:paraId="45D6FDAD" w14:textId="5E71C53B" w:rsidR="00584217" w:rsidRPr="000F3AD6" w:rsidRDefault="00584217" w:rsidP="00584217">
                                  <w:hyperlink r:id="rId70" w:history="1">
                                    <w:r w:rsidRPr="000F3AD6">
                                      <w:rPr>
                                        <w:rStyle w:val="Hyperlink"/>
                                      </w:rPr>
                                      <w:t>Mreed90@msn.com</w:t>
                                    </w:r>
                                  </w:hyperlink>
                                </w:p>
                              </w:tc>
                            </w:tr>
                            <w:tr w:rsidR="00584217" w14:paraId="135B4433" w14:textId="77777777" w:rsidTr="00584217">
                              <w:tc>
                                <w:tcPr>
                                  <w:tcW w:w="2970" w:type="dxa"/>
                                </w:tcPr>
                                <w:p w14:paraId="00E5B9AE" w14:textId="5A329DED" w:rsidR="00584217" w:rsidRPr="008343F7" w:rsidRDefault="00584217" w:rsidP="00584217">
                                  <w:pPr>
                                    <w:rPr>
                                      <w:b/>
                                      <w:bCs/>
                                    </w:rPr>
                                  </w:pPr>
                                  <w:r w:rsidRPr="008343F7">
                                    <w:rPr>
                                      <w:b/>
                                      <w:bCs/>
                                    </w:rPr>
                                    <w:t>Communications Director</w:t>
                                  </w:r>
                                </w:p>
                              </w:tc>
                              <w:tc>
                                <w:tcPr>
                                  <w:tcW w:w="2520" w:type="dxa"/>
                                </w:tcPr>
                                <w:p w14:paraId="0810F685" w14:textId="62E18235" w:rsidR="00584217" w:rsidRDefault="00584217" w:rsidP="00584217">
                                  <w:r>
                                    <w:t>Vicki Champ</w:t>
                                  </w:r>
                                </w:p>
                              </w:tc>
                              <w:tc>
                                <w:tcPr>
                                  <w:tcW w:w="1890" w:type="dxa"/>
                                </w:tcPr>
                                <w:p w14:paraId="0DCE098A" w14:textId="004D27CA" w:rsidR="00584217" w:rsidRPr="00452CB4" w:rsidRDefault="00584217" w:rsidP="00584217">
                                  <w:r w:rsidRPr="00452CB4">
                                    <w:t>503-910-5952</w:t>
                                  </w:r>
                                </w:p>
                              </w:tc>
                              <w:tc>
                                <w:tcPr>
                                  <w:tcW w:w="3430" w:type="dxa"/>
                                </w:tcPr>
                                <w:p w14:paraId="34509B1C" w14:textId="2AFC1F84" w:rsidR="00584217" w:rsidRPr="000F3AD6" w:rsidRDefault="00584217" w:rsidP="00584217">
                                  <w:hyperlink r:id="rId71" w:history="1">
                                    <w:r w:rsidRPr="000F3AD6">
                                      <w:rPr>
                                        <w:rStyle w:val="Hyperlink"/>
                                      </w:rPr>
                                      <w:t>vchamp@comcast.net</w:t>
                                    </w:r>
                                  </w:hyperlink>
                                </w:p>
                              </w:tc>
                            </w:tr>
                            <w:tr w:rsidR="00584217" w14:paraId="27421B78" w14:textId="77777777" w:rsidTr="00584217">
                              <w:tc>
                                <w:tcPr>
                                  <w:tcW w:w="2970" w:type="dxa"/>
                                </w:tcPr>
                                <w:p w14:paraId="08FD9E38" w14:textId="0267A964" w:rsidR="00584217" w:rsidRPr="008343F7" w:rsidRDefault="00584217" w:rsidP="00584217">
                                  <w:pPr>
                                    <w:rPr>
                                      <w:b/>
                                      <w:bCs/>
                                    </w:rPr>
                                  </w:pPr>
                                  <w:r>
                                    <w:t>Carousel Cruise Directors</w:t>
                                  </w:r>
                                </w:p>
                              </w:tc>
                              <w:tc>
                                <w:tcPr>
                                  <w:tcW w:w="2520" w:type="dxa"/>
                                </w:tcPr>
                                <w:p w14:paraId="04AB87B7" w14:textId="79EE2586" w:rsidR="00584217" w:rsidRPr="00A955E6" w:rsidRDefault="00584217" w:rsidP="00584217">
                                  <w:r w:rsidRPr="00A955E6">
                                    <w:t xml:space="preserve">Janet </w:t>
                                  </w:r>
                                  <w:r>
                                    <w:t xml:space="preserve">&amp; Tony </w:t>
                                  </w:r>
                                  <w:r w:rsidRPr="00A955E6">
                                    <w:t>Darcy</w:t>
                                  </w:r>
                                </w:p>
                              </w:tc>
                              <w:tc>
                                <w:tcPr>
                                  <w:tcW w:w="1890" w:type="dxa"/>
                                </w:tcPr>
                                <w:p w14:paraId="438221E4" w14:textId="29172110" w:rsidR="00584217" w:rsidRPr="00452CB4" w:rsidRDefault="00584217" w:rsidP="00584217">
                                  <w:r>
                                    <w:t>541-990-6962</w:t>
                                  </w:r>
                                </w:p>
                              </w:tc>
                              <w:tc>
                                <w:tcPr>
                                  <w:tcW w:w="3430" w:type="dxa"/>
                                </w:tcPr>
                                <w:p w14:paraId="725AFA52" w14:textId="2CC15A72" w:rsidR="00584217" w:rsidRPr="000F3AD6" w:rsidRDefault="00584217" w:rsidP="00584217">
                                  <w:hyperlink r:id="rId72" w:history="1">
                                    <w:r w:rsidRPr="00315D28">
                                      <w:rPr>
                                        <w:rStyle w:val="Hyperlink"/>
                                      </w:rPr>
                                      <w:t>jdarcy73@protonmail.com</w:t>
                                    </w:r>
                                  </w:hyperlink>
                                </w:p>
                              </w:tc>
                            </w:tr>
                            <w:tr w:rsidR="00584217" w14:paraId="57D9BE88" w14:textId="77777777" w:rsidTr="00584217">
                              <w:tc>
                                <w:tcPr>
                                  <w:tcW w:w="2970" w:type="dxa"/>
                                </w:tcPr>
                                <w:p w14:paraId="507A1B5F" w14:textId="46C202E6" w:rsidR="00584217" w:rsidRDefault="00584217" w:rsidP="00584217">
                                  <w:r>
                                    <w:t>Cruise Master</w:t>
                                  </w:r>
                                </w:p>
                              </w:tc>
                              <w:tc>
                                <w:tcPr>
                                  <w:tcW w:w="2520" w:type="dxa"/>
                                </w:tcPr>
                                <w:p w14:paraId="7778DDEF" w14:textId="11A2563D" w:rsidR="00584217" w:rsidRDefault="00584217" w:rsidP="00584217">
                                  <w:r>
                                    <w:t>Matt Reed</w:t>
                                  </w:r>
                                </w:p>
                              </w:tc>
                              <w:tc>
                                <w:tcPr>
                                  <w:tcW w:w="1890" w:type="dxa"/>
                                </w:tcPr>
                                <w:p w14:paraId="72E7032C" w14:textId="26170B8B" w:rsidR="00584217" w:rsidRPr="00452CB4" w:rsidRDefault="00584217" w:rsidP="00584217">
                                  <w:r w:rsidRPr="00452CB4">
                                    <w:t>503-428-0156</w:t>
                                  </w:r>
                                </w:p>
                              </w:tc>
                              <w:tc>
                                <w:tcPr>
                                  <w:tcW w:w="3430" w:type="dxa"/>
                                </w:tcPr>
                                <w:p w14:paraId="237197D0" w14:textId="129AB95F" w:rsidR="00584217" w:rsidRPr="000F3AD6" w:rsidRDefault="00584217" w:rsidP="00584217">
                                  <w:hyperlink r:id="rId73" w:history="1">
                                    <w:r w:rsidRPr="000F3AD6">
                                      <w:rPr>
                                        <w:rStyle w:val="Hyperlink"/>
                                      </w:rPr>
                                      <w:t>Mreed90@msn.com</w:t>
                                    </w:r>
                                  </w:hyperlink>
                                </w:p>
                              </w:tc>
                            </w:tr>
                            <w:tr w:rsidR="00584217" w14:paraId="790A2BA9" w14:textId="77777777" w:rsidTr="00584217">
                              <w:tc>
                                <w:tcPr>
                                  <w:tcW w:w="2970" w:type="dxa"/>
                                </w:tcPr>
                                <w:p w14:paraId="390A982C" w14:textId="50FE8A26" w:rsidR="00584217" w:rsidRDefault="00584217" w:rsidP="00584217">
                                  <w:r>
                                    <w:t>Website</w:t>
                                  </w:r>
                                </w:p>
                              </w:tc>
                              <w:tc>
                                <w:tcPr>
                                  <w:tcW w:w="2520" w:type="dxa"/>
                                </w:tcPr>
                                <w:p w14:paraId="667CA1E2" w14:textId="76B2BD6A" w:rsidR="00584217" w:rsidRDefault="00584217" w:rsidP="00584217">
                                  <w:r>
                                    <w:t>Garry Pullen</w:t>
                                  </w:r>
                                </w:p>
                              </w:tc>
                              <w:tc>
                                <w:tcPr>
                                  <w:tcW w:w="1890" w:type="dxa"/>
                                </w:tcPr>
                                <w:p w14:paraId="565B3A09" w14:textId="165C74FF" w:rsidR="00584217" w:rsidRPr="00452CB4" w:rsidRDefault="00584217" w:rsidP="00584217">
                                  <w:r w:rsidRPr="00452CB4">
                                    <w:t>503-507-5333</w:t>
                                  </w:r>
                                </w:p>
                              </w:tc>
                              <w:tc>
                                <w:tcPr>
                                  <w:tcW w:w="3430" w:type="dxa"/>
                                </w:tcPr>
                                <w:p w14:paraId="04CE4A6F" w14:textId="0D317FB2" w:rsidR="00584217" w:rsidRPr="000F3AD6" w:rsidRDefault="00584217" w:rsidP="00584217">
                                  <w:hyperlink r:id="rId74" w:history="1">
                                    <w:r w:rsidRPr="000F3AD6">
                                      <w:rPr>
                                        <w:rStyle w:val="Hyperlink"/>
                                      </w:rPr>
                                      <w:t>garryp222@gmail.com</w:t>
                                    </w:r>
                                  </w:hyperlink>
                                </w:p>
                              </w:tc>
                            </w:tr>
                            <w:tr w:rsidR="00584217" w14:paraId="257022A6" w14:textId="77777777" w:rsidTr="00584217">
                              <w:tc>
                                <w:tcPr>
                                  <w:tcW w:w="2970" w:type="dxa"/>
                                </w:tcPr>
                                <w:p w14:paraId="7E0C6FAC" w14:textId="4488E7EB" w:rsidR="00584217" w:rsidRDefault="00584217" w:rsidP="00584217">
                                  <w:r>
                                    <w:t>Newsletter</w:t>
                                  </w:r>
                                </w:p>
                              </w:tc>
                              <w:tc>
                                <w:tcPr>
                                  <w:tcW w:w="2520" w:type="dxa"/>
                                </w:tcPr>
                                <w:p w14:paraId="3E250CA6" w14:textId="5B6F5A63" w:rsidR="00584217" w:rsidRDefault="00584217" w:rsidP="00584217">
                                  <w:r>
                                    <w:t>Garry Pullen</w:t>
                                  </w:r>
                                </w:p>
                              </w:tc>
                              <w:tc>
                                <w:tcPr>
                                  <w:tcW w:w="1890" w:type="dxa"/>
                                </w:tcPr>
                                <w:p w14:paraId="2E631D30" w14:textId="39C882D5" w:rsidR="00584217" w:rsidRPr="00452CB4" w:rsidRDefault="00584217" w:rsidP="00584217">
                                  <w:r w:rsidRPr="00452CB4">
                                    <w:t>503-507-5333</w:t>
                                  </w:r>
                                </w:p>
                              </w:tc>
                              <w:tc>
                                <w:tcPr>
                                  <w:tcW w:w="3430" w:type="dxa"/>
                                </w:tcPr>
                                <w:p w14:paraId="2B638EF5" w14:textId="0158778A" w:rsidR="00584217" w:rsidRPr="000F3AD6" w:rsidRDefault="00584217" w:rsidP="00584217">
                                  <w:hyperlink r:id="rId75" w:history="1">
                                    <w:r w:rsidRPr="000F3AD6">
                                      <w:rPr>
                                        <w:rStyle w:val="Hyperlink"/>
                                      </w:rPr>
                                      <w:t>garryp222@gmail.com</w:t>
                                    </w:r>
                                  </w:hyperlink>
                                </w:p>
                              </w:tc>
                            </w:tr>
                            <w:tr w:rsidR="00584217" w14:paraId="1A24D186" w14:textId="77777777" w:rsidTr="00584217">
                              <w:tc>
                                <w:tcPr>
                                  <w:tcW w:w="2970" w:type="dxa"/>
                                </w:tcPr>
                                <w:p w14:paraId="4B27E836" w14:textId="13EF07D8" w:rsidR="00584217" w:rsidRDefault="00584217" w:rsidP="00584217">
                                  <w:r>
                                    <w:t>Facebook</w:t>
                                  </w:r>
                                </w:p>
                              </w:tc>
                              <w:tc>
                                <w:tcPr>
                                  <w:tcW w:w="2520" w:type="dxa"/>
                                </w:tcPr>
                                <w:p w14:paraId="55044AB0" w14:textId="46C864B0" w:rsidR="00584217" w:rsidRDefault="00584217" w:rsidP="00584217">
                                  <w:r w:rsidRPr="00A955E6">
                                    <w:t xml:space="preserve">Janet </w:t>
                                  </w:r>
                                  <w:r>
                                    <w:t xml:space="preserve">&amp; Tony </w:t>
                                  </w:r>
                                  <w:r w:rsidRPr="00A955E6">
                                    <w:t>Darcy</w:t>
                                  </w:r>
                                </w:p>
                              </w:tc>
                              <w:tc>
                                <w:tcPr>
                                  <w:tcW w:w="1890" w:type="dxa"/>
                                </w:tcPr>
                                <w:p w14:paraId="20B2316F" w14:textId="05264B5B" w:rsidR="00584217" w:rsidRPr="00452CB4" w:rsidRDefault="00584217" w:rsidP="00584217">
                                  <w:r>
                                    <w:t>541-990-6962</w:t>
                                  </w:r>
                                </w:p>
                              </w:tc>
                              <w:tc>
                                <w:tcPr>
                                  <w:tcW w:w="3430" w:type="dxa"/>
                                </w:tcPr>
                                <w:p w14:paraId="6F1F2D96" w14:textId="1A64E3F7" w:rsidR="00584217" w:rsidRPr="000F3AD6" w:rsidRDefault="00584217" w:rsidP="00584217">
                                  <w:hyperlink r:id="rId76" w:history="1">
                                    <w:r w:rsidRPr="00315D28">
                                      <w:rPr>
                                        <w:rStyle w:val="Hyperlink"/>
                                      </w:rPr>
                                      <w:t>jdarcy73@protonmail.com</w:t>
                                    </w:r>
                                  </w:hyperlink>
                                </w:p>
                              </w:tc>
                            </w:tr>
                            <w:tr w:rsidR="00584217" w14:paraId="3FCC1EAD" w14:textId="77777777" w:rsidTr="00584217">
                              <w:tc>
                                <w:tcPr>
                                  <w:tcW w:w="2970" w:type="dxa"/>
                                </w:tcPr>
                                <w:p w14:paraId="0B95A332" w14:textId="4C17A0AD" w:rsidR="00584217" w:rsidRDefault="00584217" w:rsidP="00584217">
                                  <w:r>
                                    <w:t>Member Care</w:t>
                                  </w:r>
                                </w:p>
                              </w:tc>
                              <w:tc>
                                <w:tcPr>
                                  <w:tcW w:w="2520" w:type="dxa"/>
                                </w:tcPr>
                                <w:p w14:paraId="06A25FBA" w14:textId="6E4D94CA" w:rsidR="00584217" w:rsidRDefault="00584217" w:rsidP="00584217">
                                  <w:r>
                                    <w:t>Lora Baxter-King</w:t>
                                  </w:r>
                                </w:p>
                              </w:tc>
                              <w:tc>
                                <w:tcPr>
                                  <w:tcW w:w="1890" w:type="dxa"/>
                                </w:tcPr>
                                <w:p w14:paraId="1E3F1CA4" w14:textId="2CD4B464" w:rsidR="00584217" w:rsidRPr="00452CB4" w:rsidRDefault="00584217" w:rsidP="00584217">
                                  <w:r w:rsidRPr="00452CB4">
                                    <w:t>503-</w:t>
                                  </w:r>
                                  <w:r>
                                    <w:t>930-5055</w:t>
                                  </w:r>
                                </w:p>
                              </w:tc>
                              <w:tc>
                                <w:tcPr>
                                  <w:tcW w:w="3430" w:type="dxa"/>
                                </w:tcPr>
                                <w:p w14:paraId="763A90A6" w14:textId="488124C9" w:rsidR="00584217" w:rsidRPr="000F3AD6" w:rsidRDefault="00584217" w:rsidP="00584217">
                                  <w:hyperlink r:id="rId77" w:history="1">
                                    <w:r w:rsidRPr="006554C2">
                                      <w:rPr>
                                        <w:rStyle w:val="Hyperlink"/>
                                      </w:rPr>
                                      <w:t>Lovesrockandroll52@yahoo.com</w:t>
                                    </w:r>
                                  </w:hyperlink>
                                  <w:r>
                                    <w:t xml:space="preserve"> </w:t>
                                  </w:r>
                                </w:p>
                              </w:tc>
                            </w:tr>
                            <w:tr w:rsidR="00584217" w14:paraId="3CBCE0AC" w14:textId="77777777" w:rsidTr="00584217">
                              <w:tc>
                                <w:tcPr>
                                  <w:tcW w:w="2970" w:type="dxa"/>
                                </w:tcPr>
                                <w:p w14:paraId="12EEF8FF" w14:textId="3B12CA5A" w:rsidR="00584217" w:rsidRDefault="00584217" w:rsidP="00584217">
                                  <w:r>
                                    <w:t>Social</w:t>
                                  </w:r>
                                </w:p>
                              </w:tc>
                              <w:tc>
                                <w:tcPr>
                                  <w:tcW w:w="2520" w:type="dxa"/>
                                </w:tcPr>
                                <w:p w14:paraId="74D30315" w14:textId="245C092B" w:rsidR="00584217" w:rsidRDefault="00584217" w:rsidP="00584217"/>
                              </w:tc>
                              <w:tc>
                                <w:tcPr>
                                  <w:tcW w:w="1890" w:type="dxa"/>
                                </w:tcPr>
                                <w:p w14:paraId="5E2A4286" w14:textId="3C7E1D01" w:rsidR="00584217" w:rsidRDefault="00584217" w:rsidP="00584217"/>
                              </w:tc>
                              <w:tc>
                                <w:tcPr>
                                  <w:tcW w:w="3430" w:type="dxa"/>
                                </w:tcPr>
                                <w:p w14:paraId="1646FF4D" w14:textId="4D2B7246" w:rsidR="00584217" w:rsidRDefault="00584217" w:rsidP="00584217"/>
                              </w:tc>
                            </w:tr>
                            <w:tr w:rsidR="00584217" w14:paraId="66922629" w14:textId="77777777" w:rsidTr="00584217">
                              <w:tc>
                                <w:tcPr>
                                  <w:tcW w:w="2970" w:type="dxa"/>
                                </w:tcPr>
                                <w:p w14:paraId="213D7D14" w14:textId="77777777" w:rsidR="00584217" w:rsidRDefault="00584217" w:rsidP="00584217"/>
                              </w:tc>
                              <w:tc>
                                <w:tcPr>
                                  <w:tcW w:w="2520" w:type="dxa"/>
                                </w:tcPr>
                                <w:p w14:paraId="4EF42D6D" w14:textId="77777777" w:rsidR="00584217" w:rsidRDefault="00584217" w:rsidP="00584217"/>
                              </w:tc>
                              <w:tc>
                                <w:tcPr>
                                  <w:tcW w:w="1890" w:type="dxa"/>
                                </w:tcPr>
                                <w:p w14:paraId="087F7B2E" w14:textId="77777777" w:rsidR="00584217" w:rsidRDefault="00584217" w:rsidP="00584217"/>
                              </w:tc>
                              <w:tc>
                                <w:tcPr>
                                  <w:tcW w:w="3430" w:type="dxa"/>
                                </w:tcPr>
                                <w:p w14:paraId="1DA53941" w14:textId="77777777" w:rsidR="00584217" w:rsidRDefault="00584217" w:rsidP="00584217"/>
                              </w:tc>
                            </w:tr>
                          </w:tbl>
                          <w:p w14:paraId="27C943EF" w14:textId="77777777" w:rsidR="008343F7" w:rsidRDefault="008343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07490" id="Text Box 38" o:spid="_x0000_s1042" type="#_x0000_t202" style="position:absolute;margin-left:-14.25pt;margin-top:15.7pt;width:567.75pt;height:234.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" fillcolor="white [3201]" strokeweight=".5pt">
                <v:textbox>
                  <w:txbxContent>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970"/>
                        <w:gridCol w:w="2520"/>
                        <w:gridCol w:w="1890"/>
                        <w:gridCol w:w="3430"/>
                      </w:tblGrid>
                      <w:tr w:rsidR="008343F7" w14:paraId="155D1F03" w14:textId="77777777" w:rsidTr="00584217">
                        <w:tc>
                          <w:tcPr>
                            <w:tcW w:w="10810" w:type="dxa"/>
                            <w:gridSpan w:val="4"/>
                          </w:tcPr>
                          <w:p w14:paraId="053D2265" w14:textId="42D9DDD2" w:rsidR="008343F7" w:rsidRPr="008343F7" w:rsidRDefault="00707178" w:rsidP="008343F7">
                            <w:pPr>
                              <w:jc w:val="center"/>
                              <w:rPr>
                                <w:b/>
                                <w:bCs/>
                                <w:sz w:val="32"/>
                                <w:szCs w:val="32"/>
                              </w:rPr>
                            </w:pPr>
                            <w:r>
                              <w:rPr>
                                <w:b/>
                                <w:bCs/>
                                <w:sz w:val="32"/>
                                <w:szCs w:val="32"/>
                              </w:rPr>
                              <w:t>202</w:t>
                            </w:r>
                            <w:r w:rsidR="00B1465F">
                              <w:rPr>
                                <w:b/>
                                <w:bCs/>
                                <w:sz w:val="32"/>
                                <w:szCs w:val="32"/>
                              </w:rPr>
                              <w:t>5</w:t>
                            </w:r>
                            <w:r>
                              <w:rPr>
                                <w:b/>
                                <w:bCs/>
                                <w:sz w:val="32"/>
                                <w:szCs w:val="32"/>
                              </w:rPr>
                              <w:t xml:space="preserve"> </w:t>
                            </w:r>
                            <w:r w:rsidR="008343F7" w:rsidRPr="008343F7">
                              <w:rPr>
                                <w:b/>
                                <w:bCs/>
                                <w:sz w:val="32"/>
                                <w:szCs w:val="32"/>
                              </w:rPr>
                              <w:t>Contact Information</w:t>
                            </w:r>
                            <w:r w:rsidR="008343F7">
                              <w:rPr>
                                <w:b/>
                                <w:bCs/>
                                <w:sz w:val="32"/>
                                <w:szCs w:val="32"/>
                              </w:rPr>
                              <w:t xml:space="preserve"> </w:t>
                            </w:r>
                            <w:r w:rsidR="008343F7" w:rsidRPr="00707178">
                              <w:rPr>
                                <w:b/>
                                <w:bCs/>
                              </w:rPr>
                              <w:t>(</w:t>
                            </w:r>
                            <w:r w:rsidRPr="00707178">
                              <w:rPr>
                                <w:b/>
                                <w:bCs/>
                              </w:rPr>
                              <w:t>Officers in bold)</w:t>
                            </w:r>
                          </w:p>
                        </w:tc>
                      </w:tr>
                      <w:tr w:rsidR="006D3AC4" w14:paraId="78C1473C" w14:textId="77777777" w:rsidTr="00584217">
                        <w:tc>
                          <w:tcPr>
                            <w:tcW w:w="2970" w:type="dxa"/>
                          </w:tcPr>
                          <w:p w14:paraId="307B70E9" w14:textId="05C4C137" w:rsidR="008343F7" w:rsidRPr="008343F7" w:rsidRDefault="008343F7">
                            <w:pPr>
                              <w:rPr>
                                <w:b/>
                                <w:bCs/>
                              </w:rPr>
                            </w:pPr>
                            <w:r w:rsidRPr="008343F7">
                              <w:rPr>
                                <w:b/>
                                <w:bCs/>
                              </w:rPr>
                              <w:t>President</w:t>
                            </w:r>
                          </w:p>
                        </w:tc>
                        <w:tc>
                          <w:tcPr>
                            <w:tcW w:w="2520" w:type="dxa"/>
                          </w:tcPr>
                          <w:p w14:paraId="0AA764AD" w14:textId="183AA00F" w:rsidR="008343F7" w:rsidRDefault="008343F7">
                            <w:r>
                              <w:t>Russ Strohmeyer</w:t>
                            </w:r>
                          </w:p>
                        </w:tc>
                        <w:tc>
                          <w:tcPr>
                            <w:tcW w:w="1890" w:type="dxa"/>
                          </w:tcPr>
                          <w:p w14:paraId="52CE0601" w14:textId="795EDEFC" w:rsidR="008343F7" w:rsidRPr="00452CB4" w:rsidRDefault="00707178">
                            <w:r w:rsidRPr="00452CB4">
                              <w:t>503-930-8976</w:t>
                            </w:r>
                          </w:p>
                        </w:tc>
                        <w:tc>
                          <w:tcPr>
                            <w:tcW w:w="3430" w:type="dxa"/>
                          </w:tcPr>
                          <w:p w14:paraId="44C9474E" w14:textId="01431D07" w:rsidR="008343F7" w:rsidRPr="000F3AD6" w:rsidRDefault="00707178">
                            <w:hyperlink r:id="rId78" w:history="1">
                              <w:r w:rsidRPr="000F3AD6">
                                <w:rPr>
                                  <w:rStyle w:val="Hyperlink"/>
                                </w:rPr>
                                <w:t>stroscars@wvi.com</w:t>
                              </w:r>
                            </w:hyperlink>
                          </w:p>
                        </w:tc>
                      </w:tr>
                      <w:tr w:rsidR="006D3AC4" w14:paraId="5A2E3F11" w14:textId="77777777" w:rsidTr="00584217">
                        <w:tc>
                          <w:tcPr>
                            <w:tcW w:w="2970" w:type="dxa"/>
                          </w:tcPr>
                          <w:p w14:paraId="29D6C913" w14:textId="259DF1F1" w:rsidR="008343F7" w:rsidRPr="008343F7" w:rsidRDefault="008343F7">
                            <w:pPr>
                              <w:rPr>
                                <w:b/>
                                <w:bCs/>
                              </w:rPr>
                            </w:pPr>
                            <w:r w:rsidRPr="008343F7">
                              <w:rPr>
                                <w:b/>
                                <w:bCs/>
                              </w:rPr>
                              <w:t>Vice President</w:t>
                            </w:r>
                          </w:p>
                        </w:tc>
                        <w:tc>
                          <w:tcPr>
                            <w:tcW w:w="2520" w:type="dxa"/>
                          </w:tcPr>
                          <w:p w14:paraId="2FECB68B" w14:textId="129C5325" w:rsidR="008343F7" w:rsidRDefault="008343F7">
                            <w:r>
                              <w:t>Pat Coffey</w:t>
                            </w:r>
                          </w:p>
                        </w:tc>
                        <w:tc>
                          <w:tcPr>
                            <w:tcW w:w="1890" w:type="dxa"/>
                          </w:tcPr>
                          <w:p w14:paraId="2723C7C4" w14:textId="519AAA49" w:rsidR="008343F7" w:rsidRPr="00452CB4" w:rsidRDefault="00AD0EC1">
                            <w:r w:rsidRPr="00452CB4">
                              <w:t>541-990-8257</w:t>
                            </w:r>
                          </w:p>
                        </w:tc>
                        <w:tc>
                          <w:tcPr>
                            <w:tcW w:w="3430" w:type="dxa"/>
                          </w:tcPr>
                          <w:p w14:paraId="22B378CE" w14:textId="0B982A5D" w:rsidR="008343F7" w:rsidRPr="000F3AD6" w:rsidRDefault="00AD0EC1">
                            <w:hyperlink r:id="rId79" w:history="1">
                              <w:r w:rsidRPr="000F3AD6">
                                <w:rPr>
                                  <w:rStyle w:val="Hyperlink"/>
                                </w:rPr>
                                <w:t>pc724@hotmail.com</w:t>
                              </w:r>
                            </w:hyperlink>
                          </w:p>
                        </w:tc>
                      </w:tr>
                      <w:tr w:rsidR="006D3AC4" w14:paraId="2A324627" w14:textId="77777777" w:rsidTr="00584217">
                        <w:tc>
                          <w:tcPr>
                            <w:tcW w:w="2970" w:type="dxa"/>
                          </w:tcPr>
                          <w:p w14:paraId="3B364CE9" w14:textId="6EBC78BD" w:rsidR="008343F7" w:rsidRPr="008343F7" w:rsidRDefault="008343F7">
                            <w:pPr>
                              <w:rPr>
                                <w:b/>
                                <w:bCs/>
                              </w:rPr>
                            </w:pPr>
                            <w:r w:rsidRPr="008343F7">
                              <w:rPr>
                                <w:b/>
                                <w:bCs/>
                              </w:rPr>
                              <w:t>Member At Large</w:t>
                            </w:r>
                          </w:p>
                        </w:tc>
                        <w:tc>
                          <w:tcPr>
                            <w:tcW w:w="2520" w:type="dxa"/>
                          </w:tcPr>
                          <w:p w14:paraId="2D316967" w14:textId="16586E79" w:rsidR="008343F7" w:rsidRDefault="008343F7">
                            <w:r>
                              <w:t>Mel Myer</w:t>
                            </w:r>
                            <w:r w:rsidR="00707178">
                              <w:t>s</w:t>
                            </w:r>
                          </w:p>
                        </w:tc>
                        <w:tc>
                          <w:tcPr>
                            <w:tcW w:w="1890" w:type="dxa"/>
                          </w:tcPr>
                          <w:p w14:paraId="5BA55754" w14:textId="7827A3F1" w:rsidR="008343F7" w:rsidRPr="00452CB4" w:rsidRDefault="00707178">
                            <w:r w:rsidRPr="00452CB4">
                              <w:t>503-881-8885</w:t>
                            </w:r>
                          </w:p>
                        </w:tc>
                        <w:tc>
                          <w:tcPr>
                            <w:tcW w:w="3430" w:type="dxa"/>
                          </w:tcPr>
                          <w:p w14:paraId="71141338" w14:textId="77777777" w:rsidR="008343F7" w:rsidRPr="000F3AD6" w:rsidRDefault="008343F7"/>
                        </w:tc>
                      </w:tr>
                      <w:tr w:rsidR="006D3AC4" w14:paraId="6C6CBBB8" w14:textId="77777777" w:rsidTr="00584217">
                        <w:tc>
                          <w:tcPr>
                            <w:tcW w:w="2970" w:type="dxa"/>
                          </w:tcPr>
                          <w:p w14:paraId="65BA14EA" w14:textId="58F0CE2A" w:rsidR="008343F7" w:rsidRPr="008343F7" w:rsidRDefault="008343F7">
                            <w:pPr>
                              <w:rPr>
                                <w:b/>
                                <w:bCs/>
                              </w:rPr>
                            </w:pPr>
                            <w:r w:rsidRPr="008343F7">
                              <w:rPr>
                                <w:b/>
                                <w:bCs/>
                              </w:rPr>
                              <w:t>Membership</w:t>
                            </w:r>
                          </w:p>
                        </w:tc>
                        <w:tc>
                          <w:tcPr>
                            <w:tcW w:w="2520" w:type="dxa"/>
                          </w:tcPr>
                          <w:p w14:paraId="2EC1518A" w14:textId="0B642C33" w:rsidR="008343F7" w:rsidRDefault="008343F7">
                            <w:r>
                              <w:t>Jim Walz</w:t>
                            </w:r>
                          </w:p>
                        </w:tc>
                        <w:tc>
                          <w:tcPr>
                            <w:tcW w:w="1890" w:type="dxa"/>
                          </w:tcPr>
                          <w:p w14:paraId="4961F0A0" w14:textId="1C00BB45" w:rsidR="008343F7" w:rsidRPr="00452CB4" w:rsidRDefault="00707178">
                            <w:r w:rsidRPr="00452CB4">
                              <w:t>503-769-7953</w:t>
                            </w:r>
                          </w:p>
                        </w:tc>
                        <w:tc>
                          <w:tcPr>
                            <w:tcW w:w="3430" w:type="dxa"/>
                          </w:tcPr>
                          <w:p w14:paraId="4D590DA1" w14:textId="652701AF" w:rsidR="008343F7" w:rsidRPr="000F3AD6" w:rsidRDefault="004C262B">
                            <w:r w:rsidRPr="000F3AD6">
                              <w:t>j</w:t>
                            </w:r>
                            <w:hyperlink r:id="rId80" w:history="1">
                              <w:r w:rsidRPr="000F3AD6">
                                <w:rPr>
                                  <w:rStyle w:val="Hyperlink"/>
                                </w:rPr>
                                <w:t>pcswalz@wvi.com</w:t>
                              </w:r>
                            </w:hyperlink>
                          </w:p>
                        </w:tc>
                      </w:tr>
                      <w:tr w:rsidR="006D3AC4" w14:paraId="7C1D8FB2" w14:textId="77777777" w:rsidTr="00584217">
                        <w:tc>
                          <w:tcPr>
                            <w:tcW w:w="2970" w:type="dxa"/>
                          </w:tcPr>
                          <w:p w14:paraId="226A60B5" w14:textId="5DFA1CDB" w:rsidR="008343F7" w:rsidRPr="008343F7" w:rsidRDefault="008343F7">
                            <w:pPr>
                              <w:rPr>
                                <w:b/>
                                <w:bCs/>
                              </w:rPr>
                            </w:pPr>
                            <w:r w:rsidRPr="008343F7">
                              <w:rPr>
                                <w:b/>
                                <w:bCs/>
                              </w:rPr>
                              <w:t>Treasurer</w:t>
                            </w:r>
                          </w:p>
                        </w:tc>
                        <w:tc>
                          <w:tcPr>
                            <w:tcW w:w="2520" w:type="dxa"/>
                          </w:tcPr>
                          <w:p w14:paraId="660CB1BB" w14:textId="5E094EFF" w:rsidR="008343F7" w:rsidRDefault="00584217">
                            <w:r>
                              <w:t>Michele Coffey</w:t>
                            </w:r>
                          </w:p>
                        </w:tc>
                        <w:tc>
                          <w:tcPr>
                            <w:tcW w:w="1890" w:type="dxa"/>
                          </w:tcPr>
                          <w:p w14:paraId="100B32B2" w14:textId="19F9BC79" w:rsidR="008343F7" w:rsidRPr="00452CB4" w:rsidRDefault="00584217">
                            <w:r w:rsidRPr="00452CB4">
                              <w:t>541-990-8256</w:t>
                            </w:r>
                          </w:p>
                        </w:tc>
                        <w:tc>
                          <w:tcPr>
                            <w:tcW w:w="3430" w:type="dxa"/>
                          </w:tcPr>
                          <w:p w14:paraId="18A48F63" w14:textId="1A21CA1B" w:rsidR="008343F7" w:rsidRPr="000F3AD6" w:rsidRDefault="00584217">
                            <w:hyperlink r:id="rId81" w:history="1">
                              <w:r w:rsidRPr="000F3AD6">
                                <w:rPr>
                                  <w:rStyle w:val="Internetlink"/>
                                  <w:lang w:val="fr-FR"/>
                                </w:rPr>
                                <w:t>tiggermichele@gmail.com</w:t>
                              </w:r>
                            </w:hyperlink>
                          </w:p>
                        </w:tc>
                      </w:tr>
                      <w:tr w:rsidR="00584217" w14:paraId="63CEA0D9" w14:textId="77777777" w:rsidTr="00584217">
                        <w:tc>
                          <w:tcPr>
                            <w:tcW w:w="2970" w:type="dxa"/>
                          </w:tcPr>
                          <w:p w14:paraId="151E8B7D" w14:textId="6E0FE15F" w:rsidR="00584217" w:rsidRPr="008343F7" w:rsidRDefault="00584217" w:rsidP="00584217">
                            <w:pPr>
                              <w:rPr>
                                <w:b/>
                                <w:bCs/>
                              </w:rPr>
                            </w:pPr>
                            <w:r w:rsidRPr="008343F7">
                              <w:rPr>
                                <w:b/>
                                <w:bCs/>
                              </w:rPr>
                              <w:t>Secretary</w:t>
                            </w:r>
                          </w:p>
                        </w:tc>
                        <w:tc>
                          <w:tcPr>
                            <w:tcW w:w="2520" w:type="dxa"/>
                          </w:tcPr>
                          <w:p w14:paraId="4FD9FC92" w14:textId="4F8FA2EA" w:rsidR="00584217" w:rsidRDefault="00584217" w:rsidP="00584217">
                            <w:r>
                              <w:t>Matt Reed</w:t>
                            </w:r>
                          </w:p>
                        </w:tc>
                        <w:tc>
                          <w:tcPr>
                            <w:tcW w:w="1890" w:type="dxa"/>
                          </w:tcPr>
                          <w:p w14:paraId="78BB55C9" w14:textId="3F554610" w:rsidR="00584217" w:rsidRPr="00452CB4" w:rsidRDefault="00584217" w:rsidP="00584217">
                            <w:r w:rsidRPr="00452CB4">
                              <w:t>503-428-0156</w:t>
                            </w:r>
                          </w:p>
                        </w:tc>
                        <w:tc>
                          <w:tcPr>
                            <w:tcW w:w="3430" w:type="dxa"/>
                          </w:tcPr>
                          <w:p w14:paraId="45D6FDAD" w14:textId="5E71C53B" w:rsidR="00584217" w:rsidRPr="000F3AD6" w:rsidRDefault="00584217" w:rsidP="00584217">
                            <w:hyperlink r:id="rId82" w:history="1">
                              <w:r w:rsidRPr="000F3AD6">
                                <w:rPr>
                                  <w:rStyle w:val="Hyperlink"/>
                                </w:rPr>
                                <w:t>Mreed90@msn.com</w:t>
                              </w:r>
                            </w:hyperlink>
                          </w:p>
                        </w:tc>
                      </w:tr>
                      <w:tr w:rsidR="00584217" w14:paraId="135B4433" w14:textId="77777777" w:rsidTr="00584217">
                        <w:tc>
                          <w:tcPr>
                            <w:tcW w:w="2970" w:type="dxa"/>
                          </w:tcPr>
                          <w:p w14:paraId="00E5B9AE" w14:textId="5A329DED" w:rsidR="00584217" w:rsidRPr="008343F7" w:rsidRDefault="00584217" w:rsidP="00584217">
                            <w:pPr>
                              <w:rPr>
                                <w:b/>
                                <w:bCs/>
                              </w:rPr>
                            </w:pPr>
                            <w:r w:rsidRPr="008343F7">
                              <w:rPr>
                                <w:b/>
                                <w:bCs/>
                              </w:rPr>
                              <w:t>Communications Director</w:t>
                            </w:r>
                          </w:p>
                        </w:tc>
                        <w:tc>
                          <w:tcPr>
                            <w:tcW w:w="2520" w:type="dxa"/>
                          </w:tcPr>
                          <w:p w14:paraId="0810F685" w14:textId="62E18235" w:rsidR="00584217" w:rsidRDefault="00584217" w:rsidP="00584217">
                            <w:r>
                              <w:t>Vicki Champ</w:t>
                            </w:r>
                          </w:p>
                        </w:tc>
                        <w:tc>
                          <w:tcPr>
                            <w:tcW w:w="1890" w:type="dxa"/>
                          </w:tcPr>
                          <w:p w14:paraId="0DCE098A" w14:textId="004D27CA" w:rsidR="00584217" w:rsidRPr="00452CB4" w:rsidRDefault="00584217" w:rsidP="00584217">
                            <w:r w:rsidRPr="00452CB4">
                              <w:t>503-910-5952</w:t>
                            </w:r>
                          </w:p>
                        </w:tc>
                        <w:tc>
                          <w:tcPr>
                            <w:tcW w:w="3430" w:type="dxa"/>
                          </w:tcPr>
                          <w:p w14:paraId="34509B1C" w14:textId="2AFC1F84" w:rsidR="00584217" w:rsidRPr="000F3AD6" w:rsidRDefault="00584217" w:rsidP="00584217">
                            <w:hyperlink r:id="rId83" w:history="1">
                              <w:r w:rsidRPr="000F3AD6">
                                <w:rPr>
                                  <w:rStyle w:val="Hyperlink"/>
                                </w:rPr>
                                <w:t>vchamp@comcast.net</w:t>
                              </w:r>
                            </w:hyperlink>
                          </w:p>
                        </w:tc>
                      </w:tr>
                      <w:tr w:rsidR="00584217" w14:paraId="27421B78" w14:textId="77777777" w:rsidTr="00584217">
                        <w:tc>
                          <w:tcPr>
                            <w:tcW w:w="2970" w:type="dxa"/>
                          </w:tcPr>
                          <w:p w14:paraId="08FD9E38" w14:textId="0267A964" w:rsidR="00584217" w:rsidRPr="008343F7" w:rsidRDefault="00584217" w:rsidP="00584217">
                            <w:pPr>
                              <w:rPr>
                                <w:b/>
                                <w:bCs/>
                              </w:rPr>
                            </w:pPr>
                            <w:r>
                              <w:t>Carousel Cruise Directors</w:t>
                            </w:r>
                          </w:p>
                        </w:tc>
                        <w:tc>
                          <w:tcPr>
                            <w:tcW w:w="2520" w:type="dxa"/>
                          </w:tcPr>
                          <w:p w14:paraId="04AB87B7" w14:textId="79EE2586" w:rsidR="00584217" w:rsidRPr="00A955E6" w:rsidRDefault="00584217" w:rsidP="00584217">
                            <w:r w:rsidRPr="00A955E6">
                              <w:t xml:space="preserve">Janet </w:t>
                            </w:r>
                            <w:r>
                              <w:t xml:space="preserve">&amp; Tony </w:t>
                            </w:r>
                            <w:r w:rsidRPr="00A955E6">
                              <w:t>Darcy</w:t>
                            </w:r>
                          </w:p>
                        </w:tc>
                        <w:tc>
                          <w:tcPr>
                            <w:tcW w:w="1890" w:type="dxa"/>
                          </w:tcPr>
                          <w:p w14:paraId="438221E4" w14:textId="29172110" w:rsidR="00584217" w:rsidRPr="00452CB4" w:rsidRDefault="00584217" w:rsidP="00584217">
                            <w:r>
                              <w:t>541-990-6962</w:t>
                            </w:r>
                          </w:p>
                        </w:tc>
                        <w:tc>
                          <w:tcPr>
                            <w:tcW w:w="3430" w:type="dxa"/>
                          </w:tcPr>
                          <w:p w14:paraId="725AFA52" w14:textId="2CC15A72" w:rsidR="00584217" w:rsidRPr="000F3AD6" w:rsidRDefault="00584217" w:rsidP="00584217">
                            <w:hyperlink r:id="rId84" w:history="1">
                              <w:r w:rsidRPr="00315D28">
                                <w:rPr>
                                  <w:rStyle w:val="Hyperlink"/>
                                </w:rPr>
                                <w:t>jdarcy73@protonmail.com</w:t>
                              </w:r>
                            </w:hyperlink>
                          </w:p>
                        </w:tc>
                      </w:tr>
                      <w:tr w:rsidR="00584217" w14:paraId="57D9BE88" w14:textId="77777777" w:rsidTr="00584217">
                        <w:tc>
                          <w:tcPr>
                            <w:tcW w:w="2970" w:type="dxa"/>
                          </w:tcPr>
                          <w:p w14:paraId="507A1B5F" w14:textId="46C202E6" w:rsidR="00584217" w:rsidRDefault="00584217" w:rsidP="00584217">
                            <w:r>
                              <w:t>Cruise Master</w:t>
                            </w:r>
                          </w:p>
                        </w:tc>
                        <w:tc>
                          <w:tcPr>
                            <w:tcW w:w="2520" w:type="dxa"/>
                          </w:tcPr>
                          <w:p w14:paraId="7778DDEF" w14:textId="11A2563D" w:rsidR="00584217" w:rsidRDefault="00584217" w:rsidP="00584217">
                            <w:r>
                              <w:t>Matt Reed</w:t>
                            </w:r>
                          </w:p>
                        </w:tc>
                        <w:tc>
                          <w:tcPr>
                            <w:tcW w:w="1890" w:type="dxa"/>
                          </w:tcPr>
                          <w:p w14:paraId="72E7032C" w14:textId="26170B8B" w:rsidR="00584217" w:rsidRPr="00452CB4" w:rsidRDefault="00584217" w:rsidP="00584217">
                            <w:r w:rsidRPr="00452CB4">
                              <w:t>503-428-0156</w:t>
                            </w:r>
                          </w:p>
                        </w:tc>
                        <w:tc>
                          <w:tcPr>
                            <w:tcW w:w="3430" w:type="dxa"/>
                          </w:tcPr>
                          <w:p w14:paraId="237197D0" w14:textId="129AB95F" w:rsidR="00584217" w:rsidRPr="000F3AD6" w:rsidRDefault="00584217" w:rsidP="00584217">
                            <w:hyperlink r:id="rId85" w:history="1">
                              <w:r w:rsidRPr="000F3AD6">
                                <w:rPr>
                                  <w:rStyle w:val="Hyperlink"/>
                                </w:rPr>
                                <w:t>Mreed90@msn.com</w:t>
                              </w:r>
                            </w:hyperlink>
                          </w:p>
                        </w:tc>
                      </w:tr>
                      <w:tr w:rsidR="00584217" w14:paraId="790A2BA9" w14:textId="77777777" w:rsidTr="00584217">
                        <w:tc>
                          <w:tcPr>
                            <w:tcW w:w="2970" w:type="dxa"/>
                          </w:tcPr>
                          <w:p w14:paraId="390A982C" w14:textId="50FE8A26" w:rsidR="00584217" w:rsidRDefault="00584217" w:rsidP="00584217">
                            <w:r>
                              <w:t>Website</w:t>
                            </w:r>
                          </w:p>
                        </w:tc>
                        <w:tc>
                          <w:tcPr>
                            <w:tcW w:w="2520" w:type="dxa"/>
                          </w:tcPr>
                          <w:p w14:paraId="667CA1E2" w14:textId="76B2BD6A" w:rsidR="00584217" w:rsidRDefault="00584217" w:rsidP="00584217">
                            <w:r>
                              <w:t>Garry Pullen</w:t>
                            </w:r>
                          </w:p>
                        </w:tc>
                        <w:tc>
                          <w:tcPr>
                            <w:tcW w:w="1890" w:type="dxa"/>
                          </w:tcPr>
                          <w:p w14:paraId="565B3A09" w14:textId="165C74FF" w:rsidR="00584217" w:rsidRPr="00452CB4" w:rsidRDefault="00584217" w:rsidP="00584217">
                            <w:r w:rsidRPr="00452CB4">
                              <w:t>503-507-5333</w:t>
                            </w:r>
                          </w:p>
                        </w:tc>
                        <w:tc>
                          <w:tcPr>
                            <w:tcW w:w="3430" w:type="dxa"/>
                          </w:tcPr>
                          <w:p w14:paraId="04CE4A6F" w14:textId="0D317FB2" w:rsidR="00584217" w:rsidRPr="000F3AD6" w:rsidRDefault="00584217" w:rsidP="00584217">
                            <w:hyperlink r:id="rId86" w:history="1">
                              <w:r w:rsidRPr="000F3AD6">
                                <w:rPr>
                                  <w:rStyle w:val="Hyperlink"/>
                                </w:rPr>
                                <w:t>garryp222@gmail.com</w:t>
                              </w:r>
                            </w:hyperlink>
                          </w:p>
                        </w:tc>
                      </w:tr>
                      <w:tr w:rsidR="00584217" w14:paraId="257022A6" w14:textId="77777777" w:rsidTr="00584217">
                        <w:tc>
                          <w:tcPr>
                            <w:tcW w:w="2970" w:type="dxa"/>
                          </w:tcPr>
                          <w:p w14:paraId="7E0C6FAC" w14:textId="4488E7EB" w:rsidR="00584217" w:rsidRDefault="00584217" w:rsidP="00584217">
                            <w:r>
                              <w:t>Newsletter</w:t>
                            </w:r>
                          </w:p>
                        </w:tc>
                        <w:tc>
                          <w:tcPr>
                            <w:tcW w:w="2520" w:type="dxa"/>
                          </w:tcPr>
                          <w:p w14:paraId="3E250CA6" w14:textId="5B6F5A63" w:rsidR="00584217" w:rsidRDefault="00584217" w:rsidP="00584217">
                            <w:r>
                              <w:t>Garry Pullen</w:t>
                            </w:r>
                          </w:p>
                        </w:tc>
                        <w:tc>
                          <w:tcPr>
                            <w:tcW w:w="1890" w:type="dxa"/>
                          </w:tcPr>
                          <w:p w14:paraId="2E631D30" w14:textId="39C882D5" w:rsidR="00584217" w:rsidRPr="00452CB4" w:rsidRDefault="00584217" w:rsidP="00584217">
                            <w:r w:rsidRPr="00452CB4">
                              <w:t>503-507-5333</w:t>
                            </w:r>
                          </w:p>
                        </w:tc>
                        <w:tc>
                          <w:tcPr>
                            <w:tcW w:w="3430" w:type="dxa"/>
                          </w:tcPr>
                          <w:p w14:paraId="2B638EF5" w14:textId="0158778A" w:rsidR="00584217" w:rsidRPr="000F3AD6" w:rsidRDefault="00584217" w:rsidP="00584217">
                            <w:hyperlink r:id="rId87" w:history="1">
                              <w:r w:rsidRPr="000F3AD6">
                                <w:rPr>
                                  <w:rStyle w:val="Hyperlink"/>
                                </w:rPr>
                                <w:t>garryp222@gmail.com</w:t>
                              </w:r>
                            </w:hyperlink>
                          </w:p>
                        </w:tc>
                      </w:tr>
                      <w:tr w:rsidR="00584217" w14:paraId="1A24D186" w14:textId="77777777" w:rsidTr="00584217">
                        <w:tc>
                          <w:tcPr>
                            <w:tcW w:w="2970" w:type="dxa"/>
                          </w:tcPr>
                          <w:p w14:paraId="4B27E836" w14:textId="13EF07D8" w:rsidR="00584217" w:rsidRDefault="00584217" w:rsidP="00584217">
                            <w:r>
                              <w:t>Facebook</w:t>
                            </w:r>
                          </w:p>
                        </w:tc>
                        <w:tc>
                          <w:tcPr>
                            <w:tcW w:w="2520" w:type="dxa"/>
                          </w:tcPr>
                          <w:p w14:paraId="55044AB0" w14:textId="46C864B0" w:rsidR="00584217" w:rsidRDefault="00584217" w:rsidP="00584217">
                            <w:r w:rsidRPr="00A955E6">
                              <w:t xml:space="preserve">Janet </w:t>
                            </w:r>
                            <w:r>
                              <w:t xml:space="preserve">&amp; Tony </w:t>
                            </w:r>
                            <w:r w:rsidRPr="00A955E6">
                              <w:t>Darcy</w:t>
                            </w:r>
                          </w:p>
                        </w:tc>
                        <w:tc>
                          <w:tcPr>
                            <w:tcW w:w="1890" w:type="dxa"/>
                          </w:tcPr>
                          <w:p w14:paraId="20B2316F" w14:textId="05264B5B" w:rsidR="00584217" w:rsidRPr="00452CB4" w:rsidRDefault="00584217" w:rsidP="00584217">
                            <w:r>
                              <w:t>541-990-6962</w:t>
                            </w:r>
                          </w:p>
                        </w:tc>
                        <w:tc>
                          <w:tcPr>
                            <w:tcW w:w="3430" w:type="dxa"/>
                          </w:tcPr>
                          <w:p w14:paraId="6F1F2D96" w14:textId="1A64E3F7" w:rsidR="00584217" w:rsidRPr="000F3AD6" w:rsidRDefault="00584217" w:rsidP="00584217">
                            <w:hyperlink r:id="rId88" w:history="1">
                              <w:r w:rsidRPr="00315D28">
                                <w:rPr>
                                  <w:rStyle w:val="Hyperlink"/>
                                </w:rPr>
                                <w:t>jdarcy73@protonmail.com</w:t>
                              </w:r>
                            </w:hyperlink>
                          </w:p>
                        </w:tc>
                      </w:tr>
                      <w:tr w:rsidR="00584217" w14:paraId="3FCC1EAD" w14:textId="77777777" w:rsidTr="00584217">
                        <w:tc>
                          <w:tcPr>
                            <w:tcW w:w="2970" w:type="dxa"/>
                          </w:tcPr>
                          <w:p w14:paraId="0B95A332" w14:textId="4C17A0AD" w:rsidR="00584217" w:rsidRDefault="00584217" w:rsidP="00584217">
                            <w:r>
                              <w:t>Member Care</w:t>
                            </w:r>
                          </w:p>
                        </w:tc>
                        <w:tc>
                          <w:tcPr>
                            <w:tcW w:w="2520" w:type="dxa"/>
                          </w:tcPr>
                          <w:p w14:paraId="06A25FBA" w14:textId="6E4D94CA" w:rsidR="00584217" w:rsidRDefault="00584217" w:rsidP="00584217">
                            <w:r>
                              <w:t>Lora Baxter-King</w:t>
                            </w:r>
                          </w:p>
                        </w:tc>
                        <w:tc>
                          <w:tcPr>
                            <w:tcW w:w="1890" w:type="dxa"/>
                          </w:tcPr>
                          <w:p w14:paraId="1E3F1CA4" w14:textId="2CD4B464" w:rsidR="00584217" w:rsidRPr="00452CB4" w:rsidRDefault="00584217" w:rsidP="00584217">
                            <w:r w:rsidRPr="00452CB4">
                              <w:t>503-</w:t>
                            </w:r>
                            <w:r>
                              <w:t>930-5055</w:t>
                            </w:r>
                          </w:p>
                        </w:tc>
                        <w:tc>
                          <w:tcPr>
                            <w:tcW w:w="3430" w:type="dxa"/>
                          </w:tcPr>
                          <w:p w14:paraId="763A90A6" w14:textId="488124C9" w:rsidR="00584217" w:rsidRPr="000F3AD6" w:rsidRDefault="00584217" w:rsidP="00584217">
                            <w:hyperlink r:id="rId89" w:history="1">
                              <w:r w:rsidRPr="006554C2">
                                <w:rPr>
                                  <w:rStyle w:val="Hyperlink"/>
                                </w:rPr>
                                <w:t>Lovesrockandroll52@yahoo.com</w:t>
                              </w:r>
                            </w:hyperlink>
                            <w:r>
                              <w:t xml:space="preserve"> </w:t>
                            </w:r>
                          </w:p>
                        </w:tc>
                      </w:tr>
                      <w:tr w:rsidR="00584217" w14:paraId="3CBCE0AC" w14:textId="77777777" w:rsidTr="00584217">
                        <w:tc>
                          <w:tcPr>
                            <w:tcW w:w="2970" w:type="dxa"/>
                          </w:tcPr>
                          <w:p w14:paraId="12EEF8FF" w14:textId="3B12CA5A" w:rsidR="00584217" w:rsidRDefault="00584217" w:rsidP="00584217">
                            <w:r>
                              <w:t>Social</w:t>
                            </w:r>
                          </w:p>
                        </w:tc>
                        <w:tc>
                          <w:tcPr>
                            <w:tcW w:w="2520" w:type="dxa"/>
                          </w:tcPr>
                          <w:p w14:paraId="74D30315" w14:textId="245C092B" w:rsidR="00584217" w:rsidRDefault="00584217" w:rsidP="00584217"/>
                        </w:tc>
                        <w:tc>
                          <w:tcPr>
                            <w:tcW w:w="1890" w:type="dxa"/>
                          </w:tcPr>
                          <w:p w14:paraId="5E2A4286" w14:textId="3C7E1D01" w:rsidR="00584217" w:rsidRDefault="00584217" w:rsidP="00584217"/>
                        </w:tc>
                        <w:tc>
                          <w:tcPr>
                            <w:tcW w:w="3430" w:type="dxa"/>
                          </w:tcPr>
                          <w:p w14:paraId="1646FF4D" w14:textId="4D2B7246" w:rsidR="00584217" w:rsidRDefault="00584217" w:rsidP="00584217"/>
                        </w:tc>
                      </w:tr>
                      <w:tr w:rsidR="00584217" w14:paraId="66922629" w14:textId="77777777" w:rsidTr="00584217">
                        <w:tc>
                          <w:tcPr>
                            <w:tcW w:w="2970" w:type="dxa"/>
                          </w:tcPr>
                          <w:p w14:paraId="213D7D14" w14:textId="77777777" w:rsidR="00584217" w:rsidRDefault="00584217" w:rsidP="00584217"/>
                        </w:tc>
                        <w:tc>
                          <w:tcPr>
                            <w:tcW w:w="2520" w:type="dxa"/>
                          </w:tcPr>
                          <w:p w14:paraId="4EF42D6D" w14:textId="77777777" w:rsidR="00584217" w:rsidRDefault="00584217" w:rsidP="00584217"/>
                        </w:tc>
                        <w:tc>
                          <w:tcPr>
                            <w:tcW w:w="1890" w:type="dxa"/>
                          </w:tcPr>
                          <w:p w14:paraId="087F7B2E" w14:textId="77777777" w:rsidR="00584217" w:rsidRDefault="00584217" w:rsidP="00584217"/>
                        </w:tc>
                        <w:tc>
                          <w:tcPr>
                            <w:tcW w:w="3430" w:type="dxa"/>
                          </w:tcPr>
                          <w:p w14:paraId="1DA53941" w14:textId="77777777" w:rsidR="00584217" w:rsidRDefault="00584217" w:rsidP="00584217"/>
                        </w:tc>
                      </w:tr>
                    </w:tbl>
                    <w:p w14:paraId="27C943EF" w14:textId="77777777" w:rsidR="008343F7" w:rsidRDefault="008343F7"/>
                  </w:txbxContent>
                </v:textbox>
              </v:shape>
            </w:pict>
          </mc:Fallback>
        </mc:AlternateContent>
      </w:r>
    </w:p>
    <w:p w14:paraId="52C9DF14" w14:textId="77777777" w:rsidR="00AA09AA" w:rsidRDefault="00AA09AA" w:rsidP="008343F7"/>
    <w:p w14:paraId="4E433090" w14:textId="77777777" w:rsidR="005B39F4" w:rsidRDefault="005B39F4" w:rsidP="008343F7"/>
    <w:p w14:paraId="4B98AEC4" w14:textId="77777777" w:rsidR="008343F7" w:rsidRDefault="008343F7" w:rsidP="008343F7">
      <w:pPr>
        <w:ind w:firstLine="708"/>
      </w:pPr>
    </w:p>
    <w:p w14:paraId="54D922A9" w14:textId="77777777" w:rsidR="008343F7" w:rsidRPr="008343F7" w:rsidRDefault="008343F7" w:rsidP="008343F7"/>
    <w:p w14:paraId="6F544227" w14:textId="77777777" w:rsidR="008343F7" w:rsidRPr="008343F7" w:rsidRDefault="008343F7" w:rsidP="008343F7"/>
    <w:p w14:paraId="17B4A5F8" w14:textId="77777777" w:rsidR="008343F7" w:rsidRPr="008343F7" w:rsidRDefault="008343F7" w:rsidP="008343F7"/>
    <w:p w14:paraId="7BE7C3DA" w14:textId="77777777" w:rsidR="008343F7" w:rsidRPr="008343F7" w:rsidRDefault="008343F7" w:rsidP="008343F7"/>
    <w:p w14:paraId="1F699E64" w14:textId="77777777" w:rsidR="008343F7" w:rsidRPr="008343F7" w:rsidRDefault="008343F7" w:rsidP="008343F7"/>
    <w:p w14:paraId="1A92BA4A" w14:textId="77777777" w:rsidR="008343F7" w:rsidRPr="008343F7" w:rsidRDefault="008343F7" w:rsidP="008343F7"/>
    <w:p w14:paraId="71F05F34" w14:textId="77777777" w:rsidR="008343F7" w:rsidRPr="008343F7" w:rsidRDefault="008343F7" w:rsidP="008343F7"/>
    <w:p w14:paraId="515F05EA" w14:textId="77777777" w:rsidR="008343F7" w:rsidRPr="008343F7" w:rsidRDefault="008343F7" w:rsidP="008343F7"/>
    <w:p w14:paraId="5FE4CB40" w14:textId="77777777" w:rsidR="008343F7" w:rsidRPr="008343F7" w:rsidRDefault="008343F7" w:rsidP="008343F7"/>
    <w:p w14:paraId="718B07FF" w14:textId="77777777" w:rsidR="008343F7" w:rsidRPr="008343F7" w:rsidRDefault="008343F7" w:rsidP="008343F7"/>
    <w:p w14:paraId="1A1C470F" w14:textId="77777777" w:rsidR="008343F7" w:rsidRPr="008343F7" w:rsidRDefault="008343F7" w:rsidP="008343F7"/>
    <w:p w14:paraId="03CF6041" w14:textId="77777777" w:rsidR="008343F7" w:rsidRPr="008343F7" w:rsidRDefault="008343F7" w:rsidP="008343F7"/>
    <w:p w14:paraId="7135B55A" w14:textId="77777777" w:rsidR="00D722EA" w:rsidRDefault="00D722EA" w:rsidP="009C1D31">
      <w:pPr>
        <w:ind w:firstLine="708"/>
        <w:jc w:val="center"/>
      </w:pPr>
    </w:p>
    <w:p w14:paraId="755345B3" w14:textId="77777777" w:rsidR="00D722EA" w:rsidRDefault="00D722EA" w:rsidP="009C1D31">
      <w:pPr>
        <w:ind w:firstLine="708"/>
        <w:jc w:val="center"/>
      </w:pPr>
    </w:p>
    <w:p w14:paraId="7C1EBB00" w14:textId="77777777" w:rsidR="006554ED" w:rsidRDefault="006554ED" w:rsidP="009C1D31">
      <w:pPr>
        <w:ind w:firstLine="708"/>
        <w:jc w:val="center"/>
      </w:pPr>
    </w:p>
    <w:p w14:paraId="7FCEC65D" w14:textId="77777777" w:rsidR="006554ED" w:rsidRDefault="006554ED" w:rsidP="009C1D31">
      <w:pPr>
        <w:ind w:firstLine="708"/>
        <w:jc w:val="center"/>
      </w:pPr>
    </w:p>
    <w:p w14:paraId="46E53EEA" w14:textId="409A7030" w:rsidR="00B07EA0" w:rsidRDefault="00BE38F4" w:rsidP="009C1D31">
      <w:pPr>
        <w:ind w:firstLine="708"/>
        <w:jc w:val="center"/>
      </w:pPr>
      <w:r>
        <w:rPr>
          <w:noProof/>
        </w:rPr>
        <w:drawing>
          <wp:inline distT="0" distB="0" distL="0" distR="0" wp14:anchorId="03DA61CC" wp14:editId="359C9151">
            <wp:extent cx="5227940" cy="1947545"/>
            <wp:effectExtent l="0" t="0" r="0" b="9525"/>
            <wp:docPr id="88016277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62775" name="Picture 880162775"/>
                    <pic:cNvPicPr/>
                  </pic:nvPicPr>
                  <pic:blipFill>
                    <a:blip r:embed="rId90">
                      <a:extLst>
                        <a:ext uri="{28A0092B-C50C-407E-A947-70E740481C1C}">
                          <a14:useLocalDpi xmlns:a14="http://schemas.microsoft.com/office/drawing/2010/main" val="0"/>
                        </a:ext>
                      </a:extLst>
                    </a:blip>
                    <a:stretch>
                      <a:fillRect/>
                    </a:stretch>
                  </pic:blipFill>
                  <pic:spPr>
                    <a:xfrm>
                      <a:off x="0" y="0"/>
                      <a:ext cx="5227940" cy="1947545"/>
                    </a:xfrm>
                    <a:prstGeom prst="rect">
                      <a:avLst/>
                    </a:prstGeom>
                  </pic:spPr>
                </pic:pic>
              </a:graphicData>
            </a:graphic>
          </wp:inline>
        </w:drawing>
      </w:r>
    </w:p>
    <w:p w14:paraId="3B401AEC" w14:textId="77777777" w:rsidR="008078CD" w:rsidRDefault="008078CD" w:rsidP="00184D59">
      <w:pPr>
        <w:ind w:firstLine="708"/>
        <w:jc w:val="center"/>
      </w:pPr>
    </w:p>
    <w:p w14:paraId="7C766486" w14:textId="77777777" w:rsidR="00337DCF" w:rsidRDefault="00337DCF" w:rsidP="00184D59">
      <w:pPr>
        <w:ind w:firstLine="708"/>
        <w:jc w:val="center"/>
      </w:pPr>
    </w:p>
    <w:p w14:paraId="1C131681" w14:textId="77777777" w:rsidR="00337DCF" w:rsidRDefault="00337DCF" w:rsidP="00184D59">
      <w:pPr>
        <w:ind w:firstLine="708"/>
        <w:jc w:val="center"/>
      </w:pPr>
    </w:p>
    <w:p w14:paraId="165426A8" w14:textId="54EF8AE3" w:rsidR="00456EED" w:rsidRPr="00456EED" w:rsidRDefault="00E95933" w:rsidP="00FD1C1E">
      <w:pPr>
        <w:ind w:firstLine="708"/>
        <w:jc w:val="center"/>
      </w:pPr>
      <w:r>
        <w:rPr>
          <w:noProof/>
        </w:rPr>
        <mc:AlternateContent>
          <mc:Choice Requires="wps">
            <w:drawing>
              <wp:anchor distT="0" distB="0" distL="114300" distR="114300" simplePos="0" relativeHeight="251649024" behindDoc="0" locked="0" layoutInCell="1" allowOverlap="1" wp14:anchorId="4C4880FD" wp14:editId="544BBC5A">
                <wp:simplePos x="0" y="0"/>
                <wp:positionH relativeFrom="column">
                  <wp:posOffset>438150</wp:posOffset>
                </wp:positionH>
                <wp:positionV relativeFrom="paragraph">
                  <wp:posOffset>64135</wp:posOffset>
                </wp:positionV>
                <wp:extent cx="7038975" cy="2438400"/>
                <wp:effectExtent l="0" t="0" r="9525" b="0"/>
                <wp:wrapNone/>
                <wp:docPr id="2096682403" name="Text Box 1"/>
                <wp:cNvGraphicFramePr/>
                <a:graphic xmlns:a="http://schemas.openxmlformats.org/drawingml/2006/main">
                  <a:graphicData uri="http://schemas.microsoft.com/office/word/2010/wordprocessingShape">
                    <wps:wsp>
                      <wps:cNvSpPr txBox="1"/>
                      <wps:spPr>
                        <a:xfrm>
                          <a:off x="0" y="0"/>
                          <a:ext cx="7038975" cy="2438400"/>
                        </a:xfrm>
                        <a:prstGeom prst="rect">
                          <a:avLst/>
                        </a:prstGeom>
                        <a:solidFill>
                          <a:schemeClr val="lt1"/>
                        </a:solidFill>
                        <a:ln w="6350">
                          <a:noFill/>
                        </a:ln>
                      </wps:spPr>
                      <wps:txbx>
                        <w:txbxContent>
                          <w:p w14:paraId="618D9E04" w14:textId="2F1B71EF" w:rsidR="00E95933" w:rsidRDefault="00AF7718">
                            <w:r>
                              <w:rPr>
                                <w:noProof/>
                              </w:rPr>
                              <w:drawing>
                                <wp:inline distT="0" distB="0" distL="0" distR="0" wp14:anchorId="4AEEBC75" wp14:editId="456B5DE4">
                                  <wp:extent cx="6457950" cy="2225713"/>
                                  <wp:effectExtent l="0" t="0" r="0" b="3175"/>
                                  <wp:docPr id="20058237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019468" name="Picture 947019468"/>
                                          <pic:cNvPicPr/>
                                        </pic:nvPicPr>
                                        <pic:blipFill>
                                          <a:blip r:embed="rId91">
                                            <a:extLst>
                                              <a:ext uri="{28A0092B-C50C-407E-A947-70E740481C1C}">
                                                <a14:useLocalDpi xmlns:a14="http://schemas.microsoft.com/office/drawing/2010/main" val="0"/>
                                              </a:ext>
                                            </a:extLst>
                                          </a:blip>
                                          <a:stretch>
                                            <a:fillRect/>
                                          </a:stretch>
                                        </pic:blipFill>
                                        <pic:spPr>
                                          <a:xfrm>
                                            <a:off x="0" y="0"/>
                                            <a:ext cx="6481662" cy="22338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880FD" id="_x0000_s1043" type="#_x0000_t202" style="position:absolute;left:0;text-align:left;margin-left:34.5pt;margin-top:5.05pt;width:554.25pt;height:19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" fillcolor="white [3201]" stroked="f" strokeweight=".5pt">
                <v:textbox>
                  <w:txbxContent>
                    <w:p w14:paraId="618D9E04" w14:textId="2F1B71EF" w:rsidR="00E95933" w:rsidRDefault="00AF7718">
                      <w:r>
                        <w:rPr>
                          <w:noProof/>
                        </w:rPr>
                        <w:drawing>
                          <wp:inline distT="0" distB="0" distL="0" distR="0" wp14:anchorId="4AEEBC75" wp14:editId="456B5DE4">
                            <wp:extent cx="6457950" cy="2225713"/>
                            <wp:effectExtent l="0" t="0" r="0" b="3175"/>
                            <wp:docPr id="20058237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019468" name="Picture 947019468"/>
                                    <pic:cNvPicPr/>
                                  </pic:nvPicPr>
                                  <pic:blipFill>
                                    <a:blip r:embed="rId91">
                                      <a:extLst>
                                        <a:ext uri="{28A0092B-C50C-407E-A947-70E740481C1C}">
                                          <a14:useLocalDpi xmlns:a14="http://schemas.microsoft.com/office/drawing/2010/main" val="0"/>
                                        </a:ext>
                                      </a:extLst>
                                    </a:blip>
                                    <a:stretch>
                                      <a:fillRect/>
                                    </a:stretch>
                                  </pic:blipFill>
                                  <pic:spPr>
                                    <a:xfrm>
                                      <a:off x="0" y="0"/>
                                      <a:ext cx="6481662" cy="2233885"/>
                                    </a:xfrm>
                                    <a:prstGeom prst="rect">
                                      <a:avLst/>
                                    </a:prstGeom>
                                  </pic:spPr>
                                </pic:pic>
                              </a:graphicData>
                            </a:graphic>
                          </wp:inline>
                        </w:drawing>
                      </w:r>
                    </w:p>
                  </w:txbxContent>
                </v:textbox>
              </v:shape>
            </w:pict>
          </mc:Fallback>
        </mc:AlternateContent>
      </w:r>
    </w:p>
    <w:p w14:paraId="1B8448E8" w14:textId="77777777" w:rsidR="00456EED" w:rsidRPr="00456EED" w:rsidRDefault="00456EED" w:rsidP="00456EED"/>
    <w:p w14:paraId="055E2CE6" w14:textId="77777777" w:rsidR="00456EED" w:rsidRPr="00456EED" w:rsidRDefault="00456EED" w:rsidP="00456EED"/>
    <w:p w14:paraId="079E619E" w14:textId="77777777" w:rsidR="00456EED" w:rsidRPr="00456EED" w:rsidRDefault="00456EED" w:rsidP="00456EED"/>
    <w:p w14:paraId="262945B6" w14:textId="77777777" w:rsidR="00456EED" w:rsidRPr="00456EED" w:rsidRDefault="00456EED" w:rsidP="00456EED"/>
    <w:p w14:paraId="5521AAE9" w14:textId="77777777" w:rsidR="00456EED" w:rsidRPr="00456EED" w:rsidRDefault="00456EED" w:rsidP="00456EED"/>
    <w:p w14:paraId="1B486BCC" w14:textId="77777777" w:rsidR="00456EED" w:rsidRPr="00456EED" w:rsidRDefault="00456EED" w:rsidP="00456EED"/>
    <w:p w14:paraId="21445A04" w14:textId="77777777" w:rsidR="00456EED" w:rsidRDefault="00456EED" w:rsidP="00456EED"/>
    <w:p w14:paraId="25218E59" w14:textId="77777777" w:rsidR="00456EED" w:rsidRDefault="00456EED" w:rsidP="00456EED"/>
    <w:p w14:paraId="33531546" w14:textId="77777777" w:rsidR="00456EED" w:rsidRDefault="00456EED" w:rsidP="00456EED">
      <w:pPr>
        <w:jc w:val="right"/>
      </w:pPr>
    </w:p>
    <w:p w14:paraId="2DA58159" w14:textId="77777777" w:rsidR="00A32476" w:rsidRPr="00A32476" w:rsidRDefault="00A32476" w:rsidP="00A32476"/>
    <w:p w14:paraId="6A1B6587" w14:textId="47577192" w:rsidR="00A32476" w:rsidRDefault="00A32476" w:rsidP="00A32476">
      <w:pPr>
        <w:tabs>
          <w:tab w:val="left" w:pos="6015"/>
        </w:tabs>
      </w:pPr>
    </w:p>
    <w:p w14:paraId="2A4C2F47" w14:textId="77777777" w:rsidR="008078CD" w:rsidRDefault="008078CD" w:rsidP="00A32476">
      <w:pPr>
        <w:tabs>
          <w:tab w:val="left" w:pos="6015"/>
        </w:tabs>
      </w:pPr>
    </w:p>
    <w:p w14:paraId="79AD3E51" w14:textId="77777777" w:rsidR="00AA6E48" w:rsidRDefault="00AA6E48" w:rsidP="00A32476">
      <w:pPr>
        <w:tabs>
          <w:tab w:val="left" w:pos="6015"/>
        </w:tabs>
      </w:pPr>
    </w:p>
    <w:p w14:paraId="60F96F29" w14:textId="77777777" w:rsidR="00AA6E48" w:rsidRDefault="00AA6E48" w:rsidP="00A32476">
      <w:pPr>
        <w:tabs>
          <w:tab w:val="left" w:pos="6015"/>
        </w:tabs>
      </w:pPr>
    </w:p>
    <w:p w14:paraId="61E9E44C" w14:textId="0F277660" w:rsidR="00AA6E48" w:rsidRDefault="00B448E4" w:rsidP="00B448E4">
      <w:pPr>
        <w:tabs>
          <w:tab w:val="left" w:pos="6015"/>
        </w:tabs>
        <w:jc w:val="center"/>
      </w:pPr>
      <w:r>
        <w:rPr>
          <w:noProof/>
        </w:rPr>
        <w:lastRenderedPageBreak/>
        <w:drawing>
          <wp:inline distT="0" distB="0" distL="0" distR="0" wp14:anchorId="77F4FE9D" wp14:editId="0FC26AC2">
            <wp:extent cx="3673476" cy="1897963"/>
            <wp:effectExtent l="0" t="0" r="3175" b="7620"/>
            <wp:docPr id="43109274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92745" name="Picture 431092745"/>
                    <pic:cNvPicPr/>
                  </pic:nvPicPr>
                  <pic:blipFill>
                    <a:blip r:embed="rId92">
                      <a:extLst>
                        <a:ext uri="{28A0092B-C50C-407E-A947-70E740481C1C}">
                          <a14:useLocalDpi xmlns:a14="http://schemas.microsoft.com/office/drawing/2010/main" val="0"/>
                        </a:ext>
                      </a:extLst>
                    </a:blip>
                    <a:stretch>
                      <a:fillRect/>
                    </a:stretch>
                  </pic:blipFill>
                  <pic:spPr>
                    <a:xfrm>
                      <a:off x="0" y="0"/>
                      <a:ext cx="3709262" cy="1916453"/>
                    </a:xfrm>
                    <a:prstGeom prst="rect">
                      <a:avLst/>
                    </a:prstGeom>
                  </pic:spPr>
                </pic:pic>
              </a:graphicData>
            </a:graphic>
          </wp:inline>
        </w:drawing>
      </w:r>
    </w:p>
    <w:p w14:paraId="0497F8CB" w14:textId="77777777" w:rsidR="00311F33" w:rsidRDefault="00311F33" w:rsidP="00B448E4">
      <w:pPr>
        <w:tabs>
          <w:tab w:val="left" w:pos="6015"/>
        </w:tabs>
        <w:jc w:val="center"/>
      </w:pPr>
    </w:p>
    <w:p w14:paraId="753F5E1A" w14:textId="77777777" w:rsidR="006D75ED" w:rsidRDefault="006D75ED" w:rsidP="00B448E4">
      <w:pPr>
        <w:tabs>
          <w:tab w:val="left" w:pos="6015"/>
        </w:tabs>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6"/>
        <w:gridCol w:w="5396"/>
      </w:tblGrid>
      <w:tr w:rsidR="00311F33" w14:paraId="70555174" w14:textId="77777777" w:rsidTr="00BB4792">
        <w:tc>
          <w:tcPr>
            <w:tcW w:w="5396" w:type="dxa"/>
          </w:tcPr>
          <w:p w14:paraId="72005512" w14:textId="183816D3" w:rsidR="00311F33" w:rsidRDefault="00311F33" w:rsidP="00B448E4">
            <w:pPr>
              <w:tabs>
                <w:tab w:val="left" w:pos="6015"/>
              </w:tabs>
              <w:jc w:val="center"/>
            </w:pPr>
            <w:r>
              <w:rPr>
                <w:noProof/>
              </w:rPr>
              <w:drawing>
                <wp:inline distT="0" distB="0" distL="0" distR="0" wp14:anchorId="3AD06A21" wp14:editId="4A7C4A9B">
                  <wp:extent cx="2847975" cy="1609725"/>
                  <wp:effectExtent l="0" t="0" r="9525" b="9525"/>
                  <wp:docPr id="194838150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381505" name="Picture 1948381505"/>
                          <pic:cNvPicPr/>
                        </pic:nvPicPr>
                        <pic:blipFill>
                          <a:blip r:embed="rId93">
                            <a:extLst>
                              <a:ext uri="{28A0092B-C50C-407E-A947-70E740481C1C}">
                                <a14:useLocalDpi xmlns:a14="http://schemas.microsoft.com/office/drawing/2010/main" val="0"/>
                              </a:ext>
                            </a:extLst>
                          </a:blip>
                          <a:stretch>
                            <a:fillRect/>
                          </a:stretch>
                        </pic:blipFill>
                        <pic:spPr>
                          <a:xfrm>
                            <a:off x="0" y="0"/>
                            <a:ext cx="2847975" cy="1609725"/>
                          </a:xfrm>
                          <a:prstGeom prst="rect">
                            <a:avLst/>
                          </a:prstGeom>
                        </pic:spPr>
                      </pic:pic>
                    </a:graphicData>
                  </a:graphic>
                </wp:inline>
              </w:drawing>
            </w:r>
          </w:p>
        </w:tc>
        <w:tc>
          <w:tcPr>
            <w:tcW w:w="5396" w:type="dxa"/>
          </w:tcPr>
          <w:p w14:paraId="11CC93F8" w14:textId="274D60EB" w:rsidR="00311F33" w:rsidRDefault="00311F33" w:rsidP="00B448E4">
            <w:pPr>
              <w:tabs>
                <w:tab w:val="left" w:pos="6015"/>
              </w:tabs>
              <w:jc w:val="center"/>
            </w:pPr>
            <w:r>
              <w:rPr>
                <w:noProof/>
              </w:rPr>
              <w:drawing>
                <wp:inline distT="0" distB="0" distL="0" distR="0" wp14:anchorId="5E8BD08A" wp14:editId="3CE48940">
                  <wp:extent cx="3228975" cy="1419225"/>
                  <wp:effectExtent l="0" t="0" r="9525" b="9525"/>
                  <wp:docPr id="103316264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162642" name="Picture 1033162642"/>
                          <pic:cNvPicPr/>
                        </pic:nvPicPr>
                        <pic:blipFill>
                          <a:blip r:embed="rId94">
                            <a:extLst>
                              <a:ext uri="{28A0092B-C50C-407E-A947-70E740481C1C}">
                                <a14:useLocalDpi xmlns:a14="http://schemas.microsoft.com/office/drawing/2010/main" val="0"/>
                              </a:ext>
                            </a:extLst>
                          </a:blip>
                          <a:stretch>
                            <a:fillRect/>
                          </a:stretch>
                        </pic:blipFill>
                        <pic:spPr>
                          <a:xfrm>
                            <a:off x="0" y="0"/>
                            <a:ext cx="3228975" cy="1419225"/>
                          </a:xfrm>
                          <a:prstGeom prst="rect">
                            <a:avLst/>
                          </a:prstGeom>
                        </pic:spPr>
                      </pic:pic>
                    </a:graphicData>
                  </a:graphic>
                </wp:inline>
              </w:drawing>
            </w:r>
          </w:p>
        </w:tc>
      </w:tr>
    </w:tbl>
    <w:p w14:paraId="5A1217DF" w14:textId="3B87D72A" w:rsidR="00274187" w:rsidRDefault="00274187" w:rsidP="00274187">
      <w:pPr>
        <w:tabs>
          <w:tab w:val="left" w:pos="1095"/>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55"/>
        <w:gridCol w:w="4447"/>
      </w:tblGrid>
      <w:tr w:rsidR="001B76AA" w14:paraId="697C191D" w14:textId="77777777" w:rsidTr="001B76AA">
        <w:tc>
          <w:tcPr>
            <w:tcW w:w="6726" w:type="dxa"/>
          </w:tcPr>
          <w:p w14:paraId="3CE28AE1" w14:textId="5E02696C" w:rsidR="00130459" w:rsidRDefault="00130459" w:rsidP="00274187">
            <w:pPr>
              <w:tabs>
                <w:tab w:val="left" w:pos="1095"/>
              </w:tabs>
            </w:pPr>
            <w:r>
              <w:rPr>
                <w:noProof/>
              </w:rPr>
              <w:drawing>
                <wp:inline distT="0" distB="0" distL="0" distR="0" wp14:anchorId="1D933592" wp14:editId="0A161DDD">
                  <wp:extent cx="2286000" cy="1143000"/>
                  <wp:effectExtent l="0" t="0" r="0" b="0"/>
                  <wp:docPr id="165692563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25639" name="Picture 1656925639"/>
                          <pic:cNvPicPr/>
                        </pic:nvPicPr>
                        <pic:blipFill>
                          <a:blip r:embed="rId95">
                            <a:extLst>
                              <a:ext uri="{28A0092B-C50C-407E-A947-70E740481C1C}">
                                <a14:useLocalDpi xmlns:a14="http://schemas.microsoft.com/office/drawing/2010/main" val="0"/>
                              </a:ext>
                            </a:extLst>
                          </a:blip>
                          <a:stretch>
                            <a:fillRect/>
                          </a:stretch>
                        </pic:blipFill>
                        <pic:spPr>
                          <a:xfrm>
                            <a:off x="0" y="0"/>
                            <a:ext cx="2286000" cy="1143000"/>
                          </a:xfrm>
                          <a:prstGeom prst="rect">
                            <a:avLst/>
                          </a:prstGeom>
                        </pic:spPr>
                      </pic:pic>
                    </a:graphicData>
                  </a:graphic>
                </wp:inline>
              </w:drawing>
            </w:r>
          </w:p>
        </w:tc>
        <w:tc>
          <w:tcPr>
            <w:tcW w:w="4066" w:type="dxa"/>
          </w:tcPr>
          <w:p w14:paraId="59F6BB4B" w14:textId="39B86E8D" w:rsidR="00130459" w:rsidRDefault="00130459" w:rsidP="00274187">
            <w:pPr>
              <w:tabs>
                <w:tab w:val="left" w:pos="1095"/>
              </w:tabs>
            </w:pPr>
            <w:r>
              <w:rPr>
                <w:noProof/>
              </w:rPr>
              <w:drawing>
                <wp:inline distT="0" distB="0" distL="0" distR="0" wp14:anchorId="7375EDD6" wp14:editId="373D3FFC">
                  <wp:extent cx="1319135" cy="1319135"/>
                  <wp:effectExtent l="0" t="0" r="0" b="0"/>
                  <wp:docPr id="138071546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715462" name="Picture 1380715462"/>
                          <pic:cNvPicPr/>
                        </pic:nvPicPr>
                        <pic:blipFill>
                          <a:blip r:embed="rId96">
                            <a:extLst>
                              <a:ext uri="{28A0092B-C50C-407E-A947-70E740481C1C}">
                                <a14:useLocalDpi xmlns:a14="http://schemas.microsoft.com/office/drawing/2010/main" val="0"/>
                              </a:ext>
                            </a:extLst>
                          </a:blip>
                          <a:stretch>
                            <a:fillRect/>
                          </a:stretch>
                        </pic:blipFill>
                        <pic:spPr>
                          <a:xfrm>
                            <a:off x="0" y="0"/>
                            <a:ext cx="1328405" cy="1328405"/>
                          </a:xfrm>
                          <a:prstGeom prst="rect">
                            <a:avLst/>
                          </a:prstGeom>
                        </pic:spPr>
                      </pic:pic>
                    </a:graphicData>
                  </a:graphic>
                </wp:inline>
              </w:drawing>
            </w:r>
          </w:p>
        </w:tc>
      </w:tr>
      <w:tr w:rsidR="001B76AA" w14:paraId="1C341D89" w14:textId="77777777" w:rsidTr="001B76AA">
        <w:tc>
          <w:tcPr>
            <w:tcW w:w="6726" w:type="dxa"/>
          </w:tcPr>
          <w:p w14:paraId="58DC6AD0" w14:textId="2F0CBABB" w:rsidR="00130459" w:rsidRDefault="0091085B" w:rsidP="00274187">
            <w:pPr>
              <w:tabs>
                <w:tab w:val="left" w:pos="1095"/>
              </w:tabs>
            </w:pPr>
            <w:r>
              <w:rPr>
                <w:noProof/>
              </w:rPr>
              <w:drawing>
                <wp:inline distT="0" distB="0" distL="0" distR="0" wp14:anchorId="166466D6" wp14:editId="207B4CBF">
                  <wp:extent cx="3597639" cy="963802"/>
                  <wp:effectExtent l="0" t="0" r="3175" b="8255"/>
                  <wp:docPr id="136286313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863133" name="Picture 1362863133"/>
                          <pic:cNvPicPr/>
                        </pic:nvPicPr>
                        <pic:blipFill>
                          <a:blip r:embed="rId97">
                            <a:extLst>
                              <a:ext uri="{28A0092B-C50C-407E-A947-70E740481C1C}">
                                <a14:useLocalDpi xmlns:a14="http://schemas.microsoft.com/office/drawing/2010/main" val="0"/>
                              </a:ext>
                            </a:extLst>
                          </a:blip>
                          <a:stretch>
                            <a:fillRect/>
                          </a:stretch>
                        </pic:blipFill>
                        <pic:spPr>
                          <a:xfrm>
                            <a:off x="0" y="0"/>
                            <a:ext cx="3623506" cy="970732"/>
                          </a:xfrm>
                          <a:prstGeom prst="rect">
                            <a:avLst/>
                          </a:prstGeom>
                        </pic:spPr>
                      </pic:pic>
                    </a:graphicData>
                  </a:graphic>
                </wp:inline>
              </w:drawing>
            </w:r>
          </w:p>
        </w:tc>
        <w:tc>
          <w:tcPr>
            <w:tcW w:w="4066" w:type="dxa"/>
          </w:tcPr>
          <w:p w14:paraId="1AFAA261" w14:textId="2C2E48C9" w:rsidR="00130459" w:rsidRDefault="0091085B" w:rsidP="00274187">
            <w:pPr>
              <w:tabs>
                <w:tab w:val="left" w:pos="1095"/>
              </w:tabs>
            </w:pPr>
            <w:r>
              <w:rPr>
                <w:noProof/>
              </w:rPr>
              <w:drawing>
                <wp:inline distT="0" distB="0" distL="0" distR="0" wp14:anchorId="06AB21B0" wp14:editId="32CC3221">
                  <wp:extent cx="2219325" cy="1524000"/>
                  <wp:effectExtent l="0" t="0" r="9525" b="0"/>
                  <wp:docPr id="158317539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175392" name="Picture 1583175392"/>
                          <pic:cNvPicPr/>
                        </pic:nvPicPr>
                        <pic:blipFill>
                          <a:blip r:embed="rId98">
                            <a:extLst>
                              <a:ext uri="{28A0092B-C50C-407E-A947-70E740481C1C}">
                                <a14:useLocalDpi xmlns:a14="http://schemas.microsoft.com/office/drawing/2010/main" val="0"/>
                              </a:ext>
                            </a:extLst>
                          </a:blip>
                          <a:stretch>
                            <a:fillRect/>
                          </a:stretch>
                        </pic:blipFill>
                        <pic:spPr>
                          <a:xfrm>
                            <a:off x="0" y="0"/>
                            <a:ext cx="2219325" cy="1524000"/>
                          </a:xfrm>
                          <a:prstGeom prst="rect">
                            <a:avLst/>
                          </a:prstGeom>
                        </pic:spPr>
                      </pic:pic>
                    </a:graphicData>
                  </a:graphic>
                </wp:inline>
              </w:drawing>
            </w:r>
          </w:p>
        </w:tc>
      </w:tr>
      <w:tr w:rsidR="001B76AA" w14:paraId="0DE627A1" w14:textId="77777777" w:rsidTr="001B76AA">
        <w:tc>
          <w:tcPr>
            <w:tcW w:w="6726" w:type="dxa"/>
          </w:tcPr>
          <w:p w14:paraId="165DD063" w14:textId="08D9FB0A" w:rsidR="00130459" w:rsidRDefault="00F3777F" w:rsidP="00274187">
            <w:pPr>
              <w:tabs>
                <w:tab w:val="left" w:pos="1095"/>
              </w:tabs>
            </w:pPr>
            <w:r>
              <w:rPr>
                <w:noProof/>
              </w:rPr>
              <w:drawing>
                <wp:inline distT="0" distB="0" distL="0" distR="0" wp14:anchorId="2D80536D" wp14:editId="720550E5">
                  <wp:extent cx="2951916" cy="1686925"/>
                  <wp:effectExtent l="0" t="0" r="1270" b="8890"/>
                  <wp:docPr id="129713251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132517" name="Picture 1297132517"/>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999948" cy="1714374"/>
                          </a:xfrm>
                          <a:prstGeom prst="rect">
                            <a:avLst/>
                          </a:prstGeom>
                        </pic:spPr>
                      </pic:pic>
                    </a:graphicData>
                  </a:graphic>
                </wp:inline>
              </w:drawing>
            </w:r>
          </w:p>
        </w:tc>
        <w:tc>
          <w:tcPr>
            <w:tcW w:w="4066" w:type="dxa"/>
          </w:tcPr>
          <w:p w14:paraId="2810219C" w14:textId="42304C56" w:rsidR="00130459" w:rsidRDefault="002F7F92" w:rsidP="00274187">
            <w:pPr>
              <w:tabs>
                <w:tab w:val="left" w:pos="1095"/>
              </w:tabs>
            </w:pPr>
            <w:r>
              <w:rPr>
                <w:noProof/>
              </w:rPr>
              <w:drawing>
                <wp:inline distT="0" distB="0" distL="0" distR="0" wp14:anchorId="51ED4F91" wp14:editId="7BA09E00">
                  <wp:extent cx="2687080" cy="1243526"/>
                  <wp:effectExtent l="0" t="0" r="0" b="0"/>
                  <wp:docPr id="212257606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576066" name="Picture 2122576066"/>
                          <pic:cNvPicPr/>
                        </pic:nvPicPr>
                        <pic:blipFill>
                          <a:blip r:embed="rId100">
                            <a:extLst>
                              <a:ext uri="{28A0092B-C50C-407E-A947-70E740481C1C}">
                                <a14:useLocalDpi xmlns:a14="http://schemas.microsoft.com/office/drawing/2010/main" val="0"/>
                              </a:ext>
                            </a:extLst>
                          </a:blip>
                          <a:stretch>
                            <a:fillRect/>
                          </a:stretch>
                        </pic:blipFill>
                        <pic:spPr>
                          <a:xfrm>
                            <a:off x="0" y="0"/>
                            <a:ext cx="2753727" cy="1274369"/>
                          </a:xfrm>
                          <a:prstGeom prst="rect">
                            <a:avLst/>
                          </a:prstGeom>
                        </pic:spPr>
                      </pic:pic>
                    </a:graphicData>
                  </a:graphic>
                </wp:inline>
              </w:drawing>
            </w:r>
          </w:p>
        </w:tc>
      </w:tr>
      <w:tr w:rsidR="001B76AA" w14:paraId="6C4724AE" w14:textId="77777777" w:rsidTr="001B76AA">
        <w:tc>
          <w:tcPr>
            <w:tcW w:w="6726" w:type="dxa"/>
          </w:tcPr>
          <w:p w14:paraId="4B228727" w14:textId="77777777" w:rsidR="001B76AA" w:rsidRDefault="001B76AA" w:rsidP="00274187">
            <w:pPr>
              <w:tabs>
                <w:tab w:val="left" w:pos="1095"/>
              </w:tabs>
              <w:rPr>
                <w:noProof/>
              </w:rPr>
            </w:pPr>
          </w:p>
        </w:tc>
        <w:tc>
          <w:tcPr>
            <w:tcW w:w="4066" w:type="dxa"/>
          </w:tcPr>
          <w:p w14:paraId="06A7BE96" w14:textId="77777777" w:rsidR="001B76AA" w:rsidRDefault="001B76AA" w:rsidP="00274187">
            <w:pPr>
              <w:tabs>
                <w:tab w:val="left" w:pos="1095"/>
              </w:tabs>
              <w:rPr>
                <w:noProof/>
              </w:rPr>
            </w:pPr>
          </w:p>
        </w:tc>
      </w:tr>
    </w:tbl>
    <w:p w14:paraId="0E42EBBD" w14:textId="1A0B7A78" w:rsidR="00130459" w:rsidRDefault="00130459" w:rsidP="00274187">
      <w:pPr>
        <w:tabs>
          <w:tab w:val="left" w:pos="1095"/>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235"/>
        <w:gridCol w:w="3882"/>
      </w:tblGrid>
      <w:tr w:rsidR="00436423" w14:paraId="767B51D9" w14:textId="77777777" w:rsidTr="007947FA">
        <w:tc>
          <w:tcPr>
            <w:tcW w:w="4007" w:type="dxa"/>
          </w:tcPr>
          <w:p w14:paraId="3B840261" w14:textId="2906110D" w:rsidR="00CA28ED" w:rsidRDefault="001B76AA" w:rsidP="00274187">
            <w:pPr>
              <w:tabs>
                <w:tab w:val="left" w:pos="1095"/>
              </w:tabs>
            </w:pPr>
            <w:r>
              <w:rPr>
                <w:noProof/>
              </w:rPr>
              <w:lastRenderedPageBreak/>
              <w:drawing>
                <wp:inline distT="0" distB="0" distL="0" distR="0" wp14:anchorId="68C8D5D2" wp14:editId="0493A83E">
                  <wp:extent cx="2289619" cy="1635442"/>
                  <wp:effectExtent l="0" t="0" r="0" b="3175"/>
                  <wp:docPr id="91653392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533921" name="Picture 91653392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330307" cy="1664505"/>
                          </a:xfrm>
                          <a:prstGeom prst="rect">
                            <a:avLst/>
                          </a:prstGeom>
                        </pic:spPr>
                      </pic:pic>
                    </a:graphicData>
                  </a:graphic>
                </wp:inline>
              </w:drawing>
            </w:r>
          </w:p>
        </w:tc>
        <w:tc>
          <w:tcPr>
            <w:tcW w:w="2961" w:type="dxa"/>
          </w:tcPr>
          <w:p w14:paraId="525C0C71" w14:textId="41A686C9" w:rsidR="00CA28ED" w:rsidRDefault="00297626" w:rsidP="00274187">
            <w:pPr>
              <w:tabs>
                <w:tab w:val="left" w:pos="1095"/>
              </w:tabs>
            </w:pPr>
            <w:r>
              <w:rPr>
                <w:noProof/>
              </w:rPr>
              <w:drawing>
                <wp:inline distT="0" distB="0" distL="0" distR="0" wp14:anchorId="2C8DA510" wp14:editId="17DE0FF0">
                  <wp:extent cx="1787577" cy="649486"/>
                  <wp:effectExtent l="0" t="0" r="3175" b="0"/>
                  <wp:docPr id="106137846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378467" name="Picture 1061378467"/>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59750" cy="675709"/>
                          </a:xfrm>
                          <a:prstGeom prst="rect">
                            <a:avLst/>
                          </a:prstGeom>
                        </pic:spPr>
                      </pic:pic>
                    </a:graphicData>
                  </a:graphic>
                </wp:inline>
              </w:drawing>
            </w:r>
          </w:p>
        </w:tc>
        <w:tc>
          <w:tcPr>
            <w:tcW w:w="3824" w:type="dxa"/>
          </w:tcPr>
          <w:p w14:paraId="305636A6" w14:textId="0268F9FD" w:rsidR="00CA28ED" w:rsidRDefault="00B0743C" w:rsidP="00274187">
            <w:pPr>
              <w:tabs>
                <w:tab w:val="left" w:pos="1095"/>
              </w:tabs>
            </w:pPr>
            <w:r>
              <w:rPr>
                <w:noProof/>
              </w:rPr>
              <w:drawing>
                <wp:inline distT="0" distB="0" distL="0" distR="0" wp14:anchorId="104B2113" wp14:editId="1B2BEDE1">
                  <wp:extent cx="2433160" cy="1229194"/>
                  <wp:effectExtent l="0" t="0" r="5715" b="9525"/>
                  <wp:docPr id="147978727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87271" name="Picture 147978727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63458" cy="1244500"/>
                          </a:xfrm>
                          <a:prstGeom prst="rect">
                            <a:avLst/>
                          </a:prstGeom>
                        </pic:spPr>
                      </pic:pic>
                    </a:graphicData>
                  </a:graphic>
                </wp:inline>
              </w:drawing>
            </w:r>
          </w:p>
        </w:tc>
      </w:tr>
      <w:tr w:rsidR="00436423" w14:paraId="333BD846" w14:textId="77777777" w:rsidTr="007947FA">
        <w:tc>
          <w:tcPr>
            <w:tcW w:w="4007" w:type="dxa"/>
          </w:tcPr>
          <w:p w14:paraId="4CA72EE7" w14:textId="77777777" w:rsidR="00AB64BC" w:rsidRDefault="00AB64BC" w:rsidP="00274187">
            <w:pPr>
              <w:tabs>
                <w:tab w:val="left" w:pos="1095"/>
              </w:tabs>
              <w:rPr>
                <w:noProof/>
              </w:rPr>
            </w:pPr>
          </w:p>
        </w:tc>
        <w:tc>
          <w:tcPr>
            <w:tcW w:w="2961" w:type="dxa"/>
          </w:tcPr>
          <w:p w14:paraId="44BF2C55" w14:textId="77777777" w:rsidR="00AB64BC" w:rsidRDefault="00AB64BC" w:rsidP="00274187">
            <w:pPr>
              <w:tabs>
                <w:tab w:val="left" w:pos="1095"/>
              </w:tabs>
              <w:rPr>
                <w:noProof/>
              </w:rPr>
            </w:pPr>
          </w:p>
        </w:tc>
        <w:tc>
          <w:tcPr>
            <w:tcW w:w="3824" w:type="dxa"/>
          </w:tcPr>
          <w:p w14:paraId="75149F9A" w14:textId="4565FE4C" w:rsidR="00AB64BC" w:rsidRDefault="00EE5812" w:rsidP="00274187">
            <w:pPr>
              <w:tabs>
                <w:tab w:val="left" w:pos="1095"/>
              </w:tabs>
              <w:rPr>
                <w:noProof/>
              </w:rPr>
            </w:pPr>
            <w:r>
              <w:rPr>
                <w:noProof/>
              </w:rPr>
              <mc:AlternateContent>
                <mc:Choice Requires="wps">
                  <w:drawing>
                    <wp:anchor distT="0" distB="0" distL="114300" distR="114300" simplePos="0" relativeHeight="251654144" behindDoc="0" locked="0" layoutInCell="1" allowOverlap="1" wp14:anchorId="14933A4D" wp14:editId="26EEBD1E">
                      <wp:simplePos x="0" y="0"/>
                      <wp:positionH relativeFrom="column">
                        <wp:posOffset>-66675</wp:posOffset>
                      </wp:positionH>
                      <wp:positionV relativeFrom="paragraph">
                        <wp:posOffset>-5715</wp:posOffset>
                      </wp:positionV>
                      <wp:extent cx="2670175" cy="1257300"/>
                      <wp:effectExtent l="0" t="0" r="15875" b="19050"/>
                      <wp:wrapNone/>
                      <wp:docPr id="982368713" name="Text Box 32"/>
                      <wp:cNvGraphicFramePr/>
                      <a:graphic xmlns:a="http://schemas.openxmlformats.org/drawingml/2006/main">
                        <a:graphicData uri="http://schemas.microsoft.com/office/word/2010/wordprocessingShape">
                          <wps:wsp>
                            <wps:cNvSpPr txBox="1"/>
                            <wps:spPr>
                              <a:xfrm>
                                <a:off x="0" y="0"/>
                                <a:ext cx="2670175" cy="1257300"/>
                              </a:xfrm>
                              <a:prstGeom prst="rect">
                                <a:avLst/>
                              </a:prstGeom>
                              <a:solidFill>
                                <a:schemeClr val="lt1"/>
                              </a:solidFill>
                              <a:ln w="6350">
                                <a:solidFill>
                                  <a:prstClr val="black"/>
                                </a:solidFill>
                              </a:ln>
                            </wps:spPr>
                            <wps:txbx>
                              <w:txbxContent>
                                <w:p w14:paraId="7A78C983" w14:textId="1DC7DE40" w:rsidR="00EE5812" w:rsidRDefault="00EE5812">
                                  <w:r>
                                    <w:rPr>
                                      <w:noProof/>
                                    </w:rPr>
                                    <w:drawing>
                                      <wp:inline distT="0" distB="0" distL="0" distR="0" wp14:anchorId="17A5F899" wp14:editId="12F33E33">
                                        <wp:extent cx="2574925" cy="1414993"/>
                                        <wp:effectExtent l="0" t="0" r="0" b="0"/>
                                        <wp:docPr id="213181110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93697" name="Picture 383893697"/>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659654" cy="146155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933A4D" id="_x0000_s1044" type="#_x0000_t202" style="position:absolute;margin-left:-5.25pt;margin-top:-.45pt;width:210.25pt;height:99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" fillcolor="white [3201]" strokeweight=".5pt">
                      <v:textbox>
                        <w:txbxContent>
                          <w:p w14:paraId="7A78C983" w14:textId="1DC7DE40" w:rsidR="00EE5812" w:rsidRDefault="00EE5812">
                            <w:r>
                              <w:rPr>
                                <w:noProof/>
                              </w:rPr>
                              <w:drawing>
                                <wp:inline distT="0" distB="0" distL="0" distR="0" wp14:anchorId="17A5F899" wp14:editId="12F33E33">
                                  <wp:extent cx="2574925" cy="1414993"/>
                                  <wp:effectExtent l="0" t="0" r="0" b="0"/>
                                  <wp:docPr id="213181110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93697" name="Picture 383893697"/>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659654" cy="1461554"/>
                                          </a:xfrm>
                                          <a:prstGeom prst="rect">
                                            <a:avLst/>
                                          </a:prstGeom>
                                        </pic:spPr>
                                      </pic:pic>
                                    </a:graphicData>
                                  </a:graphic>
                                </wp:inline>
                              </w:drawing>
                            </w:r>
                          </w:p>
                        </w:txbxContent>
                      </v:textbox>
                    </v:shape>
                  </w:pict>
                </mc:Fallback>
              </mc:AlternateContent>
            </w:r>
          </w:p>
        </w:tc>
      </w:tr>
      <w:tr w:rsidR="00436423" w14:paraId="3A673090" w14:textId="77777777" w:rsidTr="007947FA">
        <w:tc>
          <w:tcPr>
            <w:tcW w:w="4007" w:type="dxa"/>
          </w:tcPr>
          <w:p w14:paraId="73FFDFF9" w14:textId="7292FE3E" w:rsidR="00CA28ED" w:rsidRDefault="00436423" w:rsidP="00274187">
            <w:pPr>
              <w:tabs>
                <w:tab w:val="left" w:pos="1095"/>
              </w:tabs>
            </w:pPr>
            <w:r>
              <w:rPr>
                <w:noProof/>
              </w:rPr>
              <mc:AlternateContent>
                <mc:Choice Requires="wps">
                  <w:drawing>
                    <wp:anchor distT="0" distB="0" distL="114300" distR="114300" simplePos="0" relativeHeight="251653120" behindDoc="0" locked="0" layoutInCell="1" allowOverlap="1" wp14:anchorId="0C307B26" wp14:editId="54F6BA08">
                      <wp:simplePos x="0" y="0"/>
                      <wp:positionH relativeFrom="column">
                        <wp:posOffset>-116205</wp:posOffset>
                      </wp:positionH>
                      <wp:positionV relativeFrom="paragraph">
                        <wp:posOffset>831850</wp:posOffset>
                      </wp:positionV>
                      <wp:extent cx="2609850" cy="1085850"/>
                      <wp:effectExtent l="0" t="0" r="19050" b="19050"/>
                      <wp:wrapNone/>
                      <wp:docPr id="1832219291" name="Text Box 31"/>
                      <wp:cNvGraphicFramePr/>
                      <a:graphic xmlns:a="http://schemas.openxmlformats.org/drawingml/2006/main">
                        <a:graphicData uri="http://schemas.microsoft.com/office/word/2010/wordprocessingShape">
                          <wps:wsp>
                            <wps:cNvSpPr txBox="1"/>
                            <wps:spPr>
                              <a:xfrm>
                                <a:off x="0" y="0"/>
                                <a:ext cx="2609850" cy="1085850"/>
                              </a:xfrm>
                              <a:prstGeom prst="rect">
                                <a:avLst/>
                              </a:prstGeom>
                              <a:solidFill>
                                <a:schemeClr val="lt1"/>
                              </a:solidFill>
                              <a:ln w="6350">
                                <a:solidFill>
                                  <a:prstClr val="black"/>
                                </a:solidFill>
                              </a:ln>
                            </wps:spPr>
                            <wps:txbx>
                              <w:txbxContent>
                                <w:p w14:paraId="3DEB8EBA" w14:textId="31B19BB6" w:rsidR="00436423" w:rsidRDefault="00436423">
                                  <w:r>
                                    <w:rPr>
                                      <w:noProof/>
                                    </w:rPr>
                                    <w:drawing>
                                      <wp:inline distT="0" distB="0" distL="0" distR="0" wp14:anchorId="05AF6034" wp14:editId="61C3ACF9">
                                        <wp:extent cx="2190750" cy="929024"/>
                                        <wp:effectExtent l="0" t="0" r="0" b="4445"/>
                                        <wp:docPr id="163397499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680097" name="Picture 284680097"/>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94142" cy="97286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307B26" id="Text Box 31" o:spid="_x0000_s1045" type="#_x0000_t202" style="position:absolute;margin-left:-9.15pt;margin-top:65.5pt;width:205.5pt;height:85.5pt;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" fillcolor="white [3201]" strokeweight=".5pt">
                      <v:textbox>
                        <w:txbxContent>
                          <w:p w14:paraId="3DEB8EBA" w14:textId="31B19BB6" w:rsidR="00436423" w:rsidRDefault="00436423">
                            <w:r>
                              <w:rPr>
                                <w:noProof/>
                              </w:rPr>
                              <w:drawing>
                                <wp:inline distT="0" distB="0" distL="0" distR="0" wp14:anchorId="05AF6034" wp14:editId="61C3ACF9">
                                  <wp:extent cx="2190750" cy="929024"/>
                                  <wp:effectExtent l="0" t="0" r="0" b="4445"/>
                                  <wp:docPr id="163397499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680097" name="Picture 284680097"/>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94142" cy="972869"/>
                                          </a:xfrm>
                                          <a:prstGeom prst="rect">
                                            <a:avLst/>
                                          </a:prstGeom>
                                        </pic:spPr>
                                      </pic:pic>
                                    </a:graphicData>
                                  </a:graphic>
                                </wp:inline>
                              </w:drawing>
                            </w:r>
                          </w:p>
                        </w:txbxContent>
                      </v:textbox>
                    </v:shape>
                  </w:pict>
                </mc:Fallback>
              </mc:AlternateContent>
            </w:r>
            <w:r w:rsidR="00B0743C">
              <w:rPr>
                <w:noProof/>
              </w:rPr>
              <w:drawing>
                <wp:inline distT="0" distB="0" distL="0" distR="0" wp14:anchorId="6497D34A" wp14:editId="7AC9887D">
                  <wp:extent cx="2289175" cy="584200"/>
                  <wp:effectExtent l="0" t="0" r="0" b="6350"/>
                  <wp:docPr id="29489428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94283" name="Picture 294894283"/>
                          <pic:cNvPicPr/>
                        </pic:nvPicPr>
                        <pic:blipFill>
                          <a:blip r:embed="rId106">
                            <a:extLst>
                              <a:ext uri="{28A0092B-C50C-407E-A947-70E740481C1C}">
                                <a14:useLocalDpi xmlns:a14="http://schemas.microsoft.com/office/drawing/2010/main" val="0"/>
                              </a:ext>
                            </a:extLst>
                          </a:blip>
                          <a:stretch>
                            <a:fillRect/>
                          </a:stretch>
                        </pic:blipFill>
                        <pic:spPr>
                          <a:xfrm>
                            <a:off x="0" y="0"/>
                            <a:ext cx="2377988" cy="606865"/>
                          </a:xfrm>
                          <a:prstGeom prst="rect">
                            <a:avLst/>
                          </a:prstGeom>
                        </pic:spPr>
                      </pic:pic>
                    </a:graphicData>
                  </a:graphic>
                </wp:inline>
              </w:drawing>
            </w:r>
          </w:p>
        </w:tc>
        <w:tc>
          <w:tcPr>
            <w:tcW w:w="2961" w:type="dxa"/>
          </w:tcPr>
          <w:p w14:paraId="3A405442" w14:textId="19EE2230" w:rsidR="00CA28ED" w:rsidRDefault="00072194" w:rsidP="00274187">
            <w:pPr>
              <w:tabs>
                <w:tab w:val="left" w:pos="1095"/>
              </w:tabs>
            </w:pPr>
            <w:r>
              <w:rPr>
                <w:noProof/>
              </w:rPr>
              <w:drawing>
                <wp:inline distT="0" distB="0" distL="0" distR="0" wp14:anchorId="3E87FFC7" wp14:editId="20861348">
                  <wp:extent cx="2105907" cy="1886778"/>
                  <wp:effectExtent l="0" t="0" r="0" b="0"/>
                  <wp:docPr id="86644529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445296" name="Picture 866445296"/>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16728" cy="1896473"/>
                          </a:xfrm>
                          <a:prstGeom prst="rect">
                            <a:avLst/>
                          </a:prstGeom>
                        </pic:spPr>
                      </pic:pic>
                    </a:graphicData>
                  </a:graphic>
                </wp:inline>
              </w:drawing>
            </w:r>
          </w:p>
        </w:tc>
        <w:tc>
          <w:tcPr>
            <w:tcW w:w="3824" w:type="dxa"/>
          </w:tcPr>
          <w:p w14:paraId="50ED4B1B" w14:textId="4D8D3155" w:rsidR="00CA28ED" w:rsidRDefault="00CA28ED" w:rsidP="00274187">
            <w:pPr>
              <w:tabs>
                <w:tab w:val="left" w:pos="1095"/>
              </w:tabs>
            </w:pPr>
          </w:p>
        </w:tc>
      </w:tr>
      <w:tr w:rsidR="00436423" w14:paraId="36EDFA12" w14:textId="77777777" w:rsidTr="007947FA">
        <w:tc>
          <w:tcPr>
            <w:tcW w:w="4007" w:type="dxa"/>
          </w:tcPr>
          <w:p w14:paraId="341BB386" w14:textId="680932E6" w:rsidR="00636A62" w:rsidRDefault="00636A62" w:rsidP="00274187">
            <w:pPr>
              <w:tabs>
                <w:tab w:val="left" w:pos="1095"/>
              </w:tabs>
              <w:rPr>
                <w:noProof/>
              </w:rPr>
            </w:pPr>
          </w:p>
        </w:tc>
        <w:tc>
          <w:tcPr>
            <w:tcW w:w="2961" w:type="dxa"/>
          </w:tcPr>
          <w:p w14:paraId="25C2DDB2" w14:textId="77777777" w:rsidR="00636A62" w:rsidRDefault="00636A62" w:rsidP="00274187">
            <w:pPr>
              <w:tabs>
                <w:tab w:val="left" w:pos="1095"/>
              </w:tabs>
              <w:rPr>
                <w:noProof/>
              </w:rPr>
            </w:pPr>
          </w:p>
        </w:tc>
        <w:tc>
          <w:tcPr>
            <w:tcW w:w="3824" w:type="dxa"/>
          </w:tcPr>
          <w:p w14:paraId="3FBFAA1D" w14:textId="3CE1E37D" w:rsidR="00636A62" w:rsidRDefault="00E21F13" w:rsidP="00274187">
            <w:pPr>
              <w:tabs>
                <w:tab w:val="left" w:pos="1095"/>
              </w:tabs>
              <w:rPr>
                <w:noProof/>
              </w:rPr>
            </w:pPr>
            <w:r>
              <w:rPr>
                <w:noProof/>
              </w:rPr>
              <w:drawing>
                <wp:inline distT="0" distB="0" distL="0" distR="0" wp14:anchorId="40E0F911" wp14:editId="11BFE608">
                  <wp:extent cx="2556602" cy="1343025"/>
                  <wp:effectExtent l="0" t="0" r="0" b="0"/>
                  <wp:docPr id="120274322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743226" name="Picture 1202743226"/>
                          <pic:cNvPicPr/>
                        </pic:nvPicPr>
                        <pic:blipFill>
                          <a:blip r:embed="rId108">
                            <a:extLst>
                              <a:ext uri="{28A0092B-C50C-407E-A947-70E740481C1C}">
                                <a14:useLocalDpi xmlns:a14="http://schemas.microsoft.com/office/drawing/2010/main" val="0"/>
                              </a:ext>
                            </a:extLst>
                          </a:blip>
                          <a:stretch>
                            <a:fillRect/>
                          </a:stretch>
                        </pic:blipFill>
                        <pic:spPr>
                          <a:xfrm>
                            <a:off x="0" y="0"/>
                            <a:ext cx="2587031" cy="1359010"/>
                          </a:xfrm>
                          <a:prstGeom prst="rect">
                            <a:avLst/>
                          </a:prstGeom>
                        </pic:spPr>
                      </pic:pic>
                    </a:graphicData>
                  </a:graphic>
                </wp:inline>
              </w:drawing>
            </w:r>
          </w:p>
        </w:tc>
      </w:tr>
      <w:tr w:rsidR="00436423" w14:paraId="63EDC7E4" w14:textId="77777777" w:rsidTr="007947FA">
        <w:tc>
          <w:tcPr>
            <w:tcW w:w="4007" w:type="dxa"/>
          </w:tcPr>
          <w:p w14:paraId="23BED16A" w14:textId="45570808" w:rsidR="00CA28ED" w:rsidRDefault="009A0B8C" w:rsidP="00274187">
            <w:pPr>
              <w:tabs>
                <w:tab w:val="left" w:pos="1095"/>
              </w:tabs>
            </w:pPr>
            <w:r>
              <w:rPr>
                <w:noProof/>
              </w:rPr>
              <w:t>Lawrence’s NAPA Auto Parts</w:t>
            </w:r>
            <w:r w:rsidR="00AB64BC">
              <w:rPr>
                <w:noProof/>
              </w:rPr>
              <w:drawing>
                <wp:inline distT="0" distB="0" distL="0" distR="0" wp14:anchorId="40C5A62A" wp14:editId="7D18FEAC">
                  <wp:extent cx="2413416" cy="1253120"/>
                  <wp:effectExtent l="0" t="0" r="6350" b="4445"/>
                  <wp:docPr id="103104925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49256" name="Picture 1031049256"/>
                          <pic:cNvPicPr/>
                        </pic:nvPicPr>
                        <pic:blipFill>
                          <a:blip r:embed="rId109">
                            <a:extLst>
                              <a:ext uri="{28A0092B-C50C-407E-A947-70E740481C1C}">
                                <a14:useLocalDpi xmlns:a14="http://schemas.microsoft.com/office/drawing/2010/main" val="0"/>
                              </a:ext>
                            </a:extLst>
                          </a:blip>
                          <a:stretch>
                            <a:fillRect/>
                          </a:stretch>
                        </pic:blipFill>
                        <pic:spPr>
                          <a:xfrm>
                            <a:off x="0" y="0"/>
                            <a:ext cx="2423608" cy="1258412"/>
                          </a:xfrm>
                          <a:prstGeom prst="rect">
                            <a:avLst/>
                          </a:prstGeom>
                        </pic:spPr>
                      </pic:pic>
                    </a:graphicData>
                  </a:graphic>
                </wp:inline>
              </w:drawing>
            </w:r>
          </w:p>
        </w:tc>
        <w:tc>
          <w:tcPr>
            <w:tcW w:w="2961" w:type="dxa"/>
          </w:tcPr>
          <w:p w14:paraId="6A74A5D3" w14:textId="0D2CCEE5" w:rsidR="00CA28ED" w:rsidRDefault="00CA28ED" w:rsidP="00274187">
            <w:pPr>
              <w:tabs>
                <w:tab w:val="left" w:pos="1095"/>
              </w:tabs>
            </w:pPr>
          </w:p>
        </w:tc>
        <w:tc>
          <w:tcPr>
            <w:tcW w:w="3824" w:type="dxa"/>
          </w:tcPr>
          <w:p w14:paraId="180A7316" w14:textId="33E76EE8" w:rsidR="00CA28ED" w:rsidRDefault="00CA28ED" w:rsidP="00274187">
            <w:pPr>
              <w:tabs>
                <w:tab w:val="left" w:pos="1095"/>
              </w:tabs>
            </w:pPr>
          </w:p>
        </w:tc>
      </w:tr>
      <w:tr w:rsidR="00436423" w14:paraId="22862F84" w14:textId="77777777" w:rsidTr="007947FA">
        <w:tc>
          <w:tcPr>
            <w:tcW w:w="4007" w:type="dxa"/>
          </w:tcPr>
          <w:p w14:paraId="69AB611D" w14:textId="77777777" w:rsidR="00636A62" w:rsidRDefault="00636A62" w:rsidP="00274187">
            <w:pPr>
              <w:tabs>
                <w:tab w:val="left" w:pos="1095"/>
              </w:tabs>
              <w:rPr>
                <w:noProof/>
              </w:rPr>
            </w:pPr>
          </w:p>
        </w:tc>
        <w:tc>
          <w:tcPr>
            <w:tcW w:w="2961" w:type="dxa"/>
          </w:tcPr>
          <w:p w14:paraId="6EB98EC4" w14:textId="77777777" w:rsidR="00636A62" w:rsidRDefault="00636A62" w:rsidP="00274187">
            <w:pPr>
              <w:tabs>
                <w:tab w:val="left" w:pos="1095"/>
              </w:tabs>
              <w:rPr>
                <w:noProof/>
              </w:rPr>
            </w:pPr>
          </w:p>
        </w:tc>
        <w:tc>
          <w:tcPr>
            <w:tcW w:w="3824" w:type="dxa"/>
          </w:tcPr>
          <w:p w14:paraId="5FA6F15C" w14:textId="77777777" w:rsidR="00636A62" w:rsidRDefault="00636A62" w:rsidP="00274187">
            <w:pPr>
              <w:tabs>
                <w:tab w:val="left" w:pos="1095"/>
              </w:tabs>
              <w:rPr>
                <w:noProof/>
              </w:rPr>
            </w:pPr>
          </w:p>
        </w:tc>
      </w:tr>
      <w:tr w:rsidR="00436423" w14:paraId="22204474" w14:textId="77777777" w:rsidTr="007947FA">
        <w:tc>
          <w:tcPr>
            <w:tcW w:w="4007" w:type="dxa"/>
          </w:tcPr>
          <w:p w14:paraId="44C2464D" w14:textId="23D1DF4E" w:rsidR="002D1192" w:rsidRDefault="00336085" w:rsidP="00274187">
            <w:pPr>
              <w:tabs>
                <w:tab w:val="left" w:pos="1095"/>
              </w:tabs>
              <w:rPr>
                <w:noProof/>
              </w:rPr>
            </w:pPr>
            <w:r>
              <w:rPr>
                <w:noProof/>
              </w:rPr>
              <w:drawing>
                <wp:inline distT="0" distB="0" distL="0" distR="0" wp14:anchorId="45707A11" wp14:editId="1E0D336A">
                  <wp:extent cx="2124138" cy="831954"/>
                  <wp:effectExtent l="0" t="0" r="0" b="6350"/>
                  <wp:docPr id="14412175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217551" name="Picture 144121755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39990" cy="838163"/>
                          </a:xfrm>
                          <a:prstGeom prst="rect">
                            <a:avLst/>
                          </a:prstGeom>
                        </pic:spPr>
                      </pic:pic>
                    </a:graphicData>
                  </a:graphic>
                </wp:inline>
              </w:drawing>
            </w:r>
          </w:p>
        </w:tc>
        <w:tc>
          <w:tcPr>
            <w:tcW w:w="2961" w:type="dxa"/>
          </w:tcPr>
          <w:p w14:paraId="6C0FBF3A" w14:textId="767C8C02" w:rsidR="002D1192" w:rsidRDefault="00336085" w:rsidP="00274187">
            <w:pPr>
              <w:tabs>
                <w:tab w:val="left" w:pos="1095"/>
              </w:tabs>
              <w:rPr>
                <w:noProof/>
              </w:rPr>
            </w:pPr>
            <w:r>
              <w:rPr>
                <w:noProof/>
              </w:rPr>
              <w:drawing>
                <wp:inline distT="0" distB="0" distL="0" distR="0" wp14:anchorId="2314105B" wp14:editId="408096A7">
                  <wp:extent cx="1728241" cy="788980"/>
                  <wp:effectExtent l="0" t="0" r="5715" b="0"/>
                  <wp:docPr id="124898177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981779" name="Picture 1248981779"/>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777575" cy="811502"/>
                          </a:xfrm>
                          <a:prstGeom prst="rect">
                            <a:avLst/>
                          </a:prstGeom>
                        </pic:spPr>
                      </pic:pic>
                    </a:graphicData>
                  </a:graphic>
                </wp:inline>
              </w:drawing>
            </w:r>
          </w:p>
        </w:tc>
        <w:tc>
          <w:tcPr>
            <w:tcW w:w="3824" w:type="dxa"/>
          </w:tcPr>
          <w:p w14:paraId="33280A4F" w14:textId="39CBFCFE" w:rsidR="002D1192" w:rsidRDefault="0067273F" w:rsidP="00274187">
            <w:pPr>
              <w:tabs>
                <w:tab w:val="left" w:pos="1095"/>
              </w:tabs>
              <w:rPr>
                <w:noProof/>
              </w:rPr>
            </w:pPr>
            <w:r>
              <w:rPr>
                <w:noProof/>
              </w:rPr>
              <w:drawing>
                <wp:inline distT="0" distB="0" distL="0" distR="0" wp14:anchorId="61B55C69" wp14:editId="64B43FED">
                  <wp:extent cx="2271010" cy="1703257"/>
                  <wp:effectExtent l="0" t="0" r="0" b="0"/>
                  <wp:docPr id="170588216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82163" name="Picture 1705882163"/>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92151" cy="1719113"/>
                          </a:xfrm>
                          <a:prstGeom prst="rect">
                            <a:avLst/>
                          </a:prstGeom>
                        </pic:spPr>
                      </pic:pic>
                    </a:graphicData>
                  </a:graphic>
                </wp:inline>
              </w:drawing>
            </w:r>
          </w:p>
        </w:tc>
      </w:tr>
      <w:tr w:rsidR="00436423" w14:paraId="4851AF13" w14:textId="77777777" w:rsidTr="007947FA">
        <w:tc>
          <w:tcPr>
            <w:tcW w:w="4007" w:type="dxa"/>
          </w:tcPr>
          <w:p w14:paraId="3DC7FB68" w14:textId="77777777" w:rsidR="00303C4D" w:rsidRDefault="00303C4D" w:rsidP="00274187">
            <w:pPr>
              <w:tabs>
                <w:tab w:val="left" w:pos="1095"/>
              </w:tabs>
              <w:rPr>
                <w:noProof/>
              </w:rPr>
            </w:pPr>
          </w:p>
        </w:tc>
        <w:tc>
          <w:tcPr>
            <w:tcW w:w="2961" w:type="dxa"/>
          </w:tcPr>
          <w:p w14:paraId="3C049FBF" w14:textId="77777777" w:rsidR="00303C4D" w:rsidRDefault="00303C4D" w:rsidP="00274187">
            <w:pPr>
              <w:tabs>
                <w:tab w:val="left" w:pos="1095"/>
              </w:tabs>
              <w:rPr>
                <w:noProof/>
              </w:rPr>
            </w:pPr>
          </w:p>
        </w:tc>
        <w:tc>
          <w:tcPr>
            <w:tcW w:w="3824" w:type="dxa"/>
          </w:tcPr>
          <w:p w14:paraId="1871297F" w14:textId="77777777" w:rsidR="00303C4D" w:rsidRDefault="00303C4D" w:rsidP="00274187">
            <w:pPr>
              <w:tabs>
                <w:tab w:val="left" w:pos="1095"/>
              </w:tabs>
              <w:rPr>
                <w:noProof/>
              </w:rPr>
            </w:pPr>
          </w:p>
        </w:tc>
      </w:tr>
      <w:tr w:rsidR="00436423" w:rsidRPr="00B36539" w14:paraId="7C201A77" w14:textId="77777777" w:rsidTr="007947FA">
        <w:tc>
          <w:tcPr>
            <w:tcW w:w="4007" w:type="dxa"/>
          </w:tcPr>
          <w:p w14:paraId="1BFA038E" w14:textId="5E9E51B4" w:rsidR="00303C4D" w:rsidRPr="00B36539" w:rsidRDefault="00303C4D" w:rsidP="00274187">
            <w:pPr>
              <w:tabs>
                <w:tab w:val="left" w:pos="1095"/>
              </w:tabs>
              <w:rPr>
                <w:b/>
                <w:bCs/>
                <w:noProof/>
              </w:rPr>
            </w:pPr>
            <w:r w:rsidRPr="00B36539">
              <w:rPr>
                <w:b/>
                <w:bCs/>
                <w:noProof/>
              </w:rPr>
              <w:t>MYER</w:t>
            </w:r>
            <w:r w:rsidR="00537F54" w:rsidRPr="00B36539">
              <w:rPr>
                <w:b/>
                <w:bCs/>
                <w:noProof/>
              </w:rPr>
              <w:t>S</w:t>
            </w:r>
            <w:r w:rsidRPr="00B36539">
              <w:rPr>
                <w:b/>
                <w:bCs/>
                <w:noProof/>
              </w:rPr>
              <w:t xml:space="preserve"> LANDSCAPING</w:t>
            </w:r>
            <w:r w:rsidR="00537F54" w:rsidRPr="00B36539">
              <w:rPr>
                <w:b/>
                <w:bCs/>
                <w:noProof/>
              </w:rPr>
              <w:t xml:space="preserve"> S</w:t>
            </w:r>
            <w:r w:rsidR="00B36539" w:rsidRPr="00B36539">
              <w:rPr>
                <w:b/>
                <w:bCs/>
                <w:noProof/>
              </w:rPr>
              <w:t>VCS.</w:t>
            </w:r>
          </w:p>
        </w:tc>
        <w:tc>
          <w:tcPr>
            <w:tcW w:w="2961" w:type="dxa"/>
          </w:tcPr>
          <w:p w14:paraId="61672F82" w14:textId="3F2F2CCA" w:rsidR="00303C4D" w:rsidRPr="00B36539" w:rsidRDefault="00303C4D" w:rsidP="00274187">
            <w:pPr>
              <w:tabs>
                <w:tab w:val="left" w:pos="1095"/>
              </w:tabs>
              <w:rPr>
                <w:b/>
                <w:bCs/>
                <w:noProof/>
              </w:rPr>
            </w:pPr>
            <w:r w:rsidRPr="00B36539">
              <w:rPr>
                <w:b/>
                <w:bCs/>
                <w:noProof/>
              </w:rPr>
              <w:t>THE WATSON FAMILY</w:t>
            </w:r>
          </w:p>
        </w:tc>
        <w:tc>
          <w:tcPr>
            <w:tcW w:w="3824" w:type="dxa"/>
          </w:tcPr>
          <w:p w14:paraId="4E966EA9" w14:textId="64108307" w:rsidR="00303C4D" w:rsidRPr="00B36539" w:rsidRDefault="00303C4D" w:rsidP="00274187">
            <w:pPr>
              <w:tabs>
                <w:tab w:val="left" w:pos="1095"/>
              </w:tabs>
              <w:rPr>
                <w:b/>
                <w:bCs/>
                <w:noProof/>
              </w:rPr>
            </w:pPr>
            <w:r w:rsidRPr="00B36539">
              <w:rPr>
                <w:b/>
                <w:bCs/>
                <w:noProof/>
              </w:rPr>
              <w:t>THE CHAMP FAMILY</w:t>
            </w:r>
          </w:p>
        </w:tc>
      </w:tr>
    </w:tbl>
    <w:p w14:paraId="09C3BE2A" w14:textId="77777777" w:rsidR="00403675" w:rsidRDefault="00403675" w:rsidP="00274187">
      <w:pPr>
        <w:tabs>
          <w:tab w:val="left" w:pos="1095"/>
        </w:tabs>
        <w:rPr>
          <w:b/>
          <w:bCs/>
        </w:rPr>
      </w:pPr>
    </w:p>
    <w:p w14:paraId="423EF67A" w14:textId="77777777" w:rsidR="00E21F13" w:rsidRPr="00B36539" w:rsidRDefault="00E21F13" w:rsidP="00274187">
      <w:pPr>
        <w:tabs>
          <w:tab w:val="left" w:pos="1095"/>
        </w:tabs>
        <w:rPr>
          <w:b/>
          <w:bCs/>
        </w:rPr>
      </w:pPr>
    </w:p>
    <w:p w14:paraId="51BD97CA" w14:textId="29277FE4" w:rsidR="00274187" w:rsidRDefault="00BA37F7" w:rsidP="00274187">
      <w:pPr>
        <w:tabs>
          <w:tab w:val="left" w:pos="1095"/>
        </w:tabs>
      </w:pPr>
      <w:r>
        <w:rPr>
          <w:noProof/>
        </w:rPr>
        <w:lastRenderedPageBreak/>
        <mc:AlternateContent>
          <mc:Choice Requires="wps">
            <w:drawing>
              <wp:anchor distT="0" distB="0" distL="114300" distR="114300" simplePos="0" relativeHeight="251650048" behindDoc="0" locked="0" layoutInCell="1" allowOverlap="1" wp14:anchorId="392BD903" wp14:editId="5B305C2B">
                <wp:simplePos x="0" y="0"/>
                <wp:positionH relativeFrom="column">
                  <wp:posOffset>400050</wp:posOffset>
                </wp:positionH>
                <wp:positionV relativeFrom="paragraph">
                  <wp:posOffset>56516</wp:posOffset>
                </wp:positionV>
                <wp:extent cx="6734175" cy="2209800"/>
                <wp:effectExtent l="0" t="0" r="9525" b="0"/>
                <wp:wrapNone/>
                <wp:docPr id="2108002515" name="Text Box 5"/>
                <wp:cNvGraphicFramePr/>
                <a:graphic xmlns:a="http://schemas.openxmlformats.org/drawingml/2006/main">
                  <a:graphicData uri="http://schemas.microsoft.com/office/word/2010/wordprocessingShape">
                    <wps:wsp>
                      <wps:cNvSpPr txBox="1"/>
                      <wps:spPr>
                        <a:xfrm>
                          <a:off x="0" y="0"/>
                          <a:ext cx="6734175" cy="2209800"/>
                        </a:xfrm>
                        <a:prstGeom prst="rect">
                          <a:avLst/>
                        </a:prstGeom>
                        <a:solidFill>
                          <a:schemeClr val="lt1"/>
                        </a:solidFill>
                        <a:ln w="6350">
                          <a:noFill/>
                        </a:ln>
                      </wps:spPr>
                      <wps:txbx>
                        <w:txbxContent>
                          <w:p w14:paraId="58957D2C" w14:textId="7FC60E26" w:rsidR="00BA37F7" w:rsidRPr="00D4144D" w:rsidRDefault="00D4144D" w:rsidP="00BA37F7">
                            <w:pPr>
                              <w:rPr>
                                <w:rFonts w:ascii="Lucida Calligraphy" w:hAnsi="Lucida Calligraphy" w:cs="Arial"/>
                                <w:b/>
                                <w:bCs/>
                                <w:sz w:val="28"/>
                                <w:szCs w:val="28"/>
                              </w:rPr>
                            </w:pPr>
                            <w:r w:rsidRPr="00D4144D">
                              <w:rPr>
                                <w:rFonts w:ascii="Lucida Calligraphy" w:hAnsi="Lucida Calligraphy" w:cs="Arial"/>
                                <w:b/>
                                <w:bCs/>
                                <w:sz w:val="28"/>
                                <w:szCs w:val="28"/>
                              </w:rPr>
                              <w:t>Editor’s</w:t>
                            </w:r>
                            <w:r w:rsidR="00BA37F7" w:rsidRPr="00D4144D">
                              <w:rPr>
                                <w:rFonts w:ascii="Lucida Calligraphy" w:hAnsi="Lucida Calligraphy" w:cs="Arial"/>
                                <w:b/>
                                <w:bCs/>
                                <w:sz w:val="28"/>
                                <w:szCs w:val="28"/>
                              </w:rPr>
                              <w:t xml:space="preserve"> Note:</w:t>
                            </w:r>
                          </w:p>
                          <w:p w14:paraId="79EFEF5A" w14:textId="77777777" w:rsidR="00BA37F7" w:rsidRPr="00D4144D" w:rsidRDefault="00BA37F7" w:rsidP="00BA37F7">
                            <w:pPr>
                              <w:rPr>
                                <w:rFonts w:ascii="Lucida Calligraphy" w:hAnsi="Lucida Calligraphy" w:cs="Arial"/>
                                <w:sz w:val="28"/>
                                <w:szCs w:val="28"/>
                              </w:rPr>
                            </w:pPr>
                          </w:p>
                          <w:p w14:paraId="04BE3EE5" w14:textId="77777777" w:rsidR="00BA37F7" w:rsidRPr="00D4144D" w:rsidRDefault="00BA37F7" w:rsidP="00BA37F7">
                            <w:pPr>
                              <w:rPr>
                                <w:rFonts w:ascii="Lucida Calligraphy" w:hAnsi="Lucida Calligraphy" w:cs="Arial"/>
                              </w:rPr>
                            </w:pPr>
                            <w:r w:rsidRPr="00D4144D">
                              <w:rPr>
                                <w:rFonts w:ascii="Lucida Calligraphy" w:hAnsi="Lucida Calligraphy" w:cs="Arial"/>
                              </w:rPr>
                              <w:t xml:space="preserve">The goal is to have the newsletter out by Sunday prior to the club monthly membership meeting. Please submit any articles or photos to </w:t>
                            </w:r>
                            <w:hyperlink r:id="rId113" w:history="1">
                              <w:r w:rsidRPr="00D4144D">
                                <w:rPr>
                                  <w:rStyle w:val="Hyperlink"/>
                                  <w:rFonts w:ascii="Lucida Calligraphy" w:hAnsi="Lucida Calligraphy" w:cs="Arial"/>
                                </w:rPr>
                                <w:t>wvsrhq@gmail.com</w:t>
                              </w:r>
                            </w:hyperlink>
                            <w:r w:rsidRPr="00D4144D">
                              <w:rPr>
                                <w:rFonts w:ascii="Lucida Calligraphy" w:hAnsi="Lucida Calligraphy" w:cs="Arial"/>
                              </w:rPr>
                              <w:t xml:space="preserve"> by the Friday prior to that Sunday distribution. The editor reserves the right to edit submissions as needed for length, fit, and content. </w:t>
                            </w:r>
                          </w:p>
                          <w:p w14:paraId="117F7996" w14:textId="77777777" w:rsidR="00BA37F7" w:rsidRDefault="00BA37F7" w:rsidP="00BA37F7"/>
                          <w:p w14:paraId="148AB9DC" w14:textId="77777777" w:rsidR="00D4144D" w:rsidRDefault="00D4144D" w:rsidP="00D4144D">
                            <w:pPr>
                              <w:rPr>
                                <w:rFonts w:ascii="Lucida Calligraphy" w:hAnsi="Lucida Calligraphy"/>
                                <w:b/>
                                <w:bCs/>
                                <w:sz w:val="32"/>
                                <w:szCs w:val="32"/>
                              </w:rPr>
                            </w:pPr>
                            <w:r>
                              <w:rPr>
                                <w:noProof/>
                              </w:rPr>
                              <w:tab/>
                            </w:r>
                            <w:r>
                              <w:rPr>
                                <w:rFonts w:ascii="Lucida Calligraphy" w:hAnsi="Lucida Calligraphy"/>
                                <w:b/>
                                <w:bCs/>
                                <w:sz w:val="32"/>
                                <w:szCs w:val="32"/>
                              </w:rPr>
                              <w:t>Thank You!</w:t>
                            </w:r>
                          </w:p>
                          <w:p w14:paraId="5A9E19FC" w14:textId="526B49CD" w:rsidR="00BA37F7" w:rsidRDefault="00D4144D" w:rsidP="00D4144D">
                            <w:pPr>
                              <w:ind w:left="708" w:firstLine="708"/>
                              <w:rPr>
                                <w:rFonts w:ascii="Lucida Calligraphy" w:hAnsi="Lucida Calligraphy"/>
                                <w:b/>
                                <w:bCs/>
                                <w:sz w:val="32"/>
                                <w:szCs w:val="32"/>
                              </w:rPr>
                            </w:pPr>
                            <w:r>
                              <w:rPr>
                                <w:rFonts w:ascii="Lucida Calligraphy" w:hAnsi="Lucida Calligraphy"/>
                                <w:b/>
                                <w:bCs/>
                                <w:sz w:val="32"/>
                                <w:szCs w:val="32"/>
                              </w:rPr>
                              <w:t>G</w:t>
                            </w:r>
                            <w:r w:rsidR="00BA37F7" w:rsidRPr="00D4144D">
                              <w:rPr>
                                <w:rFonts w:ascii="Lucida Calligraphy" w:hAnsi="Lucida Calligraphy"/>
                                <w:b/>
                                <w:bCs/>
                                <w:sz w:val="32"/>
                                <w:szCs w:val="32"/>
                              </w:rPr>
                              <w:t>arry Pullen</w:t>
                            </w:r>
                          </w:p>
                          <w:p w14:paraId="035921F2" w14:textId="77777777" w:rsidR="00B07EA0" w:rsidRPr="00D4144D" w:rsidRDefault="00B07EA0" w:rsidP="00B07E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BD903" id="Text Box 5" o:spid="_x0000_s1046" type="#_x0000_t202" style="position:absolute;margin-left:31.5pt;margin-top:4.45pt;width:530.25pt;height:17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" fillcolor="white [3201]" stroked="f" strokeweight=".5pt">
                <v:textbox>
                  <w:txbxContent>
                    <w:p w14:paraId="58957D2C" w14:textId="7FC60E26" w:rsidR="00BA37F7" w:rsidRPr="00D4144D" w:rsidRDefault="00D4144D" w:rsidP="00BA37F7">
                      <w:pPr>
                        <w:rPr>
                          <w:rFonts w:ascii="Lucida Calligraphy" w:hAnsi="Lucida Calligraphy" w:cs="Arial"/>
                          <w:b/>
                          <w:bCs/>
                          <w:sz w:val="28"/>
                          <w:szCs w:val="28"/>
                        </w:rPr>
                      </w:pPr>
                      <w:r w:rsidRPr="00D4144D">
                        <w:rPr>
                          <w:rFonts w:ascii="Lucida Calligraphy" w:hAnsi="Lucida Calligraphy" w:cs="Arial"/>
                          <w:b/>
                          <w:bCs/>
                          <w:sz w:val="28"/>
                          <w:szCs w:val="28"/>
                        </w:rPr>
                        <w:t>Editor’s</w:t>
                      </w:r>
                      <w:r w:rsidR="00BA37F7" w:rsidRPr="00D4144D">
                        <w:rPr>
                          <w:rFonts w:ascii="Lucida Calligraphy" w:hAnsi="Lucida Calligraphy" w:cs="Arial"/>
                          <w:b/>
                          <w:bCs/>
                          <w:sz w:val="28"/>
                          <w:szCs w:val="28"/>
                        </w:rPr>
                        <w:t xml:space="preserve"> Note:</w:t>
                      </w:r>
                    </w:p>
                    <w:p w14:paraId="79EFEF5A" w14:textId="77777777" w:rsidR="00BA37F7" w:rsidRPr="00D4144D" w:rsidRDefault="00BA37F7" w:rsidP="00BA37F7">
                      <w:pPr>
                        <w:rPr>
                          <w:rFonts w:ascii="Lucida Calligraphy" w:hAnsi="Lucida Calligraphy" w:cs="Arial"/>
                          <w:sz w:val="28"/>
                          <w:szCs w:val="28"/>
                        </w:rPr>
                      </w:pPr>
                    </w:p>
                    <w:p w14:paraId="04BE3EE5" w14:textId="77777777" w:rsidR="00BA37F7" w:rsidRPr="00D4144D" w:rsidRDefault="00BA37F7" w:rsidP="00BA37F7">
                      <w:pPr>
                        <w:rPr>
                          <w:rFonts w:ascii="Lucida Calligraphy" w:hAnsi="Lucida Calligraphy" w:cs="Arial"/>
                        </w:rPr>
                      </w:pPr>
                      <w:r w:rsidRPr="00D4144D">
                        <w:rPr>
                          <w:rFonts w:ascii="Lucida Calligraphy" w:hAnsi="Lucida Calligraphy" w:cs="Arial"/>
                        </w:rPr>
                        <w:t xml:space="preserve">The goal is to have the newsletter out by Sunday prior to the club monthly membership meeting. Please submit any articles or photos to </w:t>
                      </w:r>
                      <w:hyperlink r:id="rId114" w:history="1">
                        <w:r w:rsidRPr="00D4144D">
                          <w:rPr>
                            <w:rStyle w:val="Hyperlink"/>
                            <w:rFonts w:ascii="Lucida Calligraphy" w:hAnsi="Lucida Calligraphy" w:cs="Arial"/>
                          </w:rPr>
                          <w:t>wvsrhq@gmail.com</w:t>
                        </w:r>
                      </w:hyperlink>
                      <w:r w:rsidRPr="00D4144D">
                        <w:rPr>
                          <w:rFonts w:ascii="Lucida Calligraphy" w:hAnsi="Lucida Calligraphy" w:cs="Arial"/>
                        </w:rPr>
                        <w:t xml:space="preserve"> by the Friday prior to that Sunday distribution. The editor reserves the right to edit submissions as needed for length, fit, and content. </w:t>
                      </w:r>
                    </w:p>
                    <w:p w14:paraId="117F7996" w14:textId="77777777" w:rsidR="00BA37F7" w:rsidRDefault="00BA37F7" w:rsidP="00BA37F7"/>
                    <w:p w14:paraId="148AB9DC" w14:textId="77777777" w:rsidR="00D4144D" w:rsidRDefault="00D4144D" w:rsidP="00D4144D">
                      <w:pPr>
                        <w:rPr>
                          <w:rFonts w:ascii="Lucida Calligraphy" w:hAnsi="Lucida Calligraphy"/>
                          <w:b/>
                          <w:bCs/>
                          <w:sz w:val="32"/>
                          <w:szCs w:val="32"/>
                        </w:rPr>
                      </w:pPr>
                      <w:r>
                        <w:rPr>
                          <w:noProof/>
                        </w:rPr>
                        <w:tab/>
                      </w:r>
                      <w:r>
                        <w:rPr>
                          <w:rFonts w:ascii="Lucida Calligraphy" w:hAnsi="Lucida Calligraphy"/>
                          <w:b/>
                          <w:bCs/>
                          <w:sz w:val="32"/>
                          <w:szCs w:val="32"/>
                        </w:rPr>
                        <w:t>Thank You!</w:t>
                      </w:r>
                    </w:p>
                    <w:p w14:paraId="5A9E19FC" w14:textId="526B49CD" w:rsidR="00BA37F7" w:rsidRDefault="00D4144D" w:rsidP="00D4144D">
                      <w:pPr>
                        <w:ind w:left="708" w:firstLine="708"/>
                        <w:rPr>
                          <w:rFonts w:ascii="Lucida Calligraphy" w:hAnsi="Lucida Calligraphy"/>
                          <w:b/>
                          <w:bCs/>
                          <w:sz w:val="32"/>
                          <w:szCs w:val="32"/>
                        </w:rPr>
                      </w:pPr>
                      <w:r>
                        <w:rPr>
                          <w:rFonts w:ascii="Lucida Calligraphy" w:hAnsi="Lucida Calligraphy"/>
                          <w:b/>
                          <w:bCs/>
                          <w:sz w:val="32"/>
                          <w:szCs w:val="32"/>
                        </w:rPr>
                        <w:t>G</w:t>
                      </w:r>
                      <w:r w:rsidR="00BA37F7" w:rsidRPr="00D4144D">
                        <w:rPr>
                          <w:rFonts w:ascii="Lucida Calligraphy" w:hAnsi="Lucida Calligraphy"/>
                          <w:b/>
                          <w:bCs/>
                          <w:sz w:val="32"/>
                          <w:szCs w:val="32"/>
                        </w:rPr>
                        <w:t>arry Pullen</w:t>
                      </w:r>
                    </w:p>
                    <w:p w14:paraId="035921F2" w14:textId="77777777" w:rsidR="00B07EA0" w:rsidRPr="00D4144D" w:rsidRDefault="00B07EA0" w:rsidP="00B07EA0"/>
                  </w:txbxContent>
                </v:textbox>
              </v:shape>
            </w:pict>
          </mc:Fallback>
        </mc:AlternateContent>
      </w:r>
    </w:p>
    <w:p w14:paraId="324DF03F" w14:textId="01175B79" w:rsidR="00274187" w:rsidRDefault="00274187" w:rsidP="00274187">
      <w:pPr>
        <w:tabs>
          <w:tab w:val="left" w:pos="1095"/>
        </w:tabs>
      </w:pPr>
      <w:r>
        <w:tab/>
      </w:r>
    </w:p>
    <w:p w14:paraId="4980F1A4" w14:textId="77777777" w:rsidR="00BA37F7" w:rsidRPr="00BA37F7" w:rsidRDefault="00BA37F7" w:rsidP="00BA37F7"/>
    <w:p w14:paraId="3D4FC992" w14:textId="77777777" w:rsidR="00BA37F7" w:rsidRPr="00BA37F7" w:rsidRDefault="00BA37F7" w:rsidP="00BA37F7"/>
    <w:p w14:paraId="1DAECC3A" w14:textId="77777777" w:rsidR="00BA37F7" w:rsidRPr="00BA37F7" w:rsidRDefault="00BA37F7" w:rsidP="00BA37F7"/>
    <w:p w14:paraId="2FFAB11E" w14:textId="77777777" w:rsidR="00BA37F7" w:rsidRPr="00BA37F7" w:rsidRDefault="00BA37F7" w:rsidP="00BA37F7"/>
    <w:p w14:paraId="4E848952" w14:textId="77777777" w:rsidR="00BA37F7" w:rsidRDefault="00BA37F7" w:rsidP="00BA37F7"/>
    <w:p w14:paraId="65AA2EC7" w14:textId="77777777" w:rsidR="00BA37F7" w:rsidRDefault="00BA37F7" w:rsidP="00BA37F7"/>
    <w:p w14:paraId="6335CB50" w14:textId="77777777" w:rsidR="00BA37F7" w:rsidRDefault="00BA37F7" w:rsidP="00BA37F7"/>
    <w:p w14:paraId="52507512" w14:textId="77777777" w:rsidR="00E21F13" w:rsidRDefault="00E21F13" w:rsidP="00BA37F7"/>
    <w:p w14:paraId="10415D7C" w14:textId="77777777" w:rsidR="00E21F13" w:rsidRDefault="00E21F13" w:rsidP="00BA37F7"/>
    <w:p w14:paraId="01CD177E" w14:textId="77777777" w:rsidR="00E21F13" w:rsidRDefault="00E21F13" w:rsidP="00BA37F7"/>
    <w:p w14:paraId="25223CBC" w14:textId="77777777" w:rsidR="00E21F13" w:rsidRDefault="00E21F13" w:rsidP="00BA37F7"/>
    <w:p w14:paraId="3D44B15A" w14:textId="77777777" w:rsidR="00E21F13" w:rsidRDefault="00E21F13" w:rsidP="00BA37F7"/>
    <w:p w14:paraId="3908378F" w14:textId="77777777" w:rsidR="00BA37F7" w:rsidRDefault="00BA37F7" w:rsidP="00BA37F7"/>
    <w:p w14:paraId="3D0E08A5" w14:textId="21A8DC1D" w:rsidR="00A62DF1" w:rsidRPr="00BA37F7" w:rsidRDefault="00E21F13" w:rsidP="00BA37F7">
      <w:pPr>
        <w:tabs>
          <w:tab w:val="left" w:pos="2520"/>
        </w:tabs>
      </w:pPr>
      <w:r>
        <w:rPr>
          <w:noProof/>
        </w:rPr>
        <w:drawing>
          <wp:inline distT="0" distB="0" distL="0" distR="0" wp14:anchorId="6610F77C" wp14:editId="0F5495D3">
            <wp:extent cx="6859270" cy="3071495"/>
            <wp:effectExtent l="0" t="0" r="0" b="0"/>
            <wp:docPr id="7865529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552910" name="Picture 786552910"/>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859270" cy="3071495"/>
                    </a:xfrm>
                    <a:prstGeom prst="rect">
                      <a:avLst/>
                    </a:prstGeom>
                  </pic:spPr>
                </pic:pic>
              </a:graphicData>
            </a:graphic>
          </wp:inline>
        </w:drawing>
      </w:r>
      <w:r w:rsidR="00BA37F7">
        <w:tab/>
      </w:r>
    </w:p>
    <w:sectPr w:rsidR="00A62DF1" w:rsidRPr="00BA37F7" w:rsidSect="00BC0A22">
      <w:pgSz w:w="12242" w:h="15842" w:code="1"/>
      <w:pgMar w:top="720" w:right="720" w:bottom="720" w:left="720" w:header="288" w:footer="28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EA4BC7" w14:textId="77777777" w:rsidR="0072248A" w:rsidRDefault="0072248A" w:rsidP="009933E9">
      <w:r>
        <w:separator/>
      </w:r>
    </w:p>
  </w:endnote>
  <w:endnote w:type="continuationSeparator" w:id="0">
    <w:p w14:paraId="1FC0F73C" w14:textId="77777777" w:rsidR="0072248A" w:rsidRDefault="0072248A" w:rsidP="009933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Wide Latin">
    <w:panose1 w:val="020A0A07050505020404"/>
    <w:charset w:val="00"/>
    <w:family w:val="roman"/>
    <w:pitch w:val="variable"/>
    <w:sig w:usb0="00000003" w:usb1="00000000" w:usb2="00000000" w:usb3="00000000" w:csb0="00000001" w:csb1="00000000"/>
  </w:font>
  <w:font w:name="HP Simplified Jpan">
    <w:panose1 w:val="020B0500000000000000"/>
    <w:charset w:val="80"/>
    <w:family w:val="swiss"/>
    <w:pitch w:val="variable"/>
    <w:sig w:usb0="E00002FF" w:usb1="38CFEDFA" w:usb2="00000012" w:usb3="00000000" w:csb0="0016019F" w:csb1="00000000"/>
  </w:font>
  <w:font w:name="Engravers MT">
    <w:panose1 w:val="020907070805050203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ptos Narrow">
    <w:charset w:val="00"/>
    <w:family w:val="swiss"/>
    <w:pitch w:val="variable"/>
    <w:sig w:usb0="20000287" w:usb1="00000003" w:usb2="00000000" w:usb3="00000000" w:csb0="0000019F" w:csb1="00000000"/>
  </w:font>
  <w:font w:name="DejaVu Serif">
    <w:panose1 w:val="02060603050605020204"/>
    <w:charset w:val="00"/>
    <w:family w:val="roman"/>
    <w:pitch w:val="variable"/>
    <w:sig w:usb0="E40006FF" w:usb1="5200F9FB" w:usb2="0A040020" w:usb3="00000000" w:csb0="0000009F" w:csb1="00000000"/>
  </w:font>
  <w:font w:name="MV Boli">
    <w:panose1 w:val="02000500030200090000"/>
    <w:charset w:val="00"/>
    <w:family w:val="auto"/>
    <w:pitch w:val="variable"/>
    <w:sig w:usb0="00000003" w:usb1="00000000" w:usb2="00000100" w:usb3="00000000" w:csb0="00000001" w:csb1="00000000"/>
  </w:font>
  <w:font w:name="Calibri">
    <w:panose1 w:val="020F0502020204030204"/>
    <w:charset w:val="00"/>
    <w:family w:val="swiss"/>
    <w:pitch w:val="variable"/>
    <w:sig w:usb0="E4002EFF" w:usb1="C000247B" w:usb2="00000009" w:usb3="00000000" w:csb0="000001FF" w:csb1="00000000"/>
  </w:font>
  <w:font w:name="Rockwell">
    <w:panose1 w:val="02060603020205020403"/>
    <w:charset w:val="00"/>
    <w:family w:val="roman"/>
    <w:pitch w:val="variable"/>
    <w:sig w:usb0="00000007" w:usb1="00000000" w:usb2="00000000" w:usb3="00000000" w:csb0="00000003" w:csb1="00000000"/>
  </w:font>
  <w:font w:name="Ravie">
    <w:panose1 w:val="04040805050809020602"/>
    <w:charset w:val="00"/>
    <w:family w:val="decorative"/>
    <w:pitch w:val="variable"/>
    <w:sig w:usb0="00000003" w:usb1="00000000" w:usb2="00000000" w:usb3="00000000" w:csb0="00000001" w:csb1="00000000"/>
  </w:font>
  <w:font w:name="Eras Demi ITC">
    <w:panose1 w:val="020B08050305040208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668CD0" w14:textId="77777777" w:rsidR="0072248A" w:rsidRDefault="0072248A" w:rsidP="009933E9">
      <w:r>
        <w:separator/>
      </w:r>
    </w:p>
  </w:footnote>
  <w:footnote w:type="continuationSeparator" w:id="0">
    <w:p w14:paraId="15B89497" w14:textId="77777777" w:rsidR="0072248A" w:rsidRDefault="0072248A" w:rsidP="009933E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C34EF3"/>
    <w:multiLevelType w:val="hybridMultilevel"/>
    <w:tmpl w:val="20A48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3C7597"/>
    <w:multiLevelType w:val="hybridMultilevel"/>
    <w:tmpl w:val="F21CCBD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A783665"/>
    <w:multiLevelType w:val="hybridMultilevel"/>
    <w:tmpl w:val="EEFA7032"/>
    <w:lvl w:ilvl="0" w:tplc="04220001">
      <w:start w:val="1"/>
      <w:numFmt w:val="bullet"/>
      <w:lvlText w:val=""/>
      <w:lvlJc w:val="left"/>
      <w:pPr>
        <w:tabs>
          <w:tab w:val="num" w:pos="720"/>
        </w:tabs>
        <w:ind w:left="720" w:hanging="360"/>
      </w:pPr>
      <w:rPr>
        <w:rFonts w:ascii="Symbol" w:hAnsi="Symbol"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2192980"/>
    <w:multiLevelType w:val="hybridMultilevel"/>
    <w:tmpl w:val="A2E824A6"/>
    <w:lvl w:ilvl="0" w:tplc="04220001">
      <w:start w:val="1"/>
      <w:numFmt w:val="bullet"/>
      <w:lvlText w:val=""/>
      <w:lvlJc w:val="left"/>
      <w:pPr>
        <w:tabs>
          <w:tab w:val="num" w:pos="720"/>
        </w:tabs>
        <w:ind w:left="720" w:hanging="360"/>
      </w:pPr>
      <w:rPr>
        <w:rFonts w:ascii="Symbol" w:hAnsi="Symbol"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0665D18"/>
    <w:multiLevelType w:val="hybridMultilevel"/>
    <w:tmpl w:val="272E7CE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1CE2B4B"/>
    <w:multiLevelType w:val="multilevel"/>
    <w:tmpl w:val="1BA032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4CC77B5"/>
    <w:multiLevelType w:val="multilevel"/>
    <w:tmpl w:val="5E649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CA64ADA"/>
    <w:multiLevelType w:val="hybridMultilevel"/>
    <w:tmpl w:val="7A408FE0"/>
    <w:lvl w:ilvl="0" w:tplc="78A257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124063B"/>
    <w:multiLevelType w:val="hybridMultilevel"/>
    <w:tmpl w:val="559E135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ED611A5"/>
    <w:multiLevelType w:val="hybridMultilevel"/>
    <w:tmpl w:val="52C25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0A36ADA"/>
    <w:multiLevelType w:val="multilevel"/>
    <w:tmpl w:val="E4567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80039326">
    <w:abstractNumId w:val="3"/>
  </w:num>
  <w:num w:numId="2" w16cid:durableId="1259827046">
    <w:abstractNumId w:val="2"/>
  </w:num>
  <w:num w:numId="3" w16cid:durableId="904218024">
    <w:abstractNumId w:val="0"/>
  </w:num>
  <w:num w:numId="4" w16cid:durableId="1030573710">
    <w:abstractNumId w:val="9"/>
  </w:num>
  <w:num w:numId="5" w16cid:durableId="1900550506">
    <w:abstractNumId w:val="4"/>
  </w:num>
  <w:num w:numId="6" w16cid:durableId="1918515722">
    <w:abstractNumId w:val="8"/>
  </w:num>
  <w:num w:numId="7" w16cid:durableId="1960181877">
    <w:abstractNumId w:val="10"/>
  </w:num>
  <w:num w:numId="8" w16cid:durableId="1686444211">
    <w:abstractNumId w:val="5"/>
  </w:num>
  <w:num w:numId="9" w16cid:durableId="1345282353">
    <w:abstractNumId w:val="6"/>
  </w:num>
  <w:num w:numId="10" w16cid:durableId="645623109">
    <w:abstractNumId w:val="7"/>
  </w:num>
  <w:num w:numId="11" w16cid:durableId="185965730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o:colormru v:ext="edit" colors="#c0c,silver,#de8126,#f0e9d1,#7b7a35,#e1debd,#d6d2b0,#e5e4e4"/>
    </o:shapedefaults>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170F"/>
    <w:rsid w:val="00000672"/>
    <w:rsid w:val="00000CB6"/>
    <w:rsid w:val="00001580"/>
    <w:rsid w:val="000016C0"/>
    <w:rsid w:val="000030F8"/>
    <w:rsid w:val="00003AEB"/>
    <w:rsid w:val="00003FC8"/>
    <w:rsid w:val="00004133"/>
    <w:rsid w:val="00005473"/>
    <w:rsid w:val="000058AC"/>
    <w:rsid w:val="0000617A"/>
    <w:rsid w:val="00007788"/>
    <w:rsid w:val="00007AD8"/>
    <w:rsid w:val="00007AF5"/>
    <w:rsid w:val="00007F94"/>
    <w:rsid w:val="00010342"/>
    <w:rsid w:val="000103F3"/>
    <w:rsid w:val="00010501"/>
    <w:rsid w:val="000107CF"/>
    <w:rsid w:val="00010D50"/>
    <w:rsid w:val="0001101E"/>
    <w:rsid w:val="0001138B"/>
    <w:rsid w:val="00011C0C"/>
    <w:rsid w:val="0001340A"/>
    <w:rsid w:val="000137DC"/>
    <w:rsid w:val="00014B99"/>
    <w:rsid w:val="00014DA1"/>
    <w:rsid w:val="00014FD1"/>
    <w:rsid w:val="000162EE"/>
    <w:rsid w:val="000169E1"/>
    <w:rsid w:val="00016ADA"/>
    <w:rsid w:val="000171F9"/>
    <w:rsid w:val="00020CD9"/>
    <w:rsid w:val="0002107E"/>
    <w:rsid w:val="0002159B"/>
    <w:rsid w:val="00021C77"/>
    <w:rsid w:val="00022DBF"/>
    <w:rsid w:val="000232FB"/>
    <w:rsid w:val="00023D21"/>
    <w:rsid w:val="00023EDF"/>
    <w:rsid w:val="00024848"/>
    <w:rsid w:val="00024A60"/>
    <w:rsid w:val="00025013"/>
    <w:rsid w:val="000257DF"/>
    <w:rsid w:val="00025EBB"/>
    <w:rsid w:val="00026183"/>
    <w:rsid w:val="000264CA"/>
    <w:rsid w:val="00026B8E"/>
    <w:rsid w:val="00026E0F"/>
    <w:rsid w:val="000271D7"/>
    <w:rsid w:val="0002730F"/>
    <w:rsid w:val="0002736D"/>
    <w:rsid w:val="00030A7E"/>
    <w:rsid w:val="000312CF"/>
    <w:rsid w:val="0003135E"/>
    <w:rsid w:val="00032638"/>
    <w:rsid w:val="0003273D"/>
    <w:rsid w:val="00032F7E"/>
    <w:rsid w:val="0003316B"/>
    <w:rsid w:val="00033C91"/>
    <w:rsid w:val="00034C69"/>
    <w:rsid w:val="00035C76"/>
    <w:rsid w:val="0003667B"/>
    <w:rsid w:val="00037214"/>
    <w:rsid w:val="0003731F"/>
    <w:rsid w:val="0003735D"/>
    <w:rsid w:val="000374C3"/>
    <w:rsid w:val="0003759A"/>
    <w:rsid w:val="000379AA"/>
    <w:rsid w:val="00040118"/>
    <w:rsid w:val="000402AF"/>
    <w:rsid w:val="000428C8"/>
    <w:rsid w:val="00042A5C"/>
    <w:rsid w:val="00042DD0"/>
    <w:rsid w:val="000440FF"/>
    <w:rsid w:val="00044200"/>
    <w:rsid w:val="000449C1"/>
    <w:rsid w:val="00044B17"/>
    <w:rsid w:val="00045C3B"/>
    <w:rsid w:val="00045C88"/>
    <w:rsid w:val="00045EA9"/>
    <w:rsid w:val="000460A4"/>
    <w:rsid w:val="00047086"/>
    <w:rsid w:val="0004727B"/>
    <w:rsid w:val="000473E4"/>
    <w:rsid w:val="000475DD"/>
    <w:rsid w:val="00047881"/>
    <w:rsid w:val="00047FFE"/>
    <w:rsid w:val="00050644"/>
    <w:rsid w:val="00050B02"/>
    <w:rsid w:val="0005213F"/>
    <w:rsid w:val="00052D2F"/>
    <w:rsid w:val="00053ACF"/>
    <w:rsid w:val="00053C50"/>
    <w:rsid w:val="0005424A"/>
    <w:rsid w:val="0005491E"/>
    <w:rsid w:val="000552D2"/>
    <w:rsid w:val="00055328"/>
    <w:rsid w:val="000553D4"/>
    <w:rsid w:val="0005636D"/>
    <w:rsid w:val="00056BB9"/>
    <w:rsid w:val="000572E9"/>
    <w:rsid w:val="0006074D"/>
    <w:rsid w:val="00060BDF"/>
    <w:rsid w:val="00060C51"/>
    <w:rsid w:val="00060E91"/>
    <w:rsid w:val="00060EC4"/>
    <w:rsid w:val="000616B7"/>
    <w:rsid w:val="000618C6"/>
    <w:rsid w:val="00061C12"/>
    <w:rsid w:val="00061F23"/>
    <w:rsid w:val="000625DB"/>
    <w:rsid w:val="00062C36"/>
    <w:rsid w:val="00063166"/>
    <w:rsid w:val="000632B2"/>
    <w:rsid w:val="000639E8"/>
    <w:rsid w:val="00063DA2"/>
    <w:rsid w:val="00064689"/>
    <w:rsid w:val="0006481C"/>
    <w:rsid w:val="00065049"/>
    <w:rsid w:val="000652F1"/>
    <w:rsid w:val="0006596E"/>
    <w:rsid w:val="00065F63"/>
    <w:rsid w:val="00065FA5"/>
    <w:rsid w:val="00067B84"/>
    <w:rsid w:val="00067DF6"/>
    <w:rsid w:val="00070795"/>
    <w:rsid w:val="000708EA"/>
    <w:rsid w:val="00070C49"/>
    <w:rsid w:val="00071C5A"/>
    <w:rsid w:val="0007204F"/>
    <w:rsid w:val="00072194"/>
    <w:rsid w:val="00072692"/>
    <w:rsid w:val="00073C31"/>
    <w:rsid w:val="00075121"/>
    <w:rsid w:val="00075271"/>
    <w:rsid w:val="00075632"/>
    <w:rsid w:val="000756A5"/>
    <w:rsid w:val="00075A9C"/>
    <w:rsid w:val="000766BB"/>
    <w:rsid w:val="00076FAC"/>
    <w:rsid w:val="000773D1"/>
    <w:rsid w:val="000807D3"/>
    <w:rsid w:val="00080B1A"/>
    <w:rsid w:val="00080BD7"/>
    <w:rsid w:val="0008326D"/>
    <w:rsid w:val="0008335A"/>
    <w:rsid w:val="00083973"/>
    <w:rsid w:val="00083B99"/>
    <w:rsid w:val="000840BB"/>
    <w:rsid w:val="000842E8"/>
    <w:rsid w:val="000846AD"/>
    <w:rsid w:val="00084D1C"/>
    <w:rsid w:val="00086375"/>
    <w:rsid w:val="0008641C"/>
    <w:rsid w:val="000864FA"/>
    <w:rsid w:val="00086D6A"/>
    <w:rsid w:val="000872AE"/>
    <w:rsid w:val="000911FB"/>
    <w:rsid w:val="00091A28"/>
    <w:rsid w:val="00091EFC"/>
    <w:rsid w:val="00092553"/>
    <w:rsid w:val="00092A87"/>
    <w:rsid w:val="0009388B"/>
    <w:rsid w:val="000938BE"/>
    <w:rsid w:val="00093E6D"/>
    <w:rsid w:val="0009409F"/>
    <w:rsid w:val="000945A9"/>
    <w:rsid w:val="00095114"/>
    <w:rsid w:val="000954FC"/>
    <w:rsid w:val="00097DB5"/>
    <w:rsid w:val="000A0719"/>
    <w:rsid w:val="000A0BAA"/>
    <w:rsid w:val="000A0D38"/>
    <w:rsid w:val="000A0DEF"/>
    <w:rsid w:val="000A101C"/>
    <w:rsid w:val="000A170D"/>
    <w:rsid w:val="000A1E77"/>
    <w:rsid w:val="000A29B3"/>
    <w:rsid w:val="000A2CA9"/>
    <w:rsid w:val="000A3715"/>
    <w:rsid w:val="000A3A9C"/>
    <w:rsid w:val="000A416C"/>
    <w:rsid w:val="000A486C"/>
    <w:rsid w:val="000A492E"/>
    <w:rsid w:val="000A5E30"/>
    <w:rsid w:val="000A6007"/>
    <w:rsid w:val="000A6194"/>
    <w:rsid w:val="000A63ED"/>
    <w:rsid w:val="000A70E9"/>
    <w:rsid w:val="000A7F67"/>
    <w:rsid w:val="000B1664"/>
    <w:rsid w:val="000B1D3A"/>
    <w:rsid w:val="000B1F95"/>
    <w:rsid w:val="000B2B6A"/>
    <w:rsid w:val="000B42CC"/>
    <w:rsid w:val="000B4C61"/>
    <w:rsid w:val="000B502E"/>
    <w:rsid w:val="000B5110"/>
    <w:rsid w:val="000B53DD"/>
    <w:rsid w:val="000B6599"/>
    <w:rsid w:val="000B7A33"/>
    <w:rsid w:val="000C0032"/>
    <w:rsid w:val="000C0770"/>
    <w:rsid w:val="000C0A07"/>
    <w:rsid w:val="000C125C"/>
    <w:rsid w:val="000C2424"/>
    <w:rsid w:val="000C27BA"/>
    <w:rsid w:val="000C29FD"/>
    <w:rsid w:val="000C3920"/>
    <w:rsid w:val="000C433C"/>
    <w:rsid w:val="000C5098"/>
    <w:rsid w:val="000C53B9"/>
    <w:rsid w:val="000C5F54"/>
    <w:rsid w:val="000C5FF4"/>
    <w:rsid w:val="000C64E2"/>
    <w:rsid w:val="000C65CB"/>
    <w:rsid w:val="000C6CAC"/>
    <w:rsid w:val="000C7184"/>
    <w:rsid w:val="000C71A7"/>
    <w:rsid w:val="000C7E34"/>
    <w:rsid w:val="000D031F"/>
    <w:rsid w:val="000D094B"/>
    <w:rsid w:val="000D0C3B"/>
    <w:rsid w:val="000D27A0"/>
    <w:rsid w:val="000D4209"/>
    <w:rsid w:val="000D49A4"/>
    <w:rsid w:val="000D5A47"/>
    <w:rsid w:val="000D5B51"/>
    <w:rsid w:val="000D5D2C"/>
    <w:rsid w:val="000D5EBA"/>
    <w:rsid w:val="000D5F6F"/>
    <w:rsid w:val="000D6979"/>
    <w:rsid w:val="000D6CB3"/>
    <w:rsid w:val="000D6EE1"/>
    <w:rsid w:val="000D72D8"/>
    <w:rsid w:val="000D7361"/>
    <w:rsid w:val="000D73B6"/>
    <w:rsid w:val="000D757C"/>
    <w:rsid w:val="000D77AF"/>
    <w:rsid w:val="000D78B4"/>
    <w:rsid w:val="000D7D5D"/>
    <w:rsid w:val="000D7F0E"/>
    <w:rsid w:val="000E165B"/>
    <w:rsid w:val="000E2EA6"/>
    <w:rsid w:val="000E31A9"/>
    <w:rsid w:val="000E3B61"/>
    <w:rsid w:val="000E3F6A"/>
    <w:rsid w:val="000E4011"/>
    <w:rsid w:val="000E4773"/>
    <w:rsid w:val="000E4D3D"/>
    <w:rsid w:val="000E4E35"/>
    <w:rsid w:val="000E6A52"/>
    <w:rsid w:val="000E7455"/>
    <w:rsid w:val="000E7485"/>
    <w:rsid w:val="000F0597"/>
    <w:rsid w:val="000F0BB0"/>
    <w:rsid w:val="000F0C68"/>
    <w:rsid w:val="000F0ED6"/>
    <w:rsid w:val="000F1329"/>
    <w:rsid w:val="000F2D50"/>
    <w:rsid w:val="000F2F12"/>
    <w:rsid w:val="000F2F29"/>
    <w:rsid w:val="000F3615"/>
    <w:rsid w:val="000F3664"/>
    <w:rsid w:val="000F3AD6"/>
    <w:rsid w:val="000F3BB8"/>
    <w:rsid w:val="000F3C9F"/>
    <w:rsid w:val="000F4772"/>
    <w:rsid w:val="000F547B"/>
    <w:rsid w:val="000F6652"/>
    <w:rsid w:val="000F689D"/>
    <w:rsid w:val="000F6B7B"/>
    <w:rsid w:val="000F6C88"/>
    <w:rsid w:val="000F7829"/>
    <w:rsid w:val="000F7A61"/>
    <w:rsid w:val="0010165A"/>
    <w:rsid w:val="001017F2"/>
    <w:rsid w:val="00102704"/>
    <w:rsid w:val="0010385F"/>
    <w:rsid w:val="00104453"/>
    <w:rsid w:val="00104962"/>
    <w:rsid w:val="0010579E"/>
    <w:rsid w:val="001060BC"/>
    <w:rsid w:val="00106B8F"/>
    <w:rsid w:val="00106E9A"/>
    <w:rsid w:val="00106FFF"/>
    <w:rsid w:val="00107B6B"/>
    <w:rsid w:val="00107C11"/>
    <w:rsid w:val="00110931"/>
    <w:rsid w:val="00110C93"/>
    <w:rsid w:val="0011162B"/>
    <w:rsid w:val="00112621"/>
    <w:rsid w:val="00112D6C"/>
    <w:rsid w:val="00113253"/>
    <w:rsid w:val="00113792"/>
    <w:rsid w:val="0011382E"/>
    <w:rsid w:val="00113DF6"/>
    <w:rsid w:val="00114447"/>
    <w:rsid w:val="001147D7"/>
    <w:rsid w:val="00114FC9"/>
    <w:rsid w:val="001154DD"/>
    <w:rsid w:val="001155DE"/>
    <w:rsid w:val="00115808"/>
    <w:rsid w:val="0011592F"/>
    <w:rsid w:val="00115E26"/>
    <w:rsid w:val="0011620C"/>
    <w:rsid w:val="00116FC6"/>
    <w:rsid w:val="001200CC"/>
    <w:rsid w:val="0012029A"/>
    <w:rsid w:val="0012176D"/>
    <w:rsid w:val="001225EA"/>
    <w:rsid w:val="00122A9A"/>
    <w:rsid w:val="00122AAC"/>
    <w:rsid w:val="00122E52"/>
    <w:rsid w:val="001234C1"/>
    <w:rsid w:val="001237B1"/>
    <w:rsid w:val="001239C0"/>
    <w:rsid w:val="001242D2"/>
    <w:rsid w:val="00124521"/>
    <w:rsid w:val="001248A8"/>
    <w:rsid w:val="00124AAC"/>
    <w:rsid w:val="00124B33"/>
    <w:rsid w:val="00124E93"/>
    <w:rsid w:val="0012558B"/>
    <w:rsid w:val="001259E8"/>
    <w:rsid w:val="00125A91"/>
    <w:rsid w:val="0012601C"/>
    <w:rsid w:val="00126160"/>
    <w:rsid w:val="0012617E"/>
    <w:rsid w:val="001264FE"/>
    <w:rsid w:val="00126DC8"/>
    <w:rsid w:val="001273B9"/>
    <w:rsid w:val="0012778F"/>
    <w:rsid w:val="0012797B"/>
    <w:rsid w:val="00130459"/>
    <w:rsid w:val="00130B27"/>
    <w:rsid w:val="001313E5"/>
    <w:rsid w:val="00131A3C"/>
    <w:rsid w:val="00131ADC"/>
    <w:rsid w:val="00131DE4"/>
    <w:rsid w:val="00133868"/>
    <w:rsid w:val="00133928"/>
    <w:rsid w:val="00134619"/>
    <w:rsid w:val="001349C6"/>
    <w:rsid w:val="001364BA"/>
    <w:rsid w:val="00136536"/>
    <w:rsid w:val="00136DF9"/>
    <w:rsid w:val="001377BB"/>
    <w:rsid w:val="0013783E"/>
    <w:rsid w:val="001402C9"/>
    <w:rsid w:val="00140E61"/>
    <w:rsid w:val="00141BC3"/>
    <w:rsid w:val="001424C4"/>
    <w:rsid w:val="00142B95"/>
    <w:rsid w:val="00143A67"/>
    <w:rsid w:val="001444B1"/>
    <w:rsid w:val="00144983"/>
    <w:rsid w:val="001456C3"/>
    <w:rsid w:val="00145CDF"/>
    <w:rsid w:val="00147AB1"/>
    <w:rsid w:val="00147FF9"/>
    <w:rsid w:val="00150491"/>
    <w:rsid w:val="00150822"/>
    <w:rsid w:val="001510D8"/>
    <w:rsid w:val="00151158"/>
    <w:rsid w:val="0015161E"/>
    <w:rsid w:val="001527B6"/>
    <w:rsid w:val="00153735"/>
    <w:rsid w:val="001545FF"/>
    <w:rsid w:val="001548B8"/>
    <w:rsid w:val="001549E4"/>
    <w:rsid w:val="00154CA6"/>
    <w:rsid w:val="001566B0"/>
    <w:rsid w:val="00157914"/>
    <w:rsid w:val="001609B8"/>
    <w:rsid w:val="001610F8"/>
    <w:rsid w:val="00162628"/>
    <w:rsid w:val="0016268E"/>
    <w:rsid w:val="001627F0"/>
    <w:rsid w:val="00162B1D"/>
    <w:rsid w:val="0016397C"/>
    <w:rsid w:val="0016490D"/>
    <w:rsid w:val="00164CD4"/>
    <w:rsid w:val="00165437"/>
    <w:rsid w:val="00165494"/>
    <w:rsid w:val="00165C84"/>
    <w:rsid w:val="001664D6"/>
    <w:rsid w:val="00166E61"/>
    <w:rsid w:val="001671ED"/>
    <w:rsid w:val="001675C7"/>
    <w:rsid w:val="00170DAB"/>
    <w:rsid w:val="00171351"/>
    <w:rsid w:val="00171461"/>
    <w:rsid w:val="001718F6"/>
    <w:rsid w:val="00171F68"/>
    <w:rsid w:val="0017224C"/>
    <w:rsid w:val="001723D1"/>
    <w:rsid w:val="00172729"/>
    <w:rsid w:val="00172E29"/>
    <w:rsid w:val="0017346F"/>
    <w:rsid w:val="00173EBF"/>
    <w:rsid w:val="001758A8"/>
    <w:rsid w:val="001768D7"/>
    <w:rsid w:val="00176C38"/>
    <w:rsid w:val="00177536"/>
    <w:rsid w:val="00177630"/>
    <w:rsid w:val="00177885"/>
    <w:rsid w:val="00180ABE"/>
    <w:rsid w:val="00182150"/>
    <w:rsid w:val="001821B0"/>
    <w:rsid w:val="00182527"/>
    <w:rsid w:val="001831B8"/>
    <w:rsid w:val="001832D4"/>
    <w:rsid w:val="00184D0F"/>
    <w:rsid w:val="00184D59"/>
    <w:rsid w:val="00184F2B"/>
    <w:rsid w:val="00184FC4"/>
    <w:rsid w:val="00185234"/>
    <w:rsid w:val="00185C04"/>
    <w:rsid w:val="001863B8"/>
    <w:rsid w:val="0018695F"/>
    <w:rsid w:val="00187053"/>
    <w:rsid w:val="00187085"/>
    <w:rsid w:val="00187572"/>
    <w:rsid w:val="00187B10"/>
    <w:rsid w:val="001916CF"/>
    <w:rsid w:val="00191D83"/>
    <w:rsid w:val="00191DC4"/>
    <w:rsid w:val="00191E5A"/>
    <w:rsid w:val="00191EC2"/>
    <w:rsid w:val="00191FA4"/>
    <w:rsid w:val="00192287"/>
    <w:rsid w:val="001924BD"/>
    <w:rsid w:val="001929B0"/>
    <w:rsid w:val="00192CE8"/>
    <w:rsid w:val="00193D01"/>
    <w:rsid w:val="001945C8"/>
    <w:rsid w:val="00194C87"/>
    <w:rsid w:val="001958A4"/>
    <w:rsid w:val="00195E96"/>
    <w:rsid w:val="0019654D"/>
    <w:rsid w:val="001966BF"/>
    <w:rsid w:val="00196F8F"/>
    <w:rsid w:val="0019740D"/>
    <w:rsid w:val="00197E8D"/>
    <w:rsid w:val="001A0197"/>
    <w:rsid w:val="001A03B2"/>
    <w:rsid w:val="001A03D5"/>
    <w:rsid w:val="001A0736"/>
    <w:rsid w:val="001A078C"/>
    <w:rsid w:val="001A1C06"/>
    <w:rsid w:val="001A2A44"/>
    <w:rsid w:val="001A3244"/>
    <w:rsid w:val="001A42D2"/>
    <w:rsid w:val="001A5273"/>
    <w:rsid w:val="001A60CF"/>
    <w:rsid w:val="001A69A4"/>
    <w:rsid w:val="001A6C65"/>
    <w:rsid w:val="001A6EAC"/>
    <w:rsid w:val="001A6F7F"/>
    <w:rsid w:val="001B0228"/>
    <w:rsid w:val="001B0AED"/>
    <w:rsid w:val="001B0BDC"/>
    <w:rsid w:val="001B14A0"/>
    <w:rsid w:val="001B1882"/>
    <w:rsid w:val="001B18B5"/>
    <w:rsid w:val="001B1BE7"/>
    <w:rsid w:val="001B1D92"/>
    <w:rsid w:val="001B1F23"/>
    <w:rsid w:val="001B20FC"/>
    <w:rsid w:val="001B2591"/>
    <w:rsid w:val="001B2E93"/>
    <w:rsid w:val="001B4B80"/>
    <w:rsid w:val="001B4D8F"/>
    <w:rsid w:val="001B570A"/>
    <w:rsid w:val="001B591B"/>
    <w:rsid w:val="001B5A3E"/>
    <w:rsid w:val="001B5FCB"/>
    <w:rsid w:val="001B69CE"/>
    <w:rsid w:val="001B6EFC"/>
    <w:rsid w:val="001B76AA"/>
    <w:rsid w:val="001B7912"/>
    <w:rsid w:val="001B7A4C"/>
    <w:rsid w:val="001C10A6"/>
    <w:rsid w:val="001C10E0"/>
    <w:rsid w:val="001C18F6"/>
    <w:rsid w:val="001C28DA"/>
    <w:rsid w:val="001C28FE"/>
    <w:rsid w:val="001C33D0"/>
    <w:rsid w:val="001C3513"/>
    <w:rsid w:val="001C3643"/>
    <w:rsid w:val="001C3C9D"/>
    <w:rsid w:val="001C4342"/>
    <w:rsid w:val="001C4CAD"/>
    <w:rsid w:val="001C4E66"/>
    <w:rsid w:val="001C5028"/>
    <w:rsid w:val="001C76BF"/>
    <w:rsid w:val="001D0756"/>
    <w:rsid w:val="001D0CA4"/>
    <w:rsid w:val="001D1408"/>
    <w:rsid w:val="001D1E90"/>
    <w:rsid w:val="001D2859"/>
    <w:rsid w:val="001D3825"/>
    <w:rsid w:val="001D3C32"/>
    <w:rsid w:val="001D3CCF"/>
    <w:rsid w:val="001D3D2D"/>
    <w:rsid w:val="001D437C"/>
    <w:rsid w:val="001D4F05"/>
    <w:rsid w:val="001D5096"/>
    <w:rsid w:val="001D545C"/>
    <w:rsid w:val="001D5CA9"/>
    <w:rsid w:val="001D78AF"/>
    <w:rsid w:val="001D79A4"/>
    <w:rsid w:val="001E06AB"/>
    <w:rsid w:val="001E0844"/>
    <w:rsid w:val="001E0CBD"/>
    <w:rsid w:val="001E1DEB"/>
    <w:rsid w:val="001E3FF8"/>
    <w:rsid w:val="001E5687"/>
    <w:rsid w:val="001E56C4"/>
    <w:rsid w:val="001E5EFA"/>
    <w:rsid w:val="001E640C"/>
    <w:rsid w:val="001E6867"/>
    <w:rsid w:val="001E6D65"/>
    <w:rsid w:val="001E6E29"/>
    <w:rsid w:val="001E762C"/>
    <w:rsid w:val="001E78C9"/>
    <w:rsid w:val="001E7F06"/>
    <w:rsid w:val="001F077C"/>
    <w:rsid w:val="001F0882"/>
    <w:rsid w:val="001F0CA3"/>
    <w:rsid w:val="001F0EBE"/>
    <w:rsid w:val="001F1834"/>
    <w:rsid w:val="001F2F1A"/>
    <w:rsid w:val="001F2F30"/>
    <w:rsid w:val="001F3EBB"/>
    <w:rsid w:val="001F42C0"/>
    <w:rsid w:val="001F475C"/>
    <w:rsid w:val="001F50F1"/>
    <w:rsid w:val="001F5BC5"/>
    <w:rsid w:val="001F6CF4"/>
    <w:rsid w:val="001F785D"/>
    <w:rsid w:val="002007EA"/>
    <w:rsid w:val="00200D7F"/>
    <w:rsid w:val="00201A79"/>
    <w:rsid w:val="00202403"/>
    <w:rsid w:val="002029E9"/>
    <w:rsid w:val="00202C5D"/>
    <w:rsid w:val="00203A8B"/>
    <w:rsid w:val="002048E6"/>
    <w:rsid w:val="00204A5F"/>
    <w:rsid w:val="0020623C"/>
    <w:rsid w:val="00207271"/>
    <w:rsid w:val="002072D9"/>
    <w:rsid w:val="00207A5A"/>
    <w:rsid w:val="002105C6"/>
    <w:rsid w:val="00211B57"/>
    <w:rsid w:val="0021224E"/>
    <w:rsid w:val="00212FF3"/>
    <w:rsid w:val="00213289"/>
    <w:rsid w:val="002135A3"/>
    <w:rsid w:val="0021364A"/>
    <w:rsid w:val="00213F83"/>
    <w:rsid w:val="00215729"/>
    <w:rsid w:val="00215FF8"/>
    <w:rsid w:val="0021614C"/>
    <w:rsid w:val="00216B7E"/>
    <w:rsid w:val="00217488"/>
    <w:rsid w:val="0021777E"/>
    <w:rsid w:val="00220153"/>
    <w:rsid w:val="002204A8"/>
    <w:rsid w:val="00220604"/>
    <w:rsid w:val="00220A6E"/>
    <w:rsid w:val="0022112D"/>
    <w:rsid w:val="0022133B"/>
    <w:rsid w:val="00222222"/>
    <w:rsid w:val="0022259D"/>
    <w:rsid w:val="0022325C"/>
    <w:rsid w:val="00224A5A"/>
    <w:rsid w:val="002262EC"/>
    <w:rsid w:val="00227C14"/>
    <w:rsid w:val="00230086"/>
    <w:rsid w:val="002305EA"/>
    <w:rsid w:val="0023145D"/>
    <w:rsid w:val="00231663"/>
    <w:rsid w:val="0023172D"/>
    <w:rsid w:val="00231C87"/>
    <w:rsid w:val="00232AB3"/>
    <w:rsid w:val="00232AD5"/>
    <w:rsid w:val="00232E30"/>
    <w:rsid w:val="00233484"/>
    <w:rsid w:val="002335E6"/>
    <w:rsid w:val="00233797"/>
    <w:rsid w:val="00233C9A"/>
    <w:rsid w:val="0023449C"/>
    <w:rsid w:val="002346E0"/>
    <w:rsid w:val="00234E46"/>
    <w:rsid w:val="00235A27"/>
    <w:rsid w:val="00236107"/>
    <w:rsid w:val="0023653B"/>
    <w:rsid w:val="002369B4"/>
    <w:rsid w:val="0023700F"/>
    <w:rsid w:val="0023736D"/>
    <w:rsid w:val="0023789A"/>
    <w:rsid w:val="00237AA7"/>
    <w:rsid w:val="00241545"/>
    <w:rsid w:val="00241628"/>
    <w:rsid w:val="00242F45"/>
    <w:rsid w:val="00243914"/>
    <w:rsid w:val="00243D22"/>
    <w:rsid w:val="00243FBC"/>
    <w:rsid w:val="0024406D"/>
    <w:rsid w:val="00244124"/>
    <w:rsid w:val="0024508C"/>
    <w:rsid w:val="002451E2"/>
    <w:rsid w:val="00245613"/>
    <w:rsid w:val="00245687"/>
    <w:rsid w:val="00245724"/>
    <w:rsid w:val="00245A32"/>
    <w:rsid w:val="00245AB2"/>
    <w:rsid w:val="002464E7"/>
    <w:rsid w:val="00246931"/>
    <w:rsid w:val="002469BF"/>
    <w:rsid w:val="00247824"/>
    <w:rsid w:val="00250018"/>
    <w:rsid w:val="00250A55"/>
    <w:rsid w:val="0025192C"/>
    <w:rsid w:val="00251934"/>
    <w:rsid w:val="00251B47"/>
    <w:rsid w:val="00251FAE"/>
    <w:rsid w:val="00252013"/>
    <w:rsid w:val="00252E2F"/>
    <w:rsid w:val="00252EDC"/>
    <w:rsid w:val="00253170"/>
    <w:rsid w:val="00253676"/>
    <w:rsid w:val="002539B7"/>
    <w:rsid w:val="00253BB9"/>
    <w:rsid w:val="00253FA6"/>
    <w:rsid w:val="0025443D"/>
    <w:rsid w:val="00254B20"/>
    <w:rsid w:val="00255217"/>
    <w:rsid w:val="00255B9F"/>
    <w:rsid w:val="00256522"/>
    <w:rsid w:val="00257050"/>
    <w:rsid w:val="00257081"/>
    <w:rsid w:val="002577A8"/>
    <w:rsid w:val="00257A19"/>
    <w:rsid w:val="00260466"/>
    <w:rsid w:val="00261BF5"/>
    <w:rsid w:val="00262094"/>
    <w:rsid w:val="002622FF"/>
    <w:rsid w:val="00262CD9"/>
    <w:rsid w:val="00262EB3"/>
    <w:rsid w:val="0026387B"/>
    <w:rsid w:val="00263B08"/>
    <w:rsid w:val="002649B2"/>
    <w:rsid w:val="00265ABC"/>
    <w:rsid w:val="002660DC"/>
    <w:rsid w:val="00266584"/>
    <w:rsid w:val="00266904"/>
    <w:rsid w:val="00267077"/>
    <w:rsid w:val="00267611"/>
    <w:rsid w:val="00267705"/>
    <w:rsid w:val="00267B36"/>
    <w:rsid w:val="002707D8"/>
    <w:rsid w:val="00270E6F"/>
    <w:rsid w:val="002718E2"/>
    <w:rsid w:val="002719F9"/>
    <w:rsid w:val="0027287F"/>
    <w:rsid w:val="00272BD2"/>
    <w:rsid w:val="00272F74"/>
    <w:rsid w:val="002734EE"/>
    <w:rsid w:val="002740FD"/>
    <w:rsid w:val="00274187"/>
    <w:rsid w:val="00274198"/>
    <w:rsid w:val="00274EC0"/>
    <w:rsid w:val="0027533E"/>
    <w:rsid w:val="00275562"/>
    <w:rsid w:val="00275573"/>
    <w:rsid w:val="00277FA6"/>
    <w:rsid w:val="00277FEC"/>
    <w:rsid w:val="002801C0"/>
    <w:rsid w:val="00280666"/>
    <w:rsid w:val="00280776"/>
    <w:rsid w:val="00280D06"/>
    <w:rsid w:val="00281760"/>
    <w:rsid w:val="00281BAF"/>
    <w:rsid w:val="00281E49"/>
    <w:rsid w:val="0028218D"/>
    <w:rsid w:val="00284712"/>
    <w:rsid w:val="00284AEE"/>
    <w:rsid w:val="00284CD6"/>
    <w:rsid w:val="00284D95"/>
    <w:rsid w:val="00284F69"/>
    <w:rsid w:val="002857A0"/>
    <w:rsid w:val="00286258"/>
    <w:rsid w:val="002867CA"/>
    <w:rsid w:val="00287713"/>
    <w:rsid w:val="00287E49"/>
    <w:rsid w:val="002907AB"/>
    <w:rsid w:val="00291074"/>
    <w:rsid w:val="00291787"/>
    <w:rsid w:val="002919B1"/>
    <w:rsid w:val="0029237E"/>
    <w:rsid w:val="002926B2"/>
    <w:rsid w:val="00292764"/>
    <w:rsid w:val="00292D3B"/>
    <w:rsid w:val="002932C9"/>
    <w:rsid w:val="0029399B"/>
    <w:rsid w:val="002942D8"/>
    <w:rsid w:val="002944DE"/>
    <w:rsid w:val="0029463F"/>
    <w:rsid w:val="00294DD5"/>
    <w:rsid w:val="00295D40"/>
    <w:rsid w:val="002961FE"/>
    <w:rsid w:val="00297475"/>
    <w:rsid w:val="00297626"/>
    <w:rsid w:val="00297C4A"/>
    <w:rsid w:val="00297E3F"/>
    <w:rsid w:val="00297F50"/>
    <w:rsid w:val="002A0B54"/>
    <w:rsid w:val="002A0E55"/>
    <w:rsid w:val="002A15E8"/>
    <w:rsid w:val="002A1655"/>
    <w:rsid w:val="002A3A1B"/>
    <w:rsid w:val="002A421B"/>
    <w:rsid w:val="002A4A56"/>
    <w:rsid w:val="002A4AD6"/>
    <w:rsid w:val="002A63D9"/>
    <w:rsid w:val="002A6AB7"/>
    <w:rsid w:val="002A6D44"/>
    <w:rsid w:val="002A766F"/>
    <w:rsid w:val="002A7931"/>
    <w:rsid w:val="002A7BDA"/>
    <w:rsid w:val="002B0AD8"/>
    <w:rsid w:val="002B10AA"/>
    <w:rsid w:val="002B1B39"/>
    <w:rsid w:val="002B1E2F"/>
    <w:rsid w:val="002B292F"/>
    <w:rsid w:val="002B3076"/>
    <w:rsid w:val="002B38E8"/>
    <w:rsid w:val="002B4505"/>
    <w:rsid w:val="002B56B6"/>
    <w:rsid w:val="002B6249"/>
    <w:rsid w:val="002B668C"/>
    <w:rsid w:val="002B6F7B"/>
    <w:rsid w:val="002B753F"/>
    <w:rsid w:val="002C0573"/>
    <w:rsid w:val="002C20BB"/>
    <w:rsid w:val="002C2197"/>
    <w:rsid w:val="002C22B5"/>
    <w:rsid w:val="002C2611"/>
    <w:rsid w:val="002C2B8B"/>
    <w:rsid w:val="002C47CF"/>
    <w:rsid w:val="002C505B"/>
    <w:rsid w:val="002C52E5"/>
    <w:rsid w:val="002C57C2"/>
    <w:rsid w:val="002C5AD9"/>
    <w:rsid w:val="002C674B"/>
    <w:rsid w:val="002C721F"/>
    <w:rsid w:val="002C7644"/>
    <w:rsid w:val="002D06DB"/>
    <w:rsid w:val="002D1192"/>
    <w:rsid w:val="002D1CD5"/>
    <w:rsid w:val="002D24A5"/>
    <w:rsid w:val="002D2E70"/>
    <w:rsid w:val="002D3C02"/>
    <w:rsid w:val="002D4785"/>
    <w:rsid w:val="002D4882"/>
    <w:rsid w:val="002D69FB"/>
    <w:rsid w:val="002D6F39"/>
    <w:rsid w:val="002D7467"/>
    <w:rsid w:val="002D75C6"/>
    <w:rsid w:val="002D79EA"/>
    <w:rsid w:val="002E0960"/>
    <w:rsid w:val="002E1265"/>
    <w:rsid w:val="002E192A"/>
    <w:rsid w:val="002E192E"/>
    <w:rsid w:val="002E26CC"/>
    <w:rsid w:val="002E2785"/>
    <w:rsid w:val="002E3AFC"/>
    <w:rsid w:val="002E3C1D"/>
    <w:rsid w:val="002E3E65"/>
    <w:rsid w:val="002E4733"/>
    <w:rsid w:val="002E48C7"/>
    <w:rsid w:val="002E4E0F"/>
    <w:rsid w:val="002E557E"/>
    <w:rsid w:val="002E62D3"/>
    <w:rsid w:val="002E7BC8"/>
    <w:rsid w:val="002E7D71"/>
    <w:rsid w:val="002E7E9F"/>
    <w:rsid w:val="002F014C"/>
    <w:rsid w:val="002F0B42"/>
    <w:rsid w:val="002F0E34"/>
    <w:rsid w:val="002F1100"/>
    <w:rsid w:val="002F129D"/>
    <w:rsid w:val="002F1514"/>
    <w:rsid w:val="002F26E3"/>
    <w:rsid w:val="002F28EE"/>
    <w:rsid w:val="002F2DC7"/>
    <w:rsid w:val="002F41E4"/>
    <w:rsid w:val="002F4E4F"/>
    <w:rsid w:val="002F542B"/>
    <w:rsid w:val="002F630A"/>
    <w:rsid w:val="002F6376"/>
    <w:rsid w:val="002F6DCB"/>
    <w:rsid w:val="002F7D81"/>
    <w:rsid w:val="002F7E24"/>
    <w:rsid w:val="002F7F92"/>
    <w:rsid w:val="00301327"/>
    <w:rsid w:val="003016D0"/>
    <w:rsid w:val="00301881"/>
    <w:rsid w:val="003018EE"/>
    <w:rsid w:val="00302C36"/>
    <w:rsid w:val="00303C4D"/>
    <w:rsid w:val="0030486C"/>
    <w:rsid w:val="00306A1D"/>
    <w:rsid w:val="00306A29"/>
    <w:rsid w:val="00307938"/>
    <w:rsid w:val="00307B10"/>
    <w:rsid w:val="003106E3"/>
    <w:rsid w:val="00311488"/>
    <w:rsid w:val="00311F33"/>
    <w:rsid w:val="00312788"/>
    <w:rsid w:val="003128A4"/>
    <w:rsid w:val="00312930"/>
    <w:rsid w:val="00312CDF"/>
    <w:rsid w:val="00312E18"/>
    <w:rsid w:val="00312F8F"/>
    <w:rsid w:val="00313C7B"/>
    <w:rsid w:val="00314825"/>
    <w:rsid w:val="00315441"/>
    <w:rsid w:val="0031559C"/>
    <w:rsid w:val="003162C2"/>
    <w:rsid w:val="0031652D"/>
    <w:rsid w:val="00316637"/>
    <w:rsid w:val="00316F29"/>
    <w:rsid w:val="003177F7"/>
    <w:rsid w:val="00317C90"/>
    <w:rsid w:val="003207A2"/>
    <w:rsid w:val="00321405"/>
    <w:rsid w:val="00321449"/>
    <w:rsid w:val="00321465"/>
    <w:rsid w:val="00321EF1"/>
    <w:rsid w:val="0032373D"/>
    <w:rsid w:val="003238DA"/>
    <w:rsid w:val="00324039"/>
    <w:rsid w:val="00324180"/>
    <w:rsid w:val="003244D6"/>
    <w:rsid w:val="00325031"/>
    <w:rsid w:val="00325373"/>
    <w:rsid w:val="003253C9"/>
    <w:rsid w:val="00325736"/>
    <w:rsid w:val="00325EB1"/>
    <w:rsid w:val="00326F09"/>
    <w:rsid w:val="003275F1"/>
    <w:rsid w:val="00330CC8"/>
    <w:rsid w:val="00330D7B"/>
    <w:rsid w:val="0033102F"/>
    <w:rsid w:val="0033152D"/>
    <w:rsid w:val="00331F75"/>
    <w:rsid w:val="00332CBD"/>
    <w:rsid w:val="00332D06"/>
    <w:rsid w:val="0033490B"/>
    <w:rsid w:val="00334D01"/>
    <w:rsid w:val="00334EC9"/>
    <w:rsid w:val="0033548D"/>
    <w:rsid w:val="003355ED"/>
    <w:rsid w:val="00335CFF"/>
    <w:rsid w:val="00336085"/>
    <w:rsid w:val="003361D1"/>
    <w:rsid w:val="00336FEA"/>
    <w:rsid w:val="003375CB"/>
    <w:rsid w:val="003376EE"/>
    <w:rsid w:val="00337CDB"/>
    <w:rsid w:val="00337DCF"/>
    <w:rsid w:val="0034089B"/>
    <w:rsid w:val="00340D21"/>
    <w:rsid w:val="00341D81"/>
    <w:rsid w:val="00342576"/>
    <w:rsid w:val="0034395E"/>
    <w:rsid w:val="00343995"/>
    <w:rsid w:val="00344A52"/>
    <w:rsid w:val="00344D9F"/>
    <w:rsid w:val="003455E2"/>
    <w:rsid w:val="00345EF4"/>
    <w:rsid w:val="00346188"/>
    <w:rsid w:val="00346760"/>
    <w:rsid w:val="00346BE5"/>
    <w:rsid w:val="00346CB2"/>
    <w:rsid w:val="00346CCB"/>
    <w:rsid w:val="00347EED"/>
    <w:rsid w:val="00350551"/>
    <w:rsid w:val="00350F1C"/>
    <w:rsid w:val="00350FD8"/>
    <w:rsid w:val="00352218"/>
    <w:rsid w:val="003539C3"/>
    <w:rsid w:val="00353E62"/>
    <w:rsid w:val="00353ECF"/>
    <w:rsid w:val="00353FFE"/>
    <w:rsid w:val="00355996"/>
    <w:rsid w:val="00355D3A"/>
    <w:rsid w:val="003565E4"/>
    <w:rsid w:val="00356823"/>
    <w:rsid w:val="00356A83"/>
    <w:rsid w:val="00357C15"/>
    <w:rsid w:val="00357CF7"/>
    <w:rsid w:val="00360717"/>
    <w:rsid w:val="00360A85"/>
    <w:rsid w:val="00360EB2"/>
    <w:rsid w:val="00361697"/>
    <w:rsid w:val="00361A3F"/>
    <w:rsid w:val="00362107"/>
    <w:rsid w:val="003622DF"/>
    <w:rsid w:val="0036281C"/>
    <w:rsid w:val="00364574"/>
    <w:rsid w:val="0036478D"/>
    <w:rsid w:val="00364936"/>
    <w:rsid w:val="00364F07"/>
    <w:rsid w:val="00366064"/>
    <w:rsid w:val="00366670"/>
    <w:rsid w:val="0036723A"/>
    <w:rsid w:val="00367AFB"/>
    <w:rsid w:val="003705E5"/>
    <w:rsid w:val="00371DD1"/>
    <w:rsid w:val="00373875"/>
    <w:rsid w:val="00373F32"/>
    <w:rsid w:val="003746AD"/>
    <w:rsid w:val="003746D4"/>
    <w:rsid w:val="00374711"/>
    <w:rsid w:val="00374F77"/>
    <w:rsid w:val="0037539F"/>
    <w:rsid w:val="00375452"/>
    <w:rsid w:val="0037561A"/>
    <w:rsid w:val="00375B44"/>
    <w:rsid w:val="00376490"/>
    <w:rsid w:val="003766ED"/>
    <w:rsid w:val="00376C70"/>
    <w:rsid w:val="00376E29"/>
    <w:rsid w:val="00377537"/>
    <w:rsid w:val="00377553"/>
    <w:rsid w:val="00377B83"/>
    <w:rsid w:val="003806B7"/>
    <w:rsid w:val="003807EB"/>
    <w:rsid w:val="00381668"/>
    <w:rsid w:val="0038185C"/>
    <w:rsid w:val="003818D4"/>
    <w:rsid w:val="003819DC"/>
    <w:rsid w:val="00381A45"/>
    <w:rsid w:val="003823BC"/>
    <w:rsid w:val="00382CC5"/>
    <w:rsid w:val="00382F3B"/>
    <w:rsid w:val="003830DA"/>
    <w:rsid w:val="00383989"/>
    <w:rsid w:val="003841E0"/>
    <w:rsid w:val="003841E8"/>
    <w:rsid w:val="00384C80"/>
    <w:rsid w:val="00385464"/>
    <w:rsid w:val="00385B04"/>
    <w:rsid w:val="00386212"/>
    <w:rsid w:val="0038667B"/>
    <w:rsid w:val="003872C4"/>
    <w:rsid w:val="003877A3"/>
    <w:rsid w:val="00387D34"/>
    <w:rsid w:val="003904FC"/>
    <w:rsid w:val="00390BFC"/>
    <w:rsid w:val="00390CE1"/>
    <w:rsid w:val="00391457"/>
    <w:rsid w:val="003919CC"/>
    <w:rsid w:val="00392F69"/>
    <w:rsid w:val="003936AA"/>
    <w:rsid w:val="00393F43"/>
    <w:rsid w:val="00393FC2"/>
    <w:rsid w:val="003940D7"/>
    <w:rsid w:val="00394556"/>
    <w:rsid w:val="003946EE"/>
    <w:rsid w:val="00394F88"/>
    <w:rsid w:val="00395287"/>
    <w:rsid w:val="00396BBC"/>
    <w:rsid w:val="00396ECC"/>
    <w:rsid w:val="003971B0"/>
    <w:rsid w:val="003975FF"/>
    <w:rsid w:val="00397B4E"/>
    <w:rsid w:val="003A0FF7"/>
    <w:rsid w:val="003A1B6D"/>
    <w:rsid w:val="003A22EE"/>
    <w:rsid w:val="003A2E92"/>
    <w:rsid w:val="003A3227"/>
    <w:rsid w:val="003A37E7"/>
    <w:rsid w:val="003A3C86"/>
    <w:rsid w:val="003A4A46"/>
    <w:rsid w:val="003A5026"/>
    <w:rsid w:val="003A528E"/>
    <w:rsid w:val="003A60A5"/>
    <w:rsid w:val="003A621F"/>
    <w:rsid w:val="003A6564"/>
    <w:rsid w:val="003A660F"/>
    <w:rsid w:val="003A7359"/>
    <w:rsid w:val="003A75CC"/>
    <w:rsid w:val="003A7766"/>
    <w:rsid w:val="003A7817"/>
    <w:rsid w:val="003A7A0B"/>
    <w:rsid w:val="003A7BD9"/>
    <w:rsid w:val="003A7E2D"/>
    <w:rsid w:val="003B06C3"/>
    <w:rsid w:val="003B08CC"/>
    <w:rsid w:val="003B0978"/>
    <w:rsid w:val="003B1B0B"/>
    <w:rsid w:val="003B2166"/>
    <w:rsid w:val="003B2A5E"/>
    <w:rsid w:val="003B2C9C"/>
    <w:rsid w:val="003B38CF"/>
    <w:rsid w:val="003B3B4D"/>
    <w:rsid w:val="003B43FD"/>
    <w:rsid w:val="003B498A"/>
    <w:rsid w:val="003B509A"/>
    <w:rsid w:val="003B52DE"/>
    <w:rsid w:val="003B5ED1"/>
    <w:rsid w:val="003B6C26"/>
    <w:rsid w:val="003B7B7D"/>
    <w:rsid w:val="003B7CE5"/>
    <w:rsid w:val="003C0196"/>
    <w:rsid w:val="003C027A"/>
    <w:rsid w:val="003C085B"/>
    <w:rsid w:val="003C0C58"/>
    <w:rsid w:val="003C2ACE"/>
    <w:rsid w:val="003C2B8B"/>
    <w:rsid w:val="003C2DBE"/>
    <w:rsid w:val="003C3004"/>
    <w:rsid w:val="003C3A06"/>
    <w:rsid w:val="003C4304"/>
    <w:rsid w:val="003C5BE7"/>
    <w:rsid w:val="003C5DB7"/>
    <w:rsid w:val="003C6048"/>
    <w:rsid w:val="003C760C"/>
    <w:rsid w:val="003D1FDB"/>
    <w:rsid w:val="003D3F46"/>
    <w:rsid w:val="003D4294"/>
    <w:rsid w:val="003D5B13"/>
    <w:rsid w:val="003D66BF"/>
    <w:rsid w:val="003D7242"/>
    <w:rsid w:val="003D72D9"/>
    <w:rsid w:val="003D79F8"/>
    <w:rsid w:val="003D7A70"/>
    <w:rsid w:val="003D7CA6"/>
    <w:rsid w:val="003E0923"/>
    <w:rsid w:val="003E0EA2"/>
    <w:rsid w:val="003E10AD"/>
    <w:rsid w:val="003E139C"/>
    <w:rsid w:val="003E22AC"/>
    <w:rsid w:val="003E405B"/>
    <w:rsid w:val="003E4125"/>
    <w:rsid w:val="003E4C03"/>
    <w:rsid w:val="003E5006"/>
    <w:rsid w:val="003E5191"/>
    <w:rsid w:val="003E5F34"/>
    <w:rsid w:val="003E63F2"/>
    <w:rsid w:val="003E6FB2"/>
    <w:rsid w:val="003E7A43"/>
    <w:rsid w:val="003F029B"/>
    <w:rsid w:val="003F058D"/>
    <w:rsid w:val="003F0CC5"/>
    <w:rsid w:val="003F1142"/>
    <w:rsid w:val="003F1312"/>
    <w:rsid w:val="003F1684"/>
    <w:rsid w:val="003F1865"/>
    <w:rsid w:val="003F1A5F"/>
    <w:rsid w:val="003F1CF7"/>
    <w:rsid w:val="003F2021"/>
    <w:rsid w:val="003F293C"/>
    <w:rsid w:val="003F2995"/>
    <w:rsid w:val="003F383A"/>
    <w:rsid w:val="003F4815"/>
    <w:rsid w:val="003F50B2"/>
    <w:rsid w:val="003F53F7"/>
    <w:rsid w:val="003F675F"/>
    <w:rsid w:val="003F6810"/>
    <w:rsid w:val="003F769A"/>
    <w:rsid w:val="003F7DA5"/>
    <w:rsid w:val="0040076F"/>
    <w:rsid w:val="004011C4"/>
    <w:rsid w:val="00401CA0"/>
    <w:rsid w:val="0040353C"/>
    <w:rsid w:val="00403675"/>
    <w:rsid w:val="0040368C"/>
    <w:rsid w:val="004036C4"/>
    <w:rsid w:val="00404A43"/>
    <w:rsid w:val="00404BAB"/>
    <w:rsid w:val="004053C3"/>
    <w:rsid w:val="00405975"/>
    <w:rsid w:val="00405AE2"/>
    <w:rsid w:val="00405ED1"/>
    <w:rsid w:val="004065BC"/>
    <w:rsid w:val="004071FD"/>
    <w:rsid w:val="0040777C"/>
    <w:rsid w:val="00410289"/>
    <w:rsid w:val="004106AE"/>
    <w:rsid w:val="00411C08"/>
    <w:rsid w:val="004123E0"/>
    <w:rsid w:val="0041339D"/>
    <w:rsid w:val="004144C1"/>
    <w:rsid w:val="004148BD"/>
    <w:rsid w:val="0041505A"/>
    <w:rsid w:val="00417F49"/>
    <w:rsid w:val="00420A8F"/>
    <w:rsid w:val="00420C2A"/>
    <w:rsid w:val="00421F00"/>
    <w:rsid w:val="00421FE8"/>
    <w:rsid w:val="004224E7"/>
    <w:rsid w:val="0042341A"/>
    <w:rsid w:val="00423611"/>
    <w:rsid w:val="00425068"/>
    <w:rsid w:val="004251D4"/>
    <w:rsid w:val="0042529F"/>
    <w:rsid w:val="0042543A"/>
    <w:rsid w:val="0042646E"/>
    <w:rsid w:val="004265AA"/>
    <w:rsid w:val="00426D77"/>
    <w:rsid w:val="004270FB"/>
    <w:rsid w:val="0042718E"/>
    <w:rsid w:val="00427E36"/>
    <w:rsid w:val="0043009B"/>
    <w:rsid w:val="00430792"/>
    <w:rsid w:val="00431BBC"/>
    <w:rsid w:val="00431C89"/>
    <w:rsid w:val="00431C94"/>
    <w:rsid w:val="00433654"/>
    <w:rsid w:val="004338D4"/>
    <w:rsid w:val="00433D8E"/>
    <w:rsid w:val="00433E6E"/>
    <w:rsid w:val="00433F04"/>
    <w:rsid w:val="0043404B"/>
    <w:rsid w:val="004348A9"/>
    <w:rsid w:val="00434D48"/>
    <w:rsid w:val="004351D6"/>
    <w:rsid w:val="004356D2"/>
    <w:rsid w:val="00436423"/>
    <w:rsid w:val="00437C6C"/>
    <w:rsid w:val="004401F0"/>
    <w:rsid w:val="0044022A"/>
    <w:rsid w:val="004404B8"/>
    <w:rsid w:val="0044087E"/>
    <w:rsid w:val="00440AF9"/>
    <w:rsid w:val="00441551"/>
    <w:rsid w:val="00441AB4"/>
    <w:rsid w:val="00441ADB"/>
    <w:rsid w:val="004424F7"/>
    <w:rsid w:val="004428F3"/>
    <w:rsid w:val="00442D75"/>
    <w:rsid w:val="00442E7A"/>
    <w:rsid w:val="00443167"/>
    <w:rsid w:val="00444525"/>
    <w:rsid w:val="004445EB"/>
    <w:rsid w:val="00444AA2"/>
    <w:rsid w:val="00444ED8"/>
    <w:rsid w:val="004457BC"/>
    <w:rsid w:val="0044596E"/>
    <w:rsid w:val="00445F3D"/>
    <w:rsid w:val="004462F9"/>
    <w:rsid w:val="00446FEE"/>
    <w:rsid w:val="00447B86"/>
    <w:rsid w:val="00447F14"/>
    <w:rsid w:val="0045088F"/>
    <w:rsid w:val="00450BF8"/>
    <w:rsid w:val="00450EFF"/>
    <w:rsid w:val="00451CF0"/>
    <w:rsid w:val="00452CB4"/>
    <w:rsid w:val="00453C55"/>
    <w:rsid w:val="00453C74"/>
    <w:rsid w:val="00454B8D"/>
    <w:rsid w:val="00454ECF"/>
    <w:rsid w:val="004552B0"/>
    <w:rsid w:val="00455D8C"/>
    <w:rsid w:val="00456036"/>
    <w:rsid w:val="004565D8"/>
    <w:rsid w:val="00456E02"/>
    <w:rsid w:val="00456EB5"/>
    <w:rsid w:val="00456EED"/>
    <w:rsid w:val="004572F6"/>
    <w:rsid w:val="00457A19"/>
    <w:rsid w:val="00457FB6"/>
    <w:rsid w:val="004604A7"/>
    <w:rsid w:val="004604A9"/>
    <w:rsid w:val="00460E50"/>
    <w:rsid w:val="00461185"/>
    <w:rsid w:val="004614CD"/>
    <w:rsid w:val="004614FE"/>
    <w:rsid w:val="00461BD3"/>
    <w:rsid w:val="00461F51"/>
    <w:rsid w:val="00461FF8"/>
    <w:rsid w:val="00462759"/>
    <w:rsid w:val="00462A03"/>
    <w:rsid w:val="00466987"/>
    <w:rsid w:val="004671FD"/>
    <w:rsid w:val="00467323"/>
    <w:rsid w:val="00467770"/>
    <w:rsid w:val="004709ED"/>
    <w:rsid w:val="00470A47"/>
    <w:rsid w:val="00470BF7"/>
    <w:rsid w:val="00471790"/>
    <w:rsid w:val="00471B8E"/>
    <w:rsid w:val="0047274B"/>
    <w:rsid w:val="00472773"/>
    <w:rsid w:val="00472C0E"/>
    <w:rsid w:val="00473635"/>
    <w:rsid w:val="00474937"/>
    <w:rsid w:val="0047565F"/>
    <w:rsid w:val="00477914"/>
    <w:rsid w:val="00477AC3"/>
    <w:rsid w:val="00477DFE"/>
    <w:rsid w:val="004801B9"/>
    <w:rsid w:val="0048130F"/>
    <w:rsid w:val="00481CDF"/>
    <w:rsid w:val="0048230E"/>
    <w:rsid w:val="00482486"/>
    <w:rsid w:val="00482981"/>
    <w:rsid w:val="00482A74"/>
    <w:rsid w:val="00482F7B"/>
    <w:rsid w:val="00483771"/>
    <w:rsid w:val="00484B10"/>
    <w:rsid w:val="00485323"/>
    <w:rsid w:val="004856E1"/>
    <w:rsid w:val="004856F7"/>
    <w:rsid w:val="00486533"/>
    <w:rsid w:val="004866BC"/>
    <w:rsid w:val="004868D4"/>
    <w:rsid w:val="00487D2E"/>
    <w:rsid w:val="004902E6"/>
    <w:rsid w:val="00491084"/>
    <w:rsid w:val="00491641"/>
    <w:rsid w:val="0049197F"/>
    <w:rsid w:val="00492A1C"/>
    <w:rsid w:val="00494928"/>
    <w:rsid w:val="00494AC0"/>
    <w:rsid w:val="00494B4B"/>
    <w:rsid w:val="00494E76"/>
    <w:rsid w:val="00495632"/>
    <w:rsid w:val="0049588A"/>
    <w:rsid w:val="004961B8"/>
    <w:rsid w:val="00496217"/>
    <w:rsid w:val="0049636C"/>
    <w:rsid w:val="004967DD"/>
    <w:rsid w:val="00496DA3"/>
    <w:rsid w:val="0049747F"/>
    <w:rsid w:val="00497EE1"/>
    <w:rsid w:val="004A05F1"/>
    <w:rsid w:val="004A0956"/>
    <w:rsid w:val="004A0B9B"/>
    <w:rsid w:val="004A0F1F"/>
    <w:rsid w:val="004A1EF3"/>
    <w:rsid w:val="004A2C7F"/>
    <w:rsid w:val="004A2DC0"/>
    <w:rsid w:val="004A3F95"/>
    <w:rsid w:val="004A41EA"/>
    <w:rsid w:val="004A4989"/>
    <w:rsid w:val="004A4BFE"/>
    <w:rsid w:val="004A5FD4"/>
    <w:rsid w:val="004A61FB"/>
    <w:rsid w:val="004A629D"/>
    <w:rsid w:val="004A6516"/>
    <w:rsid w:val="004A72EE"/>
    <w:rsid w:val="004A77C9"/>
    <w:rsid w:val="004B01FC"/>
    <w:rsid w:val="004B0877"/>
    <w:rsid w:val="004B0C93"/>
    <w:rsid w:val="004B1046"/>
    <w:rsid w:val="004B1903"/>
    <w:rsid w:val="004B2240"/>
    <w:rsid w:val="004B34CB"/>
    <w:rsid w:val="004B4168"/>
    <w:rsid w:val="004B450C"/>
    <w:rsid w:val="004B4721"/>
    <w:rsid w:val="004B5371"/>
    <w:rsid w:val="004B6783"/>
    <w:rsid w:val="004B6ED7"/>
    <w:rsid w:val="004B7AC3"/>
    <w:rsid w:val="004B7CFC"/>
    <w:rsid w:val="004C03C7"/>
    <w:rsid w:val="004C151F"/>
    <w:rsid w:val="004C18B3"/>
    <w:rsid w:val="004C1C94"/>
    <w:rsid w:val="004C1D7A"/>
    <w:rsid w:val="004C262B"/>
    <w:rsid w:val="004C3B3C"/>
    <w:rsid w:val="004C40AF"/>
    <w:rsid w:val="004C583C"/>
    <w:rsid w:val="004C58B4"/>
    <w:rsid w:val="004C6258"/>
    <w:rsid w:val="004C6879"/>
    <w:rsid w:val="004C692C"/>
    <w:rsid w:val="004C6A7A"/>
    <w:rsid w:val="004C6AE3"/>
    <w:rsid w:val="004C7165"/>
    <w:rsid w:val="004C7571"/>
    <w:rsid w:val="004C777D"/>
    <w:rsid w:val="004C7908"/>
    <w:rsid w:val="004D067F"/>
    <w:rsid w:val="004D0909"/>
    <w:rsid w:val="004D166B"/>
    <w:rsid w:val="004D1AE3"/>
    <w:rsid w:val="004D2328"/>
    <w:rsid w:val="004D3032"/>
    <w:rsid w:val="004D353C"/>
    <w:rsid w:val="004D356B"/>
    <w:rsid w:val="004D4111"/>
    <w:rsid w:val="004D476C"/>
    <w:rsid w:val="004D4AAA"/>
    <w:rsid w:val="004D6CCE"/>
    <w:rsid w:val="004E0979"/>
    <w:rsid w:val="004E112D"/>
    <w:rsid w:val="004E3175"/>
    <w:rsid w:val="004E398F"/>
    <w:rsid w:val="004E48D1"/>
    <w:rsid w:val="004E4F94"/>
    <w:rsid w:val="004E5CAB"/>
    <w:rsid w:val="004E72FB"/>
    <w:rsid w:val="004E7F02"/>
    <w:rsid w:val="004F0295"/>
    <w:rsid w:val="004F03D4"/>
    <w:rsid w:val="004F053D"/>
    <w:rsid w:val="004F0A84"/>
    <w:rsid w:val="004F1793"/>
    <w:rsid w:val="004F1C12"/>
    <w:rsid w:val="004F2867"/>
    <w:rsid w:val="004F4385"/>
    <w:rsid w:val="004F51F2"/>
    <w:rsid w:val="004F56B1"/>
    <w:rsid w:val="004F56F2"/>
    <w:rsid w:val="004F5878"/>
    <w:rsid w:val="004F66BF"/>
    <w:rsid w:val="004F69C8"/>
    <w:rsid w:val="004F6A38"/>
    <w:rsid w:val="004F6E34"/>
    <w:rsid w:val="004F7CB8"/>
    <w:rsid w:val="004F7DB9"/>
    <w:rsid w:val="004F7EA9"/>
    <w:rsid w:val="00500233"/>
    <w:rsid w:val="0050105F"/>
    <w:rsid w:val="005019E0"/>
    <w:rsid w:val="00502043"/>
    <w:rsid w:val="005025E3"/>
    <w:rsid w:val="00502636"/>
    <w:rsid w:val="00503D11"/>
    <w:rsid w:val="0050406C"/>
    <w:rsid w:val="005044C5"/>
    <w:rsid w:val="005045FD"/>
    <w:rsid w:val="00505373"/>
    <w:rsid w:val="005057E0"/>
    <w:rsid w:val="0050581D"/>
    <w:rsid w:val="00506AB8"/>
    <w:rsid w:val="00506D5A"/>
    <w:rsid w:val="0050702C"/>
    <w:rsid w:val="005100AB"/>
    <w:rsid w:val="005103AC"/>
    <w:rsid w:val="00510413"/>
    <w:rsid w:val="005108E0"/>
    <w:rsid w:val="00510BF1"/>
    <w:rsid w:val="00512098"/>
    <w:rsid w:val="00512630"/>
    <w:rsid w:val="00512AF6"/>
    <w:rsid w:val="005134B5"/>
    <w:rsid w:val="005142B9"/>
    <w:rsid w:val="005154C0"/>
    <w:rsid w:val="0051585F"/>
    <w:rsid w:val="00516039"/>
    <w:rsid w:val="00516439"/>
    <w:rsid w:val="005169ED"/>
    <w:rsid w:val="00516CEB"/>
    <w:rsid w:val="0051718C"/>
    <w:rsid w:val="0051750C"/>
    <w:rsid w:val="0051776F"/>
    <w:rsid w:val="0052036D"/>
    <w:rsid w:val="005207ED"/>
    <w:rsid w:val="00520E6B"/>
    <w:rsid w:val="005213FD"/>
    <w:rsid w:val="00521FA5"/>
    <w:rsid w:val="005220FB"/>
    <w:rsid w:val="0052218E"/>
    <w:rsid w:val="005222A3"/>
    <w:rsid w:val="00522377"/>
    <w:rsid w:val="005241AA"/>
    <w:rsid w:val="0052420B"/>
    <w:rsid w:val="00524339"/>
    <w:rsid w:val="005254DB"/>
    <w:rsid w:val="0052578D"/>
    <w:rsid w:val="00525F7C"/>
    <w:rsid w:val="005267D2"/>
    <w:rsid w:val="00526C08"/>
    <w:rsid w:val="00527364"/>
    <w:rsid w:val="005274F8"/>
    <w:rsid w:val="00527679"/>
    <w:rsid w:val="0052789B"/>
    <w:rsid w:val="00527BB1"/>
    <w:rsid w:val="005303F1"/>
    <w:rsid w:val="00530409"/>
    <w:rsid w:val="00530549"/>
    <w:rsid w:val="00530909"/>
    <w:rsid w:val="0053216E"/>
    <w:rsid w:val="00533A9D"/>
    <w:rsid w:val="00533E0D"/>
    <w:rsid w:val="00534118"/>
    <w:rsid w:val="005351B6"/>
    <w:rsid w:val="00535862"/>
    <w:rsid w:val="00535BB6"/>
    <w:rsid w:val="0053732C"/>
    <w:rsid w:val="005374D0"/>
    <w:rsid w:val="00537677"/>
    <w:rsid w:val="00537A58"/>
    <w:rsid w:val="00537F54"/>
    <w:rsid w:val="005402C7"/>
    <w:rsid w:val="00540666"/>
    <w:rsid w:val="005410A1"/>
    <w:rsid w:val="005413E3"/>
    <w:rsid w:val="00541F48"/>
    <w:rsid w:val="00542694"/>
    <w:rsid w:val="00542F12"/>
    <w:rsid w:val="005431DD"/>
    <w:rsid w:val="005433F4"/>
    <w:rsid w:val="00543850"/>
    <w:rsid w:val="00544C32"/>
    <w:rsid w:val="00544EFA"/>
    <w:rsid w:val="00545420"/>
    <w:rsid w:val="00546860"/>
    <w:rsid w:val="0054744C"/>
    <w:rsid w:val="005502CC"/>
    <w:rsid w:val="0055065A"/>
    <w:rsid w:val="00551114"/>
    <w:rsid w:val="0055170F"/>
    <w:rsid w:val="00551B71"/>
    <w:rsid w:val="00551E2A"/>
    <w:rsid w:val="00553998"/>
    <w:rsid w:val="00553C9E"/>
    <w:rsid w:val="005540BC"/>
    <w:rsid w:val="00554998"/>
    <w:rsid w:val="005555F1"/>
    <w:rsid w:val="005579F9"/>
    <w:rsid w:val="00557D3A"/>
    <w:rsid w:val="00560C62"/>
    <w:rsid w:val="00561A08"/>
    <w:rsid w:val="00561A9A"/>
    <w:rsid w:val="00562091"/>
    <w:rsid w:val="00562207"/>
    <w:rsid w:val="0056350F"/>
    <w:rsid w:val="00563BDD"/>
    <w:rsid w:val="0056422E"/>
    <w:rsid w:val="0056619A"/>
    <w:rsid w:val="00566709"/>
    <w:rsid w:val="005667A5"/>
    <w:rsid w:val="00566FFE"/>
    <w:rsid w:val="00567BC1"/>
    <w:rsid w:val="00570B6B"/>
    <w:rsid w:val="00570D8D"/>
    <w:rsid w:val="00570E95"/>
    <w:rsid w:val="00570EE7"/>
    <w:rsid w:val="00571002"/>
    <w:rsid w:val="005713BF"/>
    <w:rsid w:val="005713D6"/>
    <w:rsid w:val="00571606"/>
    <w:rsid w:val="0057179A"/>
    <w:rsid w:val="0057359A"/>
    <w:rsid w:val="00573C38"/>
    <w:rsid w:val="0057415D"/>
    <w:rsid w:val="00574561"/>
    <w:rsid w:val="00574FFD"/>
    <w:rsid w:val="00576612"/>
    <w:rsid w:val="00576799"/>
    <w:rsid w:val="00576AF1"/>
    <w:rsid w:val="00577230"/>
    <w:rsid w:val="005805B9"/>
    <w:rsid w:val="00581999"/>
    <w:rsid w:val="005822D3"/>
    <w:rsid w:val="005825F7"/>
    <w:rsid w:val="00582AEC"/>
    <w:rsid w:val="00582B5E"/>
    <w:rsid w:val="00582C59"/>
    <w:rsid w:val="00583161"/>
    <w:rsid w:val="005831D1"/>
    <w:rsid w:val="00583252"/>
    <w:rsid w:val="00583877"/>
    <w:rsid w:val="00584042"/>
    <w:rsid w:val="00584217"/>
    <w:rsid w:val="00584633"/>
    <w:rsid w:val="00584AFD"/>
    <w:rsid w:val="00584CB2"/>
    <w:rsid w:val="00585B0D"/>
    <w:rsid w:val="00585F15"/>
    <w:rsid w:val="0058614E"/>
    <w:rsid w:val="0058619F"/>
    <w:rsid w:val="0059076D"/>
    <w:rsid w:val="0059111A"/>
    <w:rsid w:val="005911F3"/>
    <w:rsid w:val="00593018"/>
    <w:rsid w:val="00593B32"/>
    <w:rsid w:val="00594147"/>
    <w:rsid w:val="00594FA3"/>
    <w:rsid w:val="0059637A"/>
    <w:rsid w:val="00596543"/>
    <w:rsid w:val="00596585"/>
    <w:rsid w:val="005A0E7B"/>
    <w:rsid w:val="005A19E9"/>
    <w:rsid w:val="005A2679"/>
    <w:rsid w:val="005A3F58"/>
    <w:rsid w:val="005A418A"/>
    <w:rsid w:val="005A41B6"/>
    <w:rsid w:val="005A4A4D"/>
    <w:rsid w:val="005A589C"/>
    <w:rsid w:val="005A5B9F"/>
    <w:rsid w:val="005A5FD7"/>
    <w:rsid w:val="005A6A09"/>
    <w:rsid w:val="005A6A44"/>
    <w:rsid w:val="005A6CCE"/>
    <w:rsid w:val="005A7E1B"/>
    <w:rsid w:val="005B0409"/>
    <w:rsid w:val="005B0966"/>
    <w:rsid w:val="005B134C"/>
    <w:rsid w:val="005B1757"/>
    <w:rsid w:val="005B1924"/>
    <w:rsid w:val="005B1D31"/>
    <w:rsid w:val="005B2ABD"/>
    <w:rsid w:val="005B39F4"/>
    <w:rsid w:val="005B4211"/>
    <w:rsid w:val="005B4332"/>
    <w:rsid w:val="005B57A9"/>
    <w:rsid w:val="005B6893"/>
    <w:rsid w:val="005C008E"/>
    <w:rsid w:val="005C174E"/>
    <w:rsid w:val="005C21CC"/>
    <w:rsid w:val="005C2B0A"/>
    <w:rsid w:val="005C2B20"/>
    <w:rsid w:val="005C370B"/>
    <w:rsid w:val="005C37DC"/>
    <w:rsid w:val="005C5449"/>
    <w:rsid w:val="005C551A"/>
    <w:rsid w:val="005C6F23"/>
    <w:rsid w:val="005C7280"/>
    <w:rsid w:val="005C7D41"/>
    <w:rsid w:val="005C7DA3"/>
    <w:rsid w:val="005D02CF"/>
    <w:rsid w:val="005D02F7"/>
    <w:rsid w:val="005D05F9"/>
    <w:rsid w:val="005D0CBC"/>
    <w:rsid w:val="005D0CE1"/>
    <w:rsid w:val="005D10B9"/>
    <w:rsid w:val="005D1297"/>
    <w:rsid w:val="005D17C6"/>
    <w:rsid w:val="005D1B88"/>
    <w:rsid w:val="005D1BB8"/>
    <w:rsid w:val="005D1F91"/>
    <w:rsid w:val="005D27F3"/>
    <w:rsid w:val="005D30F7"/>
    <w:rsid w:val="005D4583"/>
    <w:rsid w:val="005D4A25"/>
    <w:rsid w:val="005D4AF7"/>
    <w:rsid w:val="005D4CD6"/>
    <w:rsid w:val="005D517D"/>
    <w:rsid w:val="005D5BB7"/>
    <w:rsid w:val="005D6AB2"/>
    <w:rsid w:val="005D6BBB"/>
    <w:rsid w:val="005D6EFF"/>
    <w:rsid w:val="005D793F"/>
    <w:rsid w:val="005E0D3F"/>
    <w:rsid w:val="005E1226"/>
    <w:rsid w:val="005E1449"/>
    <w:rsid w:val="005E1546"/>
    <w:rsid w:val="005E2057"/>
    <w:rsid w:val="005E21D6"/>
    <w:rsid w:val="005E3C1B"/>
    <w:rsid w:val="005E4339"/>
    <w:rsid w:val="005E4980"/>
    <w:rsid w:val="005E5218"/>
    <w:rsid w:val="005E5365"/>
    <w:rsid w:val="005E5418"/>
    <w:rsid w:val="005E59C5"/>
    <w:rsid w:val="005E5A82"/>
    <w:rsid w:val="005E6061"/>
    <w:rsid w:val="005E6309"/>
    <w:rsid w:val="005E64A4"/>
    <w:rsid w:val="005E689D"/>
    <w:rsid w:val="005E799E"/>
    <w:rsid w:val="005F0035"/>
    <w:rsid w:val="005F05A0"/>
    <w:rsid w:val="005F128D"/>
    <w:rsid w:val="005F13CC"/>
    <w:rsid w:val="005F1D54"/>
    <w:rsid w:val="005F2946"/>
    <w:rsid w:val="005F2D88"/>
    <w:rsid w:val="005F376F"/>
    <w:rsid w:val="005F3A26"/>
    <w:rsid w:val="005F4261"/>
    <w:rsid w:val="005F4893"/>
    <w:rsid w:val="005F498E"/>
    <w:rsid w:val="005F5A7C"/>
    <w:rsid w:val="005F5C10"/>
    <w:rsid w:val="005F5D18"/>
    <w:rsid w:val="005F60FF"/>
    <w:rsid w:val="005F65F3"/>
    <w:rsid w:val="005F7028"/>
    <w:rsid w:val="005F7212"/>
    <w:rsid w:val="005F7341"/>
    <w:rsid w:val="005F7406"/>
    <w:rsid w:val="005F7ACB"/>
    <w:rsid w:val="005F7F91"/>
    <w:rsid w:val="00600052"/>
    <w:rsid w:val="0060046C"/>
    <w:rsid w:val="00600ADD"/>
    <w:rsid w:val="00600C89"/>
    <w:rsid w:val="00602448"/>
    <w:rsid w:val="006027C5"/>
    <w:rsid w:val="00602CE1"/>
    <w:rsid w:val="00603035"/>
    <w:rsid w:val="0060358E"/>
    <w:rsid w:val="006038D8"/>
    <w:rsid w:val="006059C5"/>
    <w:rsid w:val="00605E9B"/>
    <w:rsid w:val="006063F9"/>
    <w:rsid w:val="0060718D"/>
    <w:rsid w:val="00607F13"/>
    <w:rsid w:val="00610D4E"/>
    <w:rsid w:val="00611367"/>
    <w:rsid w:val="00611CAC"/>
    <w:rsid w:val="00613012"/>
    <w:rsid w:val="006134AF"/>
    <w:rsid w:val="00615062"/>
    <w:rsid w:val="0061590D"/>
    <w:rsid w:val="00615A19"/>
    <w:rsid w:val="006169D6"/>
    <w:rsid w:val="00616A86"/>
    <w:rsid w:val="00616C55"/>
    <w:rsid w:val="00617789"/>
    <w:rsid w:val="006177CE"/>
    <w:rsid w:val="00617988"/>
    <w:rsid w:val="00617A01"/>
    <w:rsid w:val="006202E7"/>
    <w:rsid w:val="0062210B"/>
    <w:rsid w:val="0062343B"/>
    <w:rsid w:val="006237A9"/>
    <w:rsid w:val="0062390C"/>
    <w:rsid w:val="006245EA"/>
    <w:rsid w:val="00624B37"/>
    <w:rsid w:val="00625375"/>
    <w:rsid w:val="0062612C"/>
    <w:rsid w:val="00626630"/>
    <w:rsid w:val="00626B20"/>
    <w:rsid w:val="00627163"/>
    <w:rsid w:val="006274DA"/>
    <w:rsid w:val="00627867"/>
    <w:rsid w:val="00627B15"/>
    <w:rsid w:val="00627B28"/>
    <w:rsid w:val="00627C26"/>
    <w:rsid w:val="0063065C"/>
    <w:rsid w:val="006311DC"/>
    <w:rsid w:val="006315B9"/>
    <w:rsid w:val="00631917"/>
    <w:rsid w:val="00631A8D"/>
    <w:rsid w:val="00631D85"/>
    <w:rsid w:val="006323B0"/>
    <w:rsid w:val="006328BD"/>
    <w:rsid w:val="0063500F"/>
    <w:rsid w:val="0063564F"/>
    <w:rsid w:val="00635AC7"/>
    <w:rsid w:val="00636A62"/>
    <w:rsid w:val="00637441"/>
    <w:rsid w:val="00637B3C"/>
    <w:rsid w:val="00637BD7"/>
    <w:rsid w:val="00637C45"/>
    <w:rsid w:val="0064024A"/>
    <w:rsid w:val="0064029B"/>
    <w:rsid w:val="006409D4"/>
    <w:rsid w:val="00640DFC"/>
    <w:rsid w:val="00641102"/>
    <w:rsid w:val="00641ACD"/>
    <w:rsid w:val="006434BC"/>
    <w:rsid w:val="00643781"/>
    <w:rsid w:val="00643908"/>
    <w:rsid w:val="006439DA"/>
    <w:rsid w:val="00643F79"/>
    <w:rsid w:val="00643FE0"/>
    <w:rsid w:val="00644AE4"/>
    <w:rsid w:val="00644C8F"/>
    <w:rsid w:val="00645490"/>
    <w:rsid w:val="0064563B"/>
    <w:rsid w:val="00645872"/>
    <w:rsid w:val="00645E7A"/>
    <w:rsid w:val="00645E7D"/>
    <w:rsid w:val="00647216"/>
    <w:rsid w:val="006479BE"/>
    <w:rsid w:val="00650750"/>
    <w:rsid w:val="00651A95"/>
    <w:rsid w:val="00651C15"/>
    <w:rsid w:val="006520B8"/>
    <w:rsid w:val="0065247D"/>
    <w:rsid w:val="006525C4"/>
    <w:rsid w:val="0065286B"/>
    <w:rsid w:val="00653501"/>
    <w:rsid w:val="0065366B"/>
    <w:rsid w:val="00653714"/>
    <w:rsid w:val="00653AB7"/>
    <w:rsid w:val="00653B86"/>
    <w:rsid w:val="00653E4A"/>
    <w:rsid w:val="006542CE"/>
    <w:rsid w:val="006543C1"/>
    <w:rsid w:val="00655319"/>
    <w:rsid w:val="006554ED"/>
    <w:rsid w:val="00655718"/>
    <w:rsid w:val="00655BFE"/>
    <w:rsid w:val="006571A4"/>
    <w:rsid w:val="00657682"/>
    <w:rsid w:val="00661D52"/>
    <w:rsid w:val="00662071"/>
    <w:rsid w:val="006624A9"/>
    <w:rsid w:val="0066300C"/>
    <w:rsid w:val="0066318B"/>
    <w:rsid w:val="0066397D"/>
    <w:rsid w:val="006646C8"/>
    <w:rsid w:val="0066471B"/>
    <w:rsid w:val="00664E1E"/>
    <w:rsid w:val="006653F6"/>
    <w:rsid w:val="00665924"/>
    <w:rsid w:val="0066698A"/>
    <w:rsid w:val="006703A2"/>
    <w:rsid w:val="00670D69"/>
    <w:rsid w:val="00670E69"/>
    <w:rsid w:val="00671E07"/>
    <w:rsid w:val="0067273F"/>
    <w:rsid w:val="00672A65"/>
    <w:rsid w:val="00674024"/>
    <w:rsid w:val="00674F25"/>
    <w:rsid w:val="00675872"/>
    <w:rsid w:val="00675A37"/>
    <w:rsid w:val="00675ADE"/>
    <w:rsid w:val="00675BA5"/>
    <w:rsid w:val="006760C4"/>
    <w:rsid w:val="00676409"/>
    <w:rsid w:val="0067752D"/>
    <w:rsid w:val="00680909"/>
    <w:rsid w:val="00681272"/>
    <w:rsid w:val="00681A42"/>
    <w:rsid w:val="00681A80"/>
    <w:rsid w:val="00682B76"/>
    <w:rsid w:val="00682C22"/>
    <w:rsid w:val="006831D1"/>
    <w:rsid w:val="00683539"/>
    <w:rsid w:val="00683807"/>
    <w:rsid w:val="00685476"/>
    <w:rsid w:val="00686259"/>
    <w:rsid w:val="006864EB"/>
    <w:rsid w:val="00686F74"/>
    <w:rsid w:val="00690289"/>
    <w:rsid w:val="00691328"/>
    <w:rsid w:val="00691A4E"/>
    <w:rsid w:val="00691AFB"/>
    <w:rsid w:val="006931BB"/>
    <w:rsid w:val="00693AA0"/>
    <w:rsid w:val="00693C87"/>
    <w:rsid w:val="00694867"/>
    <w:rsid w:val="006962F0"/>
    <w:rsid w:val="00697783"/>
    <w:rsid w:val="00697E14"/>
    <w:rsid w:val="006A0219"/>
    <w:rsid w:val="006A036D"/>
    <w:rsid w:val="006A0D26"/>
    <w:rsid w:val="006A0FA7"/>
    <w:rsid w:val="006A1131"/>
    <w:rsid w:val="006A11AB"/>
    <w:rsid w:val="006A13B4"/>
    <w:rsid w:val="006A208F"/>
    <w:rsid w:val="006A239D"/>
    <w:rsid w:val="006A2502"/>
    <w:rsid w:val="006A3BF4"/>
    <w:rsid w:val="006A4729"/>
    <w:rsid w:val="006A48CB"/>
    <w:rsid w:val="006A4B0F"/>
    <w:rsid w:val="006A4D0E"/>
    <w:rsid w:val="006A4F5B"/>
    <w:rsid w:val="006A5D7F"/>
    <w:rsid w:val="006A6069"/>
    <w:rsid w:val="006A6DC1"/>
    <w:rsid w:val="006A7087"/>
    <w:rsid w:val="006A7319"/>
    <w:rsid w:val="006A75FE"/>
    <w:rsid w:val="006A7F9B"/>
    <w:rsid w:val="006B0272"/>
    <w:rsid w:val="006B083D"/>
    <w:rsid w:val="006B0C0D"/>
    <w:rsid w:val="006B2337"/>
    <w:rsid w:val="006B3091"/>
    <w:rsid w:val="006B3E6E"/>
    <w:rsid w:val="006B3EAC"/>
    <w:rsid w:val="006B43C4"/>
    <w:rsid w:val="006B48D4"/>
    <w:rsid w:val="006B50F5"/>
    <w:rsid w:val="006B5436"/>
    <w:rsid w:val="006B59EE"/>
    <w:rsid w:val="006B6300"/>
    <w:rsid w:val="006B6630"/>
    <w:rsid w:val="006B6A9C"/>
    <w:rsid w:val="006B70FD"/>
    <w:rsid w:val="006B7636"/>
    <w:rsid w:val="006C00A9"/>
    <w:rsid w:val="006C0FD8"/>
    <w:rsid w:val="006C1285"/>
    <w:rsid w:val="006C1303"/>
    <w:rsid w:val="006C2BCA"/>
    <w:rsid w:val="006C3145"/>
    <w:rsid w:val="006C39C6"/>
    <w:rsid w:val="006C44DD"/>
    <w:rsid w:val="006C49F3"/>
    <w:rsid w:val="006C5669"/>
    <w:rsid w:val="006C5F6D"/>
    <w:rsid w:val="006C6245"/>
    <w:rsid w:val="006C6B45"/>
    <w:rsid w:val="006C6C8F"/>
    <w:rsid w:val="006C6F90"/>
    <w:rsid w:val="006C76D7"/>
    <w:rsid w:val="006C7840"/>
    <w:rsid w:val="006D0BD6"/>
    <w:rsid w:val="006D266F"/>
    <w:rsid w:val="006D2FF5"/>
    <w:rsid w:val="006D3AC4"/>
    <w:rsid w:val="006D3BEB"/>
    <w:rsid w:val="006D4824"/>
    <w:rsid w:val="006D530E"/>
    <w:rsid w:val="006D7467"/>
    <w:rsid w:val="006D75ED"/>
    <w:rsid w:val="006D764F"/>
    <w:rsid w:val="006D78B8"/>
    <w:rsid w:val="006D79DA"/>
    <w:rsid w:val="006D7C88"/>
    <w:rsid w:val="006E0946"/>
    <w:rsid w:val="006E1750"/>
    <w:rsid w:val="006E193D"/>
    <w:rsid w:val="006E20EC"/>
    <w:rsid w:val="006E2E8B"/>
    <w:rsid w:val="006E3710"/>
    <w:rsid w:val="006E4474"/>
    <w:rsid w:val="006E4AFA"/>
    <w:rsid w:val="006E4EB4"/>
    <w:rsid w:val="006E52C0"/>
    <w:rsid w:val="006E5535"/>
    <w:rsid w:val="006E5BFC"/>
    <w:rsid w:val="006E653A"/>
    <w:rsid w:val="006E7310"/>
    <w:rsid w:val="006E741F"/>
    <w:rsid w:val="006E76CC"/>
    <w:rsid w:val="006F0011"/>
    <w:rsid w:val="006F07A2"/>
    <w:rsid w:val="006F0E45"/>
    <w:rsid w:val="006F14B1"/>
    <w:rsid w:val="006F159D"/>
    <w:rsid w:val="006F167D"/>
    <w:rsid w:val="006F19A5"/>
    <w:rsid w:val="006F2B0D"/>
    <w:rsid w:val="006F3226"/>
    <w:rsid w:val="006F3CDD"/>
    <w:rsid w:val="006F45A1"/>
    <w:rsid w:val="006F497F"/>
    <w:rsid w:val="006F585F"/>
    <w:rsid w:val="006F7452"/>
    <w:rsid w:val="006F7BBB"/>
    <w:rsid w:val="00700150"/>
    <w:rsid w:val="007009BD"/>
    <w:rsid w:val="00701DDD"/>
    <w:rsid w:val="007027A1"/>
    <w:rsid w:val="00702D28"/>
    <w:rsid w:val="007031BE"/>
    <w:rsid w:val="00703990"/>
    <w:rsid w:val="00703D75"/>
    <w:rsid w:val="007047CD"/>
    <w:rsid w:val="00704E73"/>
    <w:rsid w:val="00705318"/>
    <w:rsid w:val="007055E4"/>
    <w:rsid w:val="0070706B"/>
    <w:rsid w:val="00707178"/>
    <w:rsid w:val="00707D58"/>
    <w:rsid w:val="00707D94"/>
    <w:rsid w:val="00707EF3"/>
    <w:rsid w:val="00710AA2"/>
    <w:rsid w:val="00710DE0"/>
    <w:rsid w:val="007115E6"/>
    <w:rsid w:val="00711994"/>
    <w:rsid w:val="00711D03"/>
    <w:rsid w:val="00711DB2"/>
    <w:rsid w:val="00712D0A"/>
    <w:rsid w:val="0071318B"/>
    <w:rsid w:val="00713346"/>
    <w:rsid w:val="00714346"/>
    <w:rsid w:val="007143DD"/>
    <w:rsid w:val="00714928"/>
    <w:rsid w:val="00716108"/>
    <w:rsid w:val="00716176"/>
    <w:rsid w:val="007165F6"/>
    <w:rsid w:val="00716614"/>
    <w:rsid w:val="00716851"/>
    <w:rsid w:val="00716DC5"/>
    <w:rsid w:val="00716F0E"/>
    <w:rsid w:val="007178F9"/>
    <w:rsid w:val="00720AF5"/>
    <w:rsid w:val="00720E2C"/>
    <w:rsid w:val="007211C7"/>
    <w:rsid w:val="00721877"/>
    <w:rsid w:val="00721983"/>
    <w:rsid w:val="0072204F"/>
    <w:rsid w:val="0072248A"/>
    <w:rsid w:val="007226BC"/>
    <w:rsid w:val="00722C6B"/>
    <w:rsid w:val="00722F0B"/>
    <w:rsid w:val="00723394"/>
    <w:rsid w:val="00723718"/>
    <w:rsid w:val="00723DA3"/>
    <w:rsid w:val="00726277"/>
    <w:rsid w:val="00726B3C"/>
    <w:rsid w:val="00727697"/>
    <w:rsid w:val="007314F3"/>
    <w:rsid w:val="007323E9"/>
    <w:rsid w:val="0073272F"/>
    <w:rsid w:val="00732877"/>
    <w:rsid w:val="00732EC1"/>
    <w:rsid w:val="00733E61"/>
    <w:rsid w:val="00734424"/>
    <w:rsid w:val="00734677"/>
    <w:rsid w:val="0073491B"/>
    <w:rsid w:val="00734CC1"/>
    <w:rsid w:val="00734D37"/>
    <w:rsid w:val="00735074"/>
    <w:rsid w:val="007356FB"/>
    <w:rsid w:val="0073633C"/>
    <w:rsid w:val="007365DC"/>
    <w:rsid w:val="00736794"/>
    <w:rsid w:val="00737D4E"/>
    <w:rsid w:val="007400D4"/>
    <w:rsid w:val="007400D7"/>
    <w:rsid w:val="007401A6"/>
    <w:rsid w:val="0074093F"/>
    <w:rsid w:val="00740DCA"/>
    <w:rsid w:val="00741358"/>
    <w:rsid w:val="0074184C"/>
    <w:rsid w:val="00741C9E"/>
    <w:rsid w:val="00741FB6"/>
    <w:rsid w:val="00742566"/>
    <w:rsid w:val="00743A6B"/>
    <w:rsid w:val="007448E7"/>
    <w:rsid w:val="00744ECC"/>
    <w:rsid w:val="0074514F"/>
    <w:rsid w:val="007453FE"/>
    <w:rsid w:val="007455E1"/>
    <w:rsid w:val="00745975"/>
    <w:rsid w:val="00745A23"/>
    <w:rsid w:val="00745C68"/>
    <w:rsid w:val="00746971"/>
    <w:rsid w:val="00746ABE"/>
    <w:rsid w:val="007474A2"/>
    <w:rsid w:val="00747780"/>
    <w:rsid w:val="007479C0"/>
    <w:rsid w:val="00747B45"/>
    <w:rsid w:val="00747E7D"/>
    <w:rsid w:val="00750509"/>
    <w:rsid w:val="00750525"/>
    <w:rsid w:val="0075056B"/>
    <w:rsid w:val="00750BC5"/>
    <w:rsid w:val="00751062"/>
    <w:rsid w:val="0075116D"/>
    <w:rsid w:val="007518D3"/>
    <w:rsid w:val="00752594"/>
    <w:rsid w:val="0075265C"/>
    <w:rsid w:val="0075300C"/>
    <w:rsid w:val="007532CF"/>
    <w:rsid w:val="00754CFB"/>
    <w:rsid w:val="00754FAA"/>
    <w:rsid w:val="00755CFB"/>
    <w:rsid w:val="007566C0"/>
    <w:rsid w:val="00760739"/>
    <w:rsid w:val="00760940"/>
    <w:rsid w:val="00760BFA"/>
    <w:rsid w:val="00760EF5"/>
    <w:rsid w:val="007612CA"/>
    <w:rsid w:val="00761DA1"/>
    <w:rsid w:val="0076293B"/>
    <w:rsid w:val="007641DE"/>
    <w:rsid w:val="0076467D"/>
    <w:rsid w:val="0076492F"/>
    <w:rsid w:val="00764C6A"/>
    <w:rsid w:val="007651CD"/>
    <w:rsid w:val="00765740"/>
    <w:rsid w:val="007658EA"/>
    <w:rsid w:val="00765B5B"/>
    <w:rsid w:val="0076665C"/>
    <w:rsid w:val="00766D69"/>
    <w:rsid w:val="00767CA4"/>
    <w:rsid w:val="00767E46"/>
    <w:rsid w:val="00770396"/>
    <w:rsid w:val="007716A4"/>
    <w:rsid w:val="007716DE"/>
    <w:rsid w:val="007718A8"/>
    <w:rsid w:val="00771E4E"/>
    <w:rsid w:val="00771F62"/>
    <w:rsid w:val="0077277B"/>
    <w:rsid w:val="00772D64"/>
    <w:rsid w:val="00773568"/>
    <w:rsid w:val="00773E3C"/>
    <w:rsid w:val="0077418E"/>
    <w:rsid w:val="00774343"/>
    <w:rsid w:val="007751FA"/>
    <w:rsid w:val="00775701"/>
    <w:rsid w:val="0077578E"/>
    <w:rsid w:val="007757F2"/>
    <w:rsid w:val="007768A6"/>
    <w:rsid w:val="00776B5C"/>
    <w:rsid w:val="00777C38"/>
    <w:rsid w:val="00777E3E"/>
    <w:rsid w:val="00782C82"/>
    <w:rsid w:val="00782E6B"/>
    <w:rsid w:val="0078387C"/>
    <w:rsid w:val="00784057"/>
    <w:rsid w:val="007849BF"/>
    <w:rsid w:val="00784A4C"/>
    <w:rsid w:val="00784DB5"/>
    <w:rsid w:val="00785415"/>
    <w:rsid w:val="007860FF"/>
    <w:rsid w:val="007862F9"/>
    <w:rsid w:val="00787C38"/>
    <w:rsid w:val="00790758"/>
    <w:rsid w:val="00790BD2"/>
    <w:rsid w:val="00790DE9"/>
    <w:rsid w:val="007921BC"/>
    <w:rsid w:val="007922F2"/>
    <w:rsid w:val="00792991"/>
    <w:rsid w:val="00793A05"/>
    <w:rsid w:val="007944D0"/>
    <w:rsid w:val="007947FA"/>
    <w:rsid w:val="00794F43"/>
    <w:rsid w:val="00795567"/>
    <w:rsid w:val="00795852"/>
    <w:rsid w:val="00795B50"/>
    <w:rsid w:val="007968F3"/>
    <w:rsid w:val="00796B04"/>
    <w:rsid w:val="00797485"/>
    <w:rsid w:val="007974F0"/>
    <w:rsid w:val="00797661"/>
    <w:rsid w:val="00797841"/>
    <w:rsid w:val="007A00A3"/>
    <w:rsid w:val="007A059F"/>
    <w:rsid w:val="007A0DDE"/>
    <w:rsid w:val="007A17F5"/>
    <w:rsid w:val="007A2812"/>
    <w:rsid w:val="007A39C4"/>
    <w:rsid w:val="007A4B16"/>
    <w:rsid w:val="007A51FB"/>
    <w:rsid w:val="007A60A4"/>
    <w:rsid w:val="007A650B"/>
    <w:rsid w:val="007A6632"/>
    <w:rsid w:val="007A6703"/>
    <w:rsid w:val="007A6BEC"/>
    <w:rsid w:val="007A79C9"/>
    <w:rsid w:val="007A7A0C"/>
    <w:rsid w:val="007B06CA"/>
    <w:rsid w:val="007B0AF3"/>
    <w:rsid w:val="007B0C64"/>
    <w:rsid w:val="007B16A5"/>
    <w:rsid w:val="007B22D7"/>
    <w:rsid w:val="007B2327"/>
    <w:rsid w:val="007B2923"/>
    <w:rsid w:val="007B2929"/>
    <w:rsid w:val="007B2E63"/>
    <w:rsid w:val="007B347A"/>
    <w:rsid w:val="007B3E7E"/>
    <w:rsid w:val="007B4672"/>
    <w:rsid w:val="007B50F1"/>
    <w:rsid w:val="007B56FE"/>
    <w:rsid w:val="007B6734"/>
    <w:rsid w:val="007B6742"/>
    <w:rsid w:val="007B6A4B"/>
    <w:rsid w:val="007B7132"/>
    <w:rsid w:val="007B71AE"/>
    <w:rsid w:val="007B7494"/>
    <w:rsid w:val="007B76A7"/>
    <w:rsid w:val="007B7753"/>
    <w:rsid w:val="007B7DB6"/>
    <w:rsid w:val="007C0470"/>
    <w:rsid w:val="007C0C2F"/>
    <w:rsid w:val="007C1472"/>
    <w:rsid w:val="007C1724"/>
    <w:rsid w:val="007C1CCE"/>
    <w:rsid w:val="007C1D39"/>
    <w:rsid w:val="007C1FBD"/>
    <w:rsid w:val="007C2ABC"/>
    <w:rsid w:val="007C2D0C"/>
    <w:rsid w:val="007C2F84"/>
    <w:rsid w:val="007C3508"/>
    <w:rsid w:val="007C4210"/>
    <w:rsid w:val="007C4C47"/>
    <w:rsid w:val="007C4E72"/>
    <w:rsid w:val="007C5490"/>
    <w:rsid w:val="007C6E10"/>
    <w:rsid w:val="007C74EE"/>
    <w:rsid w:val="007C796A"/>
    <w:rsid w:val="007C7CB8"/>
    <w:rsid w:val="007D059E"/>
    <w:rsid w:val="007D0BDF"/>
    <w:rsid w:val="007D16FC"/>
    <w:rsid w:val="007D1CAF"/>
    <w:rsid w:val="007D2767"/>
    <w:rsid w:val="007D2AC0"/>
    <w:rsid w:val="007D2DA5"/>
    <w:rsid w:val="007D32EB"/>
    <w:rsid w:val="007D4A1A"/>
    <w:rsid w:val="007D4AAF"/>
    <w:rsid w:val="007D4E80"/>
    <w:rsid w:val="007D51BE"/>
    <w:rsid w:val="007D5A49"/>
    <w:rsid w:val="007D641C"/>
    <w:rsid w:val="007D6D2C"/>
    <w:rsid w:val="007D7686"/>
    <w:rsid w:val="007D7A19"/>
    <w:rsid w:val="007D7F2C"/>
    <w:rsid w:val="007E01B8"/>
    <w:rsid w:val="007E0C85"/>
    <w:rsid w:val="007E2C3C"/>
    <w:rsid w:val="007E2FAA"/>
    <w:rsid w:val="007E362F"/>
    <w:rsid w:val="007E3ADD"/>
    <w:rsid w:val="007E4126"/>
    <w:rsid w:val="007E4305"/>
    <w:rsid w:val="007E5358"/>
    <w:rsid w:val="007E69FD"/>
    <w:rsid w:val="007E6C7D"/>
    <w:rsid w:val="007E7B8F"/>
    <w:rsid w:val="007F00C1"/>
    <w:rsid w:val="007F0298"/>
    <w:rsid w:val="007F04F8"/>
    <w:rsid w:val="007F180D"/>
    <w:rsid w:val="007F2108"/>
    <w:rsid w:val="007F2461"/>
    <w:rsid w:val="007F3C1E"/>
    <w:rsid w:val="007F3D60"/>
    <w:rsid w:val="007F4515"/>
    <w:rsid w:val="007F48CB"/>
    <w:rsid w:val="007F4C34"/>
    <w:rsid w:val="007F687B"/>
    <w:rsid w:val="007F6A83"/>
    <w:rsid w:val="007F6B88"/>
    <w:rsid w:val="007F77D6"/>
    <w:rsid w:val="007F7C32"/>
    <w:rsid w:val="00800D4C"/>
    <w:rsid w:val="0080142A"/>
    <w:rsid w:val="0080170F"/>
    <w:rsid w:val="00802245"/>
    <w:rsid w:val="008024EE"/>
    <w:rsid w:val="00802ED0"/>
    <w:rsid w:val="00803269"/>
    <w:rsid w:val="008035BA"/>
    <w:rsid w:val="00803DAF"/>
    <w:rsid w:val="00804EC5"/>
    <w:rsid w:val="00805CEA"/>
    <w:rsid w:val="00806C05"/>
    <w:rsid w:val="008078CD"/>
    <w:rsid w:val="008100C5"/>
    <w:rsid w:val="0081027E"/>
    <w:rsid w:val="00810A6D"/>
    <w:rsid w:val="00810BF8"/>
    <w:rsid w:val="008113CD"/>
    <w:rsid w:val="00811482"/>
    <w:rsid w:val="008114A9"/>
    <w:rsid w:val="008115B7"/>
    <w:rsid w:val="008118D4"/>
    <w:rsid w:val="0081217E"/>
    <w:rsid w:val="00813015"/>
    <w:rsid w:val="008134A5"/>
    <w:rsid w:val="0081378C"/>
    <w:rsid w:val="00813A7D"/>
    <w:rsid w:val="00814BE5"/>
    <w:rsid w:val="00814C4E"/>
    <w:rsid w:val="00814D1A"/>
    <w:rsid w:val="00815ADB"/>
    <w:rsid w:val="00816456"/>
    <w:rsid w:val="008204DF"/>
    <w:rsid w:val="00821D9D"/>
    <w:rsid w:val="008224B5"/>
    <w:rsid w:val="00822A83"/>
    <w:rsid w:val="00823A38"/>
    <w:rsid w:val="0082491C"/>
    <w:rsid w:val="00824DE5"/>
    <w:rsid w:val="0082552E"/>
    <w:rsid w:val="008256DB"/>
    <w:rsid w:val="0082653E"/>
    <w:rsid w:val="0082757E"/>
    <w:rsid w:val="008277C8"/>
    <w:rsid w:val="0082783C"/>
    <w:rsid w:val="00827B53"/>
    <w:rsid w:val="0083004E"/>
    <w:rsid w:val="0083025E"/>
    <w:rsid w:val="008306BF"/>
    <w:rsid w:val="0083242D"/>
    <w:rsid w:val="00833312"/>
    <w:rsid w:val="00833AFB"/>
    <w:rsid w:val="00833BE5"/>
    <w:rsid w:val="008343F7"/>
    <w:rsid w:val="00834B37"/>
    <w:rsid w:val="00834CC8"/>
    <w:rsid w:val="00835C1C"/>
    <w:rsid w:val="00836E4A"/>
    <w:rsid w:val="00836EC5"/>
    <w:rsid w:val="0083754D"/>
    <w:rsid w:val="00837AF0"/>
    <w:rsid w:val="008404F8"/>
    <w:rsid w:val="00841277"/>
    <w:rsid w:val="0084200F"/>
    <w:rsid w:val="00844226"/>
    <w:rsid w:val="00845033"/>
    <w:rsid w:val="00845115"/>
    <w:rsid w:val="00845AF1"/>
    <w:rsid w:val="00845EAF"/>
    <w:rsid w:val="00846008"/>
    <w:rsid w:val="008465A1"/>
    <w:rsid w:val="00846B3B"/>
    <w:rsid w:val="00847178"/>
    <w:rsid w:val="008472BC"/>
    <w:rsid w:val="0084781D"/>
    <w:rsid w:val="00847AFB"/>
    <w:rsid w:val="00850385"/>
    <w:rsid w:val="008514E1"/>
    <w:rsid w:val="00851965"/>
    <w:rsid w:val="00851B73"/>
    <w:rsid w:val="0085256B"/>
    <w:rsid w:val="0085308C"/>
    <w:rsid w:val="00853333"/>
    <w:rsid w:val="00853597"/>
    <w:rsid w:val="0085407B"/>
    <w:rsid w:val="00854B26"/>
    <w:rsid w:val="00855010"/>
    <w:rsid w:val="008550EF"/>
    <w:rsid w:val="008559E2"/>
    <w:rsid w:val="00855C13"/>
    <w:rsid w:val="00856D9A"/>
    <w:rsid w:val="008577AC"/>
    <w:rsid w:val="00857B97"/>
    <w:rsid w:val="0086004E"/>
    <w:rsid w:val="00860182"/>
    <w:rsid w:val="0086038C"/>
    <w:rsid w:val="00861245"/>
    <w:rsid w:val="0086150D"/>
    <w:rsid w:val="008615E5"/>
    <w:rsid w:val="00862253"/>
    <w:rsid w:val="00862347"/>
    <w:rsid w:val="008624A0"/>
    <w:rsid w:val="00862739"/>
    <w:rsid w:val="00862BD0"/>
    <w:rsid w:val="00862D7C"/>
    <w:rsid w:val="00863CC3"/>
    <w:rsid w:val="00864891"/>
    <w:rsid w:val="00864B94"/>
    <w:rsid w:val="00864B9E"/>
    <w:rsid w:val="00864C84"/>
    <w:rsid w:val="008654D0"/>
    <w:rsid w:val="00865C84"/>
    <w:rsid w:val="00865EFA"/>
    <w:rsid w:val="00865F49"/>
    <w:rsid w:val="00866133"/>
    <w:rsid w:val="0086636F"/>
    <w:rsid w:val="008671D9"/>
    <w:rsid w:val="008672FF"/>
    <w:rsid w:val="0087197B"/>
    <w:rsid w:val="0087298A"/>
    <w:rsid w:val="00873088"/>
    <w:rsid w:val="00873446"/>
    <w:rsid w:val="008736A2"/>
    <w:rsid w:val="008737A0"/>
    <w:rsid w:val="00873CD9"/>
    <w:rsid w:val="00875777"/>
    <w:rsid w:val="00875CE9"/>
    <w:rsid w:val="00875E3D"/>
    <w:rsid w:val="00876364"/>
    <w:rsid w:val="0087782B"/>
    <w:rsid w:val="008805AA"/>
    <w:rsid w:val="0088077A"/>
    <w:rsid w:val="00880B57"/>
    <w:rsid w:val="008817FA"/>
    <w:rsid w:val="00882A65"/>
    <w:rsid w:val="00882AEB"/>
    <w:rsid w:val="008834CA"/>
    <w:rsid w:val="008836DF"/>
    <w:rsid w:val="008838A7"/>
    <w:rsid w:val="00883CEB"/>
    <w:rsid w:val="00884262"/>
    <w:rsid w:val="008842AF"/>
    <w:rsid w:val="0088497D"/>
    <w:rsid w:val="00885563"/>
    <w:rsid w:val="0088656B"/>
    <w:rsid w:val="00886B5D"/>
    <w:rsid w:val="00886B9A"/>
    <w:rsid w:val="00886FFF"/>
    <w:rsid w:val="00887689"/>
    <w:rsid w:val="00887CAA"/>
    <w:rsid w:val="00890271"/>
    <w:rsid w:val="00890D86"/>
    <w:rsid w:val="00892644"/>
    <w:rsid w:val="00892DBA"/>
    <w:rsid w:val="008934E9"/>
    <w:rsid w:val="008935FC"/>
    <w:rsid w:val="00893AC5"/>
    <w:rsid w:val="00893B15"/>
    <w:rsid w:val="0089479B"/>
    <w:rsid w:val="00895B0E"/>
    <w:rsid w:val="00896F00"/>
    <w:rsid w:val="0089752C"/>
    <w:rsid w:val="00897C07"/>
    <w:rsid w:val="008A0589"/>
    <w:rsid w:val="008A0C69"/>
    <w:rsid w:val="008A100C"/>
    <w:rsid w:val="008A2D3B"/>
    <w:rsid w:val="008A32E5"/>
    <w:rsid w:val="008A4084"/>
    <w:rsid w:val="008A4388"/>
    <w:rsid w:val="008A4583"/>
    <w:rsid w:val="008A491A"/>
    <w:rsid w:val="008A4F6A"/>
    <w:rsid w:val="008A5021"/>
    <w:rsid w:val="008A58A3"/>
    <w:rsid w:val="008A5B41"/>
    <w:rsid w:val="008A5BB8"/>
    <w:rsid w:val="008A5ED7"/>
    <w:rsid w:val="008A5F35"/>
    <w:rsid w:val="008A6E7A"/>
    <w:rsid w:val="008A71CF"/>
    <w:rsid w:val="008A744B"/>
    <w:rsid w:val="008A76B8"/>
    <w:rsid w:val="008A7DB1"/>
    <w:rsid w:val="008B1127"/>
    <w:rsid w:val="008B113B"/>
    <w:rsid w:val="008B1C8C"/>
    <w:rsid w:val="008B28A0"/>
    <w:rsid w:val="008B3934"/>
    <w:rsid w:val="008B3D7C"/>
    <w:rsid w:val="008B3E9E"/>
    <w:rsid w:val="008B4112"/>
    <w:rsid w:val="008B44BF"/>
    <w:rsid w:val="008B4A3A"/>
    <w:rsid w:val="008B4ADD"/>
    <w:rsid w:val="008B524E"/>
    <w:rsid w:val="008B5603"/>
    <w:rsid w:val="008B75CF"/>
    <w:rsid w:val="008B7C02"/>
    <w:rsid w:val="008C0B45"/>
    <w:rsid w:val="008C1B63"/>
    <w:rsid w:val="008C1D4F"/>
    <w:rsid w:val="008C1F70"/>
    <w:rsid w:val="008C2017"/>
    <w:rsid w:val="008C246A"/>
    <w:rsid w:val="008C2E7C"/>
    <w:rsid w:val="008C3205"/>
    <w:rsid w:val="008C3C3B"/>
    <w:rsid w:val="008C3EE3"/>
    <w:rsid w:val="008C4148"/>
    <w:rsid w:val="008C417C"/>
    <w:rsid w:val="008C4254"/>
    <w:rsid w:val="008C486D"/>
    <w:rsid w:val="008C4DB6"/>
    <w:rsid w:val="008C4E14"/>
    <w:rsid w:val="008C5512"/>
    <w:rsid w:val="008C58D0"/>
    <w:rsid w:val="008C6B87"/>
    <w:rsid w:val="008C71AF"/>
    <w:rsid w:val="008C7BCC"/>
    <w:rsid w:val="008D065A"/>
    <w:rsid w:val="008D0A88"/>
    <w:rsid w:val="008D1612"/>
    <w:rsid w:val="008D16E1"/>
    <w:rsid w:val="008D1937"/>
    <w:rsid w:val="008D1C0B"/>
    <w:rsid w:val="008D1FA7"/>
    <w:rsid w:val="008D2821"/>
    <w:rsid w:val="008D2D82"/>
    <w:rsid w:val="008D3C0A"/>
    <w:rsid w:val="008D45DE"/>
    <w:rsid w:val="008D50F0"/>
    <w:rsid w:val="008D58E0"/>
    <w:rsid w:val="008D5C4A"/>
    <w:rsid w:val="008D5EFB"/>
    <w:rsid w:val="008D6D34"/>
    <w:rsid w:val="008D71F1"/>
    <w:rsid w:val="008E0157"/>
    <w:rsid w:val="008E0748"/>
    <w:rsid w:val="008E0757"/>
    <w:rsid w:val="008E0FDC"/>
    <w:rsid w:val="008E159E"/>
    <w:rsid w:val="008E2831"/>
    <w:rsid w:val="008E293C"/>
    <w:rsid w:val="008E2E89"/>
    <w:rsid w:val="008E3456"/>
    <w:rsid w:val="008E349B"/>
    <w:rsid w:val="008E3977"/>
    <w:rsid w:val="008E4427"/>
    <w:rsid w:val="008E45D2"/>
    <w:rsid w:val="008E4B43"/>
    <w:rsid w:val="008E52EC"/>
    <w:rsid w:val="008E55BD"/>
    <w:rsid w:val="008E5665"/>
    <w:rsid w:val="008E582A"/>
    <w:rsid w:val="008E5B87"/>
    <w:rsid w:val="008E5C19"/>
    <w:rsid w:val="008E60BA"/>
    <w:rsid w:val="008E700A"/>
    <w:rsid w:val="008E7C2A"/>
    <w:rsid w:val="008F02B7"/>
    <w:rsid w:val="008F037D"/>
    <w:rsid w:val="008F3537"/>
    <w:rsid w:val="008F3A73"/>
    <w:rsid w:val="008F3D94"/>
    <w:rsid w:val="008F3DF0"/>
    <w:rsid w:val="008F3FE9"/>
    <w:rsid w:val="008F48B4"/>
    <w:rsid w:val="008F56DF"/>
    <w:rsid w:val="008F5711"/>
    <w:rsid w:val="008F7DB4"/>
    <w:rsid w:val="00900E00"/>
    <w:rsid w:val="0090153B"/>
    <w:rsid w:val="00901DA3"/>
    <w:rsid w:val="00902048"/>
    <w:rsid w:val="00903B63"/>
    <w:rsid w:val="00904278"/>
    <w:rsid w:val="0090489B"/>
    <w:rsid w:val="009049AF"/>
    <w:rsid w:val="0090569A"/>
    <w:rsid w:val="00905B3D"/>
    <w:rsid w:val="00905B4A"/>
    <w:rsid w:val="00905D55"/>
    <w:rsid w:val="00905E24"/>
    <w:rsid w:val="0090610C"/>
    <w:rsid w:val="009062CD"/>
    <w:rsid w:val="0090636C"/>
    <w:rsid w:val="009076B2"/>
    <w:rsid w:val="009077E8"/>
    <w:rsid w:val="00907EB5"/>
    <w:rsid w:val="0091085B"/>
    <w:rsid w:val="00910F6C"/>
    <w:rsid w:val="00912650"/>
    <w:rsid w:val="00913AED"/>
    <w:rsid w:val="00913E80"/>
    <w:rsid w:val="009142B3"/>
    <w:rsid w:val="00914471"/>
    <w:rsid w:val="00914A5E"/>
    <w:rsid w:val="00914B66"/>
    <w:rsid w:val="00914BE9"/>
    <w:rsid w:val="00914CCC"/>
    <w:rsid w:val="009152EB"/>
    <w:rsid w:val="009173F5"/>
    <w:rsid w:val="009175D3"/>
    <w:rsid w:val="00920916"/>
    <w:rsid w:val="00920D4C"/>
    <w:rsid w:val="009216AD"/>
    <w:rsid w:val="00921726"/>
    <w:rsid w:val="0092187E"/>
    <w:rsid w:val="0092257F"/>
    <w:rsid w:val="00922FBD"/>
    <w:rsid w:val="00924D85"/>
    <w:rsid w:val="00925D56"/>
    <w:rsid w:val="0092624C"/>
    <w:rsid w:val="009275BD"/>
    <w:rsid w:val="00927853"/>
    <w:rsid w:val="009303A5"/>
    <w:rsid w:val="0093047B"/>
    <w:rsid w:val="009304AB"/>
    <w:rsid w:val="0093062E"/>
    <w:rsid w:val="00930688"/>
    <w:rsid w:val="009312E4"/>
    <w:rsid w:val="009314C5"/>
    <w:rsid w:val="00932364"/>
    <w:rsid w:val="009325A9"/>
    <w:rsid w:val="009327FA"/>
    <w:rsid w:val="00932AEF"/>
    <w:rsid w:val="0093370C"/>
    <w:rsid w:val="00934791"/>
    <w:rsid w:val="00935292"/>
    <w:rsid w:val="009354D1"/>
    <w:rsid w:val="00935846"/>
    <w:rsid w:val="00935BD3"/>
    <w:rsid w:val="00935C9D"/>
    <w:rsid w:val="00936459"/>
    <w:rsid w:val="009375E1"/>
    <w:rsid w:val="009404F4"/>
    <w:rsid w:val="00940762"/>
    <w:rsid w:val="00941C8A"/>
    <w:rsid w:val="00942865"/>
    <w:rsid w:val="00942AAD"/>
    <w:rsid w:val="00942B02"/>
    <w:rsid w:val="0094322D"/>
    <w:rsid w:val="009436B8"/>
    <w:rsid w:val="00944118"/>
    <w:rsid w:val="009448A9"/>
    <w:rsid w:val="009449CD"/>
    <w:rsid w:val="00944B89"/>
    <w:rsid w:val="00945116"/>
    <w:rsid w:val="009453B3"/>
    <w:rsid w:val="00945506"/>
    <w:rsid w:val="00945DD1"/>
    <w:rsid w:val="00946359"/>
    <w:rsid w:val="009464FC"/>
    <w:rsid w:val="00946856"/>
    <w:rsid w:val="00947CE6"/>
    <w:rsid w:val="00947FB6"/>
    <w:rsid w:val="00950AAC"/>
    <w:rsid w:val="00951606"/>
    <w:rsid w:val="009529E1"/>
    <w:rsid w:val="0095372F"/>
    <w:rsid w:val="00953CE3"/>
    <w:rsid w:val="00955557"/>
    <w:rsid w:val="0095620D"/>
    <w:rsid w:val="00956325"/>
    <w:rsid w:val="00956737"/>
    <w:rsid w:val="009569DB"/>
    <w:rsid w:val="00956B4E"/>
    <w:rsid w:val="0095741D"/>
    <w:rsid w:val="0095763C"/>
    <w:rsid w:val="009577D5"/>
    <w:rsid w:val="00957896"/>
    <w:rsid w:val="0096099E"/>
    <w:rsid w:val="009609FC"/>
    <w:rsid w:val="009609FD"/>
    <w:rsid w:val="0096126A"/>
    <w:rsid w:val="00961EB9"/>
    <w:rsid w:val="0096242A"/>
    <w:rsid w:val="00962E40"/>
    <w:rsid w:val="00962F0E"/>
    <w:rsid w:val="00962F9B"/>
    <w:rsid w:val="00963390"/>
    <w:rsid w:val="009635C0"/>
    <w:rsid w:val="009635F5"/>
    <w:rsid w:val="00963FC9"/>
    <w:rsid w:val="00964C8E"/>
    <w:rsid w:val="00965CA8"/>
    <w:rsid w:val="00966ED5"/>
    <w:rsid w:val="009673FC"/>
    <w:rsid w:val="00967692"/>
    <w:rsid w:val="0096790F"/>
    <w:rsid w:val="00967BFF"/>
    <w:rsid w:val="00967FB2"/>
    <w:rsid w:val="009701AF"/>
    <w:rsid w:val="009706FE"/>
    <w:rsid w:val="009707B7"/>
    <w:rsid w:val="009707F2"/>
    <w:rsid w:val="00970918"/>
    <w:rsid w:val="00970C1D"/>
    <w:rsid w:val="009711F9"/>
    <w:rsid w:val="0097144B"/>
    <w:rsid w:val="00971452"/>
    <w:rsid w:val="00971690"/>
    <w:rsid w:val="00971BA8"/>
    <w:rsid w:val="00971C08"/>
    <w:rsid w:val="00971ECA"/>
    <w:rsid w:val="0097298C"/>
    <w:rsid w:val="00972BDC"/>
    <w:rsid w:val="00972E1B"/>
    <w:rsid w:val="00973E4E"/>
    <w:rsid w:val="00974268"/>
    <w:rsid w:val="009742A1"/>
    <w:rsid w:val="009746FF"/>
    <w:rsid w:val="009756E6"/>
    <w:rsid w:val="009758D2"/>
    <w:rsid w:val="00975FC6"/>
    <w:rsid w:val="0097661A"/>
    <w:rsid w:val="0097692B"/>
    <w:rsid w:val="009777E9"/>
    <w:rsid w:val="009815CC"/>
    <w:rsid w:val="00982599"/>
    <w:rsid w:val="0098305D"/>
    <w:rsid w:val="0098407F"/>
    <w:rsid w:val="00984CA3"/>
    <w:rsid w:val="009853C2"/>
    <w:rsid w:val="00985478"/>
    <w:rsid w:val="0098570B"/>
    <w:rsid w:val="0098632E"/>
    <w:rsid w:val="00986525"/>
    <w:rsid w:val="0098736F"/>
    <w:rsid w:val="00987494"/>
    <w:rsid w:val="0099035D"/>
    <w:rsid w:val="0099043F"/>
    <w:rsid w:val="00990932"/>
    <w:rsid w:val="00990A3E"/>
    <w:rsid w:val="00990B97"/>
    <w:rsid w:val="009910E2"/>
    <w:rsid w:val="00992BA2"/>
    <w:rsid w:val="009933E9"/>
    <w:rsid w:val="009938B8"/>
    <w:rsid w:val="0099408A"/>
    <w:rsid w:val="00994D61"/>
    <w:rsid w:val="00994DA5"/>
    <w:rsid w:val="009959D9"/>
    <w:rsid w:val="00995E9B"/>
    <w:rsid w:val="00996BD3"/>
    <w:rsid w:val="00996D94"/>
    <w:rsid w:val="00996FA1"/>
    <w:rsid w:val="009A016B"/>
    <w:rsid w:val="009A052D"/>
    <w:rsid w:val="009A0B8C"/>
    <w:rsid w:val="009A1592"/>
    <w:rsid w:val="009A16AE"/>
    <w:rsid w:val="009A1EEC"/>
    <w:rsid w:val="009A2B85"/>
    <w:rsid w:val="009A2E57"/>
    <w:rsid w:val="009A32D2"/>
    <w:rsid w:val="009A4049"/>
    <w:rsid w:val="009A47D1"/>
    <w:rsid w:val="009A4D60"/>
    <w:rsid w:val="009A55E8"/>
    <w:rsid w:val="009A6C22"/>
    <w:rsid w:val="009A74B0"/>
    <w:rsid w:val="009A7804"/>
    <w:rsid w:val="009A7B82"/>
    <w:rsid w:val="009B06F6"/>
    <w:rsid w:val="009B0755"/>
    <w:rsid w:val="009B1041"/>
    <w:rsid w:val="009B1F9A"/>
    <w:rsid w:val="009B25C5"/>
    <w:rsid w:val="009B2C4E"/>
    <w:rsid w:val="009B3911"/>
    <w:rsid w:val="009B3E9A"/>
    <w:rsid w:val="009B4701"/>
    <w:rsid w:val="009B49FF"/>
    <w:rsid w:val="009B616C"/>
    <w:rsid w:val="009B6257"/>
    <w:rsid w:val="009B6DD7"/>
    <w:rsid w:val="009B6E10"/>
    <w:rsid w:val="009B71A8"/>
    <w:rsid w:val="009B7533"/>
    <w:rsid w:val="009C0071"/>
    <w:rsid w:val="009C068A"/>
    <w:rsid w:val="009C0D48"/>
    <w:rsid w:val="009C1D31"/>
    <w:rsid w:val="009C3548"/>
    <w:rsid w:val="009C35DB"/>
    <w:rsid w:val="009C44EE"/>
    <w:rsid w:val="009C523B"/>
    <w:rsid w:val="009C5385"/>
    <w:rsid w:val="009C6045"/>
    <w:rsid w:val="009C615D"/>
    <w:rsid w:val="009C65AA"/>
    <w:rsid w:val="009C6787"/>
    <w:rsid w:val="009C6C42"/>
    <w:rsid w:val="009C7859"/>
    <w:rsid w:val="009C7D53"/>
    <w:rsid w:val="009D06D6"/>
    <w:rsid w:val="009D0B48"/>
    <w:rsid w:val="009D104C"/>
    <w:rsid w:val="009D1375"/>
    <w:rsid w:val="009D14E6"/>
    <w:rsid w:val="009D1CA7"/>
    <w:rsid w:val="009D3244"/>
    <w:rsid w:val="009D3894"/>
    <w:rsid w:val="009D3A06"/>
    <w:rsid w:val="009D3D11"/>
    <w:rsid w:val="009D5212"/>
    <w:rsid w:val="009D5503"/>
    <w:rsid w:val="009D5DC5"/>
    <w:rsid w:val="009D6661"/>
    <w:rsid w:val="009D6E5F"/>
    <w:rsid w:val="009D774D"/>
    <w:rsid w:val="009D7878"/>
    <w:rsid w:val="009D7CE7"/>
    <w:rsid w:val="009E105A"/>
    <w:rsid w:val="009E1A55"/>
    <w:rsid w:val="009E23F6"/>
    <w:rsid w:val="009E2905"/>
    <w:rsid w:val="009E29F1"/>
    <w:rsid w:val="009E2AA4"/>
    <w:rsid w:val="009E3098"/>
    <w:rsid w:val="009E338B"/>
    <w:rsid w:val="009E348B"/>
    <w:rsid w:val="009E39B2"/>
    <w:rsid w:val="009E421C"/>
    <w:rsid w:val="009E527E"/>
    <w:rsid w:val="009E598A"/>
    <w:rsid w:val="009E6660"/>
    <w:rsid w:val="009E6E76"/>
    <w:rsid w:val="009E72B2"/>
    <w:rsid w:val="009E7547"/>
    <w:rsid w:val="009F007A"/>
    <w:rsid w:val="009F07C1"/>
    <w:rsid w:val="009F0978"/>
    <w:rsid w:val="009F09AD"/>
    <w:rsid w:val="009F1BE2"/>
    <w:rsid w:val="009F224A"/>
    <w:rsid w:val="009F27A6"/>
    <w:rsid w:val="009F2ADC"/>
    <w:rsid w:val="009F31CE"/>
    <w:rsid w:val="009F347F"/>
    <w:rsid w:val="009F3941"/>
    <w:rsid w:val="009F4746"/>
    <w:rsid w:val="009F48D0"/>
    <w:rsid w:val="009F6327"/>
    <w:rsid w:val="009F6F98"/>
    <w:rsid w:val="009F7BD8"/>
    <w:rsid w:val="009F7E1A"/>
    <w:rsid w:val="00A0058C"/>
    <w:rsid w:val="00A01CE5"/>
    <w:rsid w:val="00A01F31"/>
    <w:rsid w:val="00A02C71"/>
    <w:rsid w:val="00A04F7E"/>
    <w:rsid w:val="00A051D1"/>
    <w:rsid w:val="00A054CD"/>
    <w:rsid w:val="00A060E1"/>
    <w:rsid w:val="00A066D5"/>
    <w:rsid w:val="00A072A0"/>
    <w:rsid w:val="00A07D33"/>
    <w:rsid w:val="00A11107"/>
    <w:rsid w:val="00A11B5C"/>
    <w:rsid w:val="00A11BA3"/>
    <w:rsid w:val="00A1212F"/>
    <w:rsid w:val="00A133EA"/>
    <w:rsid w:val="00A1343A"/>
    <w:rsid w:val="00A13A41"/>
    <w:rsid w:val="00A15194"/>
    <w:rsid w:val="00A15296"/>
    <w:rsid w:val="00A153A1"/>
    <w:rsid w:val="00A1555A"/>
    <w:rsid w:val="00A15766"/>
    <w:rsid w:val="00A15B27"/>
    <w:rsid w:val="00A16199"/>
    <w:rsid w:val="00A16901"/>
    <w:rsid w:val="00A16D46"/>
    <w:rsid w:val="00A17875"/>
    <w:rsid w:val="00A17B76"/>
    <w:rsid w:val="00A20836"/>
    <w:rsid w:val="00A20DD2"/>
    <w:rsid w:val="00A21706"/>
    <w:rsid w:val="00A219D9"/>
    <w:rsid w:val="00A22859"/>
    <w:rsid w:val="00A22863"/>
    <w:rsid w:val="00A22B2E"/>
    <w:rsid w:val="00A22C8F"/>
    <w:rsid w:val="00A22F5C"/>
    <w:rsid w:val="00A257D8"/>
    <w:rsid w:val="00A25DDF"/>
    <w:rsid w:val="00A2786F"/>
    <w:rsid w:val="00A27A52"/>
    <w:rsid w:val="00A30089"/>
    <w:rsid w:val="00A30205"/>
    <w:rsid w:val="00A30738"/>
    <w:rsid w:val="00A30A56"/>
    <w:rsid w:val="00A30BA7"/>
    <w:rsid w:val="00A30D6C"/>
    <w:rsid w:val="00A31475"/>
    <w:rsid w:val="00A31E2B"/>
    <w:rsid w:val="00A32476"/>
    <w:rsid w:val="00A3270F"/>
    <w:rsid w:val="00A333B4"/>
    <w:rsid w:val="00A35558"/>
    <w:rsid w:val="00A35A17"/>
    <w:rsid w:val="00A35B42"/>
    <w:rsid w:val="00A35C1E"/>
    <w:rsid w:val="00A36267"/>
    <w:rsid w:val="00A364E9"/>
    <w:rsid w:val="00A366AA"/>
    <w:rsid w:val="00A36EF4"/>
    <w:rsid w:val="00A36F53"/>
    <w:rsid w:val="00A3775B"/>
    <w:rsid w:val="00A4038E"/>
    <w:rsid w:val="00A405EB"/>
    <w:rsid w:val="00A41D2A"/>
    <w:rsid w:val="00A4220D"/>
    <w:rsid w:val="00A42240"/>
    <w:rsid w:val="00A4239A"/>
    <w:rsid w:val="00A4448B"/>
    <w:rsid w:val="00A44499"/>
    <w:rsid w:val="00A456A0"/>
    <w:rsid w:val="00A45FE1"/>
    <w:rsid w:val="00A46FE7"/>
    <w:rsid w:val="00A4710E"/>
    <w:rsid w:val="00A475C3"/>
    <w:rsid w:val="00A4767E"/>
    <w:rsid w:val="00A47A43"/>
    <w:rsid w:val="00A47D24"/>
    <w:rsid w:val="00A5074D"/>
    <w:rsid w:val="00A50B05"/>
    <w:rsid w:val="00A51B19"/>
    <w:rsid w:val="00A526AC"/>
    <w:rsid w:val="00A52C70"/>
    <w:rsid w:val="00A52D7D"/>
    <w:rsid w:val="00A548EC"/>
    <w:rsid w:val="00A5493E"/>
    <w:rsid w:val="00A549E7"/>
    <w:rsid w:val="00A54BBB"/>
    <w:rsid w:val="00A55158"/>
    <w:rsid w:val="00A5674B"/>
    <w:rsid w:val="00A56C22"/>
    <w:rsid w:val="00A56C25"/>
    <w:rsid w:val="00A5781C"/>
    <w:rsid w:val="00A578CA"/>
    <w:rsid w:val="00A60C0F"/>
    <w:rsid w:val="00A61D30"/>
    <w:rsid w:val="00A61E20"/>
    <w:rsid w:val="00A61FEB"/>
    <w:rsid w:val="00A62917"/>
    <w:rsid w:val="00A62B2D"/>
    <w:rsid w:val="00A62DF1"/>
    <w:rsid w:val="00A638A4"/>
    <w:rsid w:val="00A63CD9"/>
    <w:rsid w:val="00A64624"/>
    <w:rsid w:val="00A65428"/>
    <w:rsid w:val="00A65A43"/>
    <w:rsid w:val="00A663A1"/>
    <w:rsid w:val="00A6670D"/>
    <w:rsid w:val="00A67050"/>
    <w:rsid w:val="00A704A5"/>
    <w:rsid w:val="00A70BE2"/>
    <w:rsid w:val="00A71432"/>
    <w:rsid w:val="00A728D9"/>
    <w:rsid w:val="00A72C3D"/>
    <w:rsid w:val="00A72E93"/>
    <w:rsid w:val="00A72FF0"/>
    <w:rsid w:val="00A730AB"/>
    <w:rsid w:val="00A73386"/>
    <w:rsid w:val="00A74396"/>
    <w:rsid w:val="00A744D2"/>
    <w:rsid w:val="00A745A7"/>
    <w:rsid w:val="00A748D5"/>
    <w:rsid w:val="00A74E50"/>
    <w:rsid w:val="00A76178"/>
    <w:rsid w:val="00A7644B"/>
    <w:rsid w:val="00A76A77"/>
    <w:rsid w:val="00A76AD0"/>
    <w:rsid w:val="00A81797"/>
    <w:rsid w:val="00A8190E"/>
    <w:rsid w:val="00A81B99"/>
    <w:rsid w:val="00A81C7A"/>
    <w:rsid w:val="00A82536"/>
    <w:rsid w:val="00A82784"/>
    <w:rsid w:val="00A82901"/>
    <w:rsid w:val="00A82E08"/>
    <w:rsid w:val="00A83AE0"/>
    <w:rsid w:val="00A83D3A"/>
    <w:rsid w:val="00A864B4"/>
    <w:rsid w:val="00A86F95"/>
    <w:rsid w:val="00A86F9B"/>
    <w:rsid w:val="00A8781A"/>
    <w:rsid w:val="00A87920"/>
    <w:rsid w:val="00A90758"/>
    <w:rsid w:val="00A90BA4"/>
    <w:rsid w:val="00A90EE5"/>
    <w:rsid w:val="00A9140A"/>
    <w:rsid w:val="00A91513"/>
    <w:rsid w:val="00A92222"/>
    <w:rsid w:val="00A92C0B"/>
    <w:rsid w:val="00A92E4D"/>
    <w:rsid w:val="00A933A2"/>
    <w:rsid w:val="00A93655"/>
    <w:rsid w:val="00A93795"/>
    <w:rsid w:val="00A9379A"/>
    <w:rsid w:val="00A93B98"/>
    <w:rsid w:val="00A942CE"/>
    <w:rsid w:val="00A9460E"/>
    <w:rsid w:val="00A94679"/>
    <w:rsid w:val="00A94821"/>
    <w:rsid w:val="00A955E6"/>
    <w:rsid w:val="00A95DA4"/>
    <w:rsid w:val="00A964AF"/>
    <w:rsid w:val="00A972AD"/>
    <w:rsid w:val="00AA0605"/>
    <w:rsid w:val="00AA09AA"/>
    <w:rsid w:val="00AA1899"/>
    <w:rsid w:val="00AA20CE"/>
    <w:rsid w:val="00AA2CA5"/>
    <w:rsid w:val="00AA2F71"/>
    <w:rsid w:val="00AA2FA4"/>
    <w:rsid w:val="00AA35EC"/>
    <w:rsid w:val="00AA39E5"/>
    <w:rsid w:val="00AA3B87"/>
    <w:rsid w:val="00AA3C1C"/>
    <w:rsid w:val="00AA5F7A"/>
    <w:rsid w:val="00AA696B"/>
    <w:rsid w:val="00AA6E48"/>
    <w:rsid w:val="00AA7539"/>
    <w:rsid w:val="00AB09E1"/>
    <w:rsid w:val="00AB21B3"/>
    <w:rsid w:val="00AB253C"/>
    <w:rsid w:val="00AB2821"/>
    <w:rsid w:val="00AB2DFA"/>
    <w:rsid w:val="00AB3641"/>
    <w:rsid w:val="00AB451C"/>
    <w:rsid w:val="00AB4793"/>
    <w:rsid w:val="00AB55A0"/>
    <w:rsid w:val="00AB5A3B"/>
    <w:rsid w:val="00AB609D"/>
    <w:rsid w:val="00AB61CD"/>
    <w:rsid w:val="00AB64BC"/>
    <w:rsid w:val="00AB6E64"/>
    <w:rsid w:val="00AB788E"/>
    <w:rsid w:val="00AC04FD"/>
    <w:rsid w:val="00AC0574"/>
    <w:rsid w:val="00AC0967"/>
    <w:rsid w:val="00AC0E4C"/>
    <w:rsid w:val="00AC16D2"/>
    <w:rsid w:val="00AC18A1"/>
    <w:rsid w:val="00AC1B67"/>
    <w:rsid w:val="00AC21AA"/>
    <w:rsid w:val="00AC2505"/>
    <w:rsid w:val="00AC2664"/>
    <w:rsid w:val="00AC2DE7"/>
    <w:rsid w:val="00AC34F1"/>
    <w:rsid w:val="00AC45A7"/>
    <w:rsid w:val="00AC498A"/>
    <w:rsid w:val="00AC540B"/>
    <w:rsid w:val="00AC5857"/>
    <w:rsid w:val="00AC60E0"/>
    <w:rsid w:val="00AC756B"/>
    <w:rsid w:val="00AC7960"/>
    <w:rsid w:val="00AC7B99"/>
    <w:rsid w:val="00AD06F4"/>
    <w:rsid w:val="00AD0EC1"/>
    <w:rsid w:val="00AD25FE"/>
    <w:rsid w:val="00AD29D6"/>
    <w:rsid w:val="00AD2B44"/>
    <w:rsid w:val="00AD301E"/>
    <w:rsid w:val="00AD3A4E"/>
    <w:rsid w:val="00AD4E86"/>
    <w:rsid w:val="00AD5CAF"/>
    <w:rsid w:val="00AD6784"/>
    <w:rsid w:val="00AD7126"/>
    <w:rsid w:val="00AD765A"/>
    <w:rsid w:val="00AD7E0D"/>
    <w:rsid w:val="00AD7F0D"/>
    <w:rsid w:val="00AE01AC"/>
    <w:rsid w:val="00AE046D"/>
    <w:rsid w:val="00AE05F6"/>
    <w:rsid w:val="00AE0A9E"/>
    <w:rsid w:val="00AE100F"/>
    <w:rsid w:val="00AE1289"/>
    <w:rsid w:val="00AE1AB5"/>
    <w:rsid w:val="00AE1D4A"/>
    <w:rsid w:val="00AE212B"/>
    <w:rsid w:val="00AE223C"/>
    <w:rsid w:val="00AE33ED"/>
    <w:rsid w:val="00AE57BE"/>
    <w:rsid w:val="00AE5CC0"/>
    <w:rsid w:val="00AE6B50"/>
    <w:rsid w:val="00AE6FDC"/>
    <w:rsid w:val="00AE705B"/>
    <w:rsid w:val="00AE7359"/>
    <w:rsid w:val="00AF00D0"/>
    <w:rsid w:val="00AF0167"/>
    <w:rsid w:val="00AF04AF"/>
    <w:rsid w:val="00AF0829"/>
    <w:rsid w:val="00AF0EDB"/>
    <w:rsid w:val="00AF0EEB"/>
    <w:rsid w:val="00AF192A"/>
    <w:rsid w:val="00AF2A69"/>
    <w:rsid w:val="00AF2FB8"/>
    <w:rsid w:val="00AF3300"/>
    <w:rsid w:val="00AF3E90"/>
    <w:rsid w:val="00AF473E"/>
    <w:rsid w:val="00AF4C57"/>
    <w:rsid w:val="00AF5054"/>
    <w:rsid w:val="00AF5129"/>
    <w:rsid w:val="00AF5BF8"/>
    <w:rsid w:val="00AF6EB4"/>
    <w:rsid w:val="00AF7628"/>
    <w:rsid w:val="00AF7718"/>
    <w:rsid w:val="00B0088D"/>
    <w:rsid w:val="00B00D2E"/>
    <w:rsid w:val="00B00E2C"/>
    <w:rsid w:val="00B00F60"/>
    <w:rsid w:val="00B0134C"/>
    <w:rsid w:val="00B01A8D"/>
    <w:rsid w:val="00B01EF5"/>
    <w:rsid w:val="00B02931"/>
    <w:rsid w:val="00B02BFF"/>
    <w:rsid w:val="00B03946"/>
    <w:rsid w:val="00B04199"/>
    <w:rsid w:val="00B044EB"/>
    <w:rsid w:val="00B04599"/>
    <w:rsid w:val="00B05547"/>
    <w:rsid w:val="00B05883"/>
    <w:rsid w:val="00B05E64"/>
    <w:rsid w:val="00B06498"/>
    <w:rsid w:val="00B064F2"/>
    <w:rsid w:val="00B07015"/>
    <w:rsid w:val="00B0739A"/>
    <w:rsid w:val="00B0743C"/>
    <w:rsid w:val="00B075BF"/>
    <w:rsid w:val="00B07EA0"/>
    <w:rsid w:val="00B10B09"/>
    <w:rsid w:val="00B10F02"/>
    <w:rsid w:val="00B11711"/>
    <w:rsid w:val="00B11A64"/>
    <w:rsid w:val="00B120B1"/>
    <w:rsid w:val="00B1259B"/>
    <w:rsid w:val="00B133B2"/>
    <w:rsid w:val="00B13623"/>
    <w:rsid w:val="00B13B1F"/>
    <w:rsid w:val="00B142EA"/>
    <w:rsid w:val="00B1465F"/>
    <w:rsid w:val="00B15651"/>
    <w:rsid w:val="00B15A25"/>
    <w:rsid w:val="00B15E08"/>
    <w:rsid w:val="00B1701B"/>
    <w:rsid w:val="00B17CB9"/>
    <w:rsid w:val="00B20A32"/>
    <w:rsid w:val="00B217EB"/>
    <w:rsid w:val="00B21CB0"/>
    <w:rsid w:val="00B21D9E"/>
    <w:rsid w:val="00B224B7"/>
    <w:rsid w:val="00B22A55"/>
    <w:rsid w:val="00B232E5"/>
    <w:rsid w:val="00B24099"/>
    <w:rsid w:val="00B25083"/>
    <w:rsid w:val="00B2557B"/>
    <w:rsid w:val="00B2682B"/>
    <w:rsid w:val="00B2695B"/>
    <w:rsid w:val="00B27ACC"/>
    <w:rsid w:val="00B27C06"/>
    <w:rsid w:val="00B27E87"/>
    <w:rsid w:val="00B305BF"/>
    <w:rsid w:val="00B306DF"/>
    <w:rsid w:val="00B30F0D"/>
    <w:rsid w:val="00B316A9"/>
    <w:rsid w:val="00B3276A"/>
    <w:rsid w:val="00B32ACA"/>
    <w:rsid w:val="00B32AD4"/>
    <w:rsid w:val="00B334AC"/>
    <w:rsid w:val="00B33CAE"/>
    <w:rsid w:val="00B345B1"/>
    <w:rsid w:val="00B34B94"/>
    <w:rsid w:val="00B35574"/>
    <w:rsid w:val="00B356A4"/>
    <w:rsid w:val="00B358A8"/>
    <w:rsid w:val="00B35E96"/>
    <w:rsid w:val="00B35F91"/>
    <w:rsid w:val="00B3604F"/>
    <w:rsid w:val="00B3641B"/>
    <w:rsid w:val="00B36483"/>
    <w:rsid w:val="00B36539"/>
    <w:rsid w:val="00B36894"/>
    <w:rsid w:val="00B36916"/>
    <w:rsid w:val="00B36B60"/>
    <w:rsid w:val="00B413F4"/>
    <w:rsid w:val="00B414DC"/>
    <w:rsid w:val="00B4163F"/>
    <w:rsid w:val="00B41A9D"/>
    <w:rsid w:val="00B41B58"/>
    <w:rsid w:val="00B41D76"/>
    <w:rsid w:val="00B425D1"/>
    <w:rsid w:val="00B4284D"/>
    <w:rsid w:val="00B448E4"/>
    <w:rsid w:val="00B44BBF"/>
    <w:rsid w:val="00B45832"/>
    <w:rsid w:val="00B46A20"/>
    <w:rsid w:val="00B471B7"/>
    <w:rsid w:val="00B478FF"/>
    <w:rsid w:val="00B47938"/>
    <w:rsid w:val="00B47B7C"/>
    <w:rsid w:val="00B47FD6"/>
    <w:rsid w:val="00B50636"/>
    <w:rsid w:val="00B51053"/>
    <w:rsid w:val="00B52783"/>
    <w:rsid w:val="00B52B98"/>
    <w:rsid w:val="00B530DD"/>
    <w:rsid w:val="00B535F8"/>
    <w:rsid w:val="00B53C7B"/>
    <w:rsid w:val="00B53CFE"/>
    <w:rsid w:val="00B53F05"/>
    <w:rsid w:val="00B54402"/>
    <w:rsid w:val="00B54906"/>
    <w:rsid w:val="00B5512F"/>
    <w:rsid w:val="00B55245"/>
    <w:rsid w:val="00B558D5"/>
    <w:rsid w:val="00B55CAE"/>
    <w:rsid w:val="00B569CF"/>
    <w:rsid w:val="00B576A1"/>
    <w:rsid w:val="00B57A6C"/>
    <w:rsid w:val="00B60C6B"/>
    <w:rsid w:val="00B621C6"/>
    <w:rsid w:val="00B62797"/>
    <w:rsid w:val="00B63233"/>
    <w:rsid w:val="00B634ED"/>
    <w:rsid w:val="00B64386"/>
    <w:rsid w:val="00B66C96"/>
    <w:rsid w:val="00B67451"/>
    <w:rsid w:val="00B6749C"/>
    <w:rsid w:val="00B70662"/>
    <w:rsid w:val="00B706F0"/>
    <w:rsid w:val="00B70F30"/>
    <w:rsid w:val="00B71003"/>
    <w:rsid w:val="00B716EA"/>
    <w:rsid w:val="00B71D49"/>
    <w:rsid w:val="00B722DB"/>
    <w:rsid w:val="00B74397"/>
    <w:rsid w:val="00B746F4"/>
    <w:rsid w:val="00B74A4A"/>
    <w:rsid w:val="00B779A4"/>
    <w:rsid w:val="00B77DEC"/>
    <w:rsid w:val="00B80454"/>
    <w:rsid w:val="00B80EF1"/>
    <w:rsid w:val="00B81801"/>
    <w:rsid w:val="00B83E32"/>
    <w:rsid w:val="00B85688"/>
    <w:rsid w:val="00B85D48"/>
    <w:rsid w:val="00B87443"/>
    <w:rsid w:val="00B87BCC"/>
    <w:rsid w:val="00B902CF"/>
    <w:rsid w:val="00B9173F"/>
    <w:rsid w:val="00B92A74"/>
    <w:rsid w:val="00B92D54"/>
    <w:rsid w:val="00B934AC"/>
    <w:rsid w:val="00B94E81"/>
    <w:rsid w:val="00B94F2D"/>
    <w:rsid w:val="00B95240"/>
    <w:rsid w:val="00B95EAC"/>
    <w:rsid w:val="00B96B9D"/>
    <w:rsid w:val="00B96C99"/>
    <w:rsid w:val="00B971D6"/>
    <w:rsid w:val="00BA0671"/>
    <w:rsid w:val="00BA08DE"/>
    <w:rsid w:val="00BA17E4"/>
    <w:rsid w:val="00BA22C6"/>
    <w:rsid w:val="00BA2FEE"/>
    <w:rsid w:val="00BA37F7"/>
    <w:rsid w:val="00BA3D72"/>
    <w:rsid w:val="00BA5847"/>
    <w:rsid w:val="00BA5B54"/>
    <w:rsid w:val="00BA5BB5"/>
    <w:rsid w:val="00BA5ED9"/>
    <w:rsid w:val="00BA6801"/>
    <w:rsid w:val="00BA69E0"/>
    <w:rsid w:val="00BA7876"/>
    <w:rsid w:val="00BA7B98"/>
    <w:rsid w:val="00BA7BE2"/>
    <w:rsid w:val="00BB0B05"/>
    <w:rsid w:val="00BB0B1D"/>
    <w:rsid w:val="00BB16EC"/>
    <w:rsid w:val="00BB1AF5"/>
    <w:rsid w:val="00BB21C2"/>
    <w:rsid w:val="00BB2C68"/>
    <w:rsid w:val="00BB2D28"/>
    <w:rsid w:val="00BB34E0"/>
    <w:rsid w:val="00BB34E4"/>
    <w:rsid w:val="00BB3CC2"/>
    <w:rsid w:val="00BB4054"/>
    <w:rsid w:val="00BB45B0"/>
    <w:rsid w:val="00BB4792"/>
    <w:rsid w:val="00BB4A02"/>
    <w:rsid w:val="00BB51FB"/>
    <w:rsid w:val="00BB5347"/>
    <w:rsid w:val="00BB53C0"/>
    <w:rsid w:val="00BB61EE"/>
    <w:rsid w:val="00BB6609"/>
    <w:rsid w:val="00BB71E9"/>
    <w:rsid w:val="00BB7556"/>
    <w:rsid w:val="00BB7817"/>
    <w:rsid w:val="00BC0283"/>
    <w:rsid w:val="00BC0865"/>
    <w:rsid w:val="00BC0A22"/>
    <w:rsid w:val="00BC0A89"/>
    <w:rsid w:val="00BC14FE"/>
    <w:rsid w:val="00BC1C33"/>
    <w:rsid w:val="00BC29D3"/>
    <w:rsid w:val="00BC45AD"/>
    <w:rsid w:val="00BC4A66"/>
    <w:rsid w:val="00BC4E54"/>
    <w:rsid w:val="00BC5264"/>
    <w:rsid w:val="00BC6963"/>
    <w:rsid w:val="00BC6AE0"/>
    <w:rsid w:val="00BC7122"/>
    <w:rsid w:val="00BC79C4"/>
    <w:rsid w:val="00BD0250"/>
    <w:rsid w:val="00BD0F2E"/>
    <w:rsid w:val="00BD103D"/>
    <w:rsid w:val="00BD2504"/>
    <w:rsid w:val="00BD2B6D"/>
    <w:rsid w:val="00BD4B93"/>
    <w:rsid w:val="00BD4CA8"/>
    <w:rsid w:val="00BD5612"/>
    <w:rsid w:val="00BD6255"/>
    <w:rsid w:val="00BD6851"/>
    <w:rsid w:val="00BD69AB"/>
    <w:rsid w:val="00BE02E0"/>
    <w:rsid w:val="00BE148F"/>
    <w:rsid w:val="00BE1A3F"/>
    <w:rsid w:val="00BE1E5C"/>
    <w:rsid w:val="00BE2966"/>
    <w:rsid w:val="00BE2D50"/>
    <w:rsid w:val="00BE2DDA"/>
    <w:rsid w:val="00BE30D2"/>
    <w:rsid w:val="00BE38EE"/>
    <w:rsid w:val="00BE38F4"/>
    <w:rsid w:val="00BE3A27"/>
    <w:rsid w:val="00BE3B15"/>
    <w:rsid w:val="00BE4658"/>
    <w:rsid w:val="00BE4968"/>
    <w:rsid w:val="00BE503F"/>
    <w:rsid w:val="00BE5530"/>
    <w:rsid w:val="00BE59B3"/>
    <w:rsid w:val="00BE619A"/>
    <w:rsid w:val="00BE61E0"/>
    <w:rsid w:val="00BE6DE7"/>
    <w:rsid w:val="00BE71C2"/>
    <w:rsid w:val="00BE7207"/>
    <w:rsid w:val="00BE749C"/>
    <w:rsid w:val="00BE74F2"/>
    <w:rsid w:val="00BE7570"/>
    <w:rsid w:val="00BE75DD"/>
    <w:rsid w:val="00BE79C8"/>
    <w:rsid w:val="00BE7B9C"/>
    <w:rsid w:val="00BF06B0"/>
    <w:rsid w:val="00BF0DA7"/>
    <w:rsid w:val="00BF1171"/>
    <w:rsid w:val="00BF1D96"/>
    <w:rsid w:val="00BF20F8"/>
    <w:rsid w:val="00BF22B5"/>
    <w:rsid w:val="00BF264C"/>
    <w:rsid w:val="00BF4491"/>
    <w:rsid w:val="00BF4620"/>
    <w:rsid w:val="00BF60A2"/>
    <w:rsid w:val="00BF60A7"/>
    <w:rsid w:val="00BF7101"/>
    <w:rsid w:val="00BF7B6C"/>
    <w:rsid w:val="00C00011"/>
    <w:rsid w:val="00C00540"/>
    <w:rsid w:val="00C008D1"/>
    <w:rsid w:val="00C012DF"/>
    <w:rsid w:val="00C017D7"/>
    <w:rsid w:val="00C01E32"/>
    <w:rsid w:val="00C02115"/>
    <w:rsid w:val="00C02805"/>
    <w:rsid w:val="00C02B46"/>
    <w:rsid w:val="00C03437"/>
    <w:rsid w:val="00C0345A"/>
    <w:rsid w:val="00C03EB7"/>
    <w:rsid w:val="00C0428E"/>
    <w:rsid w:val="00C0448C"/>
    <w:rsid w:val="00C049AC"/>
    <w:rsid w:val="00C05563"/>
    <w:rsid w:val="00C068E8"/>
    <w:rsid w:val="00C06BC3"/>
    <w:rsid w:val="00C1017D"/>
    <w:rsid w:val="00C106D6"/>
    <w:rsid w:val="00C10707"/>
    <w:rsid w:val="00C10D8C"/>
    <w:rsid w:val="00C12DCB"/>
    <w:rsid w:val="00C1322F"/>
    <w:rsid w:val="00C1328D"/>
    <w:rsid w:val="00C132A4"/>
    <w:rsid w:val="00C14450"/>
    <w:rsid w:val="00C144BD"/>
    <w:rsid w:val="00C1596C"/>
    <w:rsid w:val="00C17052"/>
    <w:rsid w:val="00C177BA"/>
    <w:rsid w:val="00C200E5"/>
    <w:rsid w:val="00C20736"/>
    <w:rsid w:val="00C209C8"/>
    <w:rsid w:val="00C20AD5"/>
    <w:rsid w:val="00C219AD"/>
    <w:rsid w:val="00C22B5A"/>
    <w:rsid w:val="00C22F0E"/>
    <w:rsid w:val="00C230CA"/>
    <w:rsid w:val="00C23509"/>
    <w:rsid w:val="00C24CAB"/>
    <w:rsid w:val="00C24EA5"/>
    <w:rsid w:val="00C253D6"/>
    <w:rsid w:val="00C258B1"/>
    <w:rsid w:val="00C25A11"/>
    <w:rsid w:val="00C25A26"/>
    <w:rsid w:val="00C26687"/>
    <w:rsid w:val="00C26D37"/>
    <w:rsid w:val="00C275F9"/>
    <w:rsid w:val="00C27AB9"/>
    <w:rsid w:val="00C27C5F"/>
    <w:rsid w:val="00C308A7"/>
    <w:rsid w:val="00C31652"/>
    <w:rsid w:val="00C318E8"/>
    <w:rsid w:val="00C31946"/>
    <w:rsid w:val="00C31F4A"/>
    <w:rsid w:val="00C320FD"/>
    <w:rsid w:val="00C32B0A"/>
    <w:rsid w:val="00C32B1B"/>
    <w:rsid w:val="00C342AF"/>
    <w:rsid w:val="00C36107"/>
    <w:rsid w:val="00C364B9"/>
    <w:rsid w:val="00C36660"/>
    <w:rsid w:val="00C374BA"/>
    <w:rsid w:val="00C40AF4"/>
    <w:rsid w:val="00C40CCD"/>
    <w:rsid w:val="00C41D32"/>
    <w:rsid w:val="00C42080"/>
    <w:rsid w:val="00C42531"/>
    <w:rsid w:val="00C426D3"/>
    <w:rsid w:val="00C42A1A"/>
    <w:rsid w:val="00C42C2D"/>
    <w:rsid w:val="00C448FE"/>
    <w:rsid w:val="00C44D16"/>
    <w:rsid w:val="00C45591"/>
    <w:rsid w:val="00C45860"/>
    <w:rsid w:val="00C46238"/>
    <w:rsid w:val="00C4682F"/>
    <w:rsid w:val="00C47374"/>
    <w:rsid w:val="00C47CB9"/>
    <w:rsid w:val="00C47F88"/>
    <w:rsid w:val="00C50020"/>
    <w:rsid w:val="00C502C0"/>
    <w:rsid w:val="00C5049A"/>
    <w:rsid w:val="00C5215F"/>
    <w:rsid w:val="00C52644"/>
    <w:rsid w:val="00C53700"/>
    <w:rsid w:val="00C5382D"/>
    <w:rsid w:val="00C5397C"/>
    <w:rsid w:val="00C548A5"/>
    <w:rsid w:val="00C54FA6"/>
    <w:rsid w:val="00C551C4"/>
    <w:rsid w:val="00C554F6"/>
    <w:rsid w:val="00C55D44"/>
    <w:rsid w:val="00C60236"/>
    <w:rsid w:val="00C61383"/>
    <w:rsid w:val="00C61655"/>
    <w:rsid w:val="00C6168F"/>
    <w:rsid w:val="00C61A94"/>
    <w:rsid w:val="00C61CBC"/>
    <w:rsid w:val="00C61CF5"/>
    <w:rsid w:val="00C6242E"/>
    <w:rsid w:val="00C64596"/>
    <w:rsid w:val="00C64B9E"/>
    <w:rsid w:val="00C64BDC"/>
    <w:rsid w:val="00C64DF0"/>
    <w:rsid w:val="00C668C8"/>
    <w:rsid w:val="00C66B6C"/>
    <w:rsid w:val="00C66BC2"/>
    <w:rsid w:val="00C66F63"/>
    <w:rsid w:val="00C67C59"/>
    <w:rsid w:val="00C67C94"/>
    <w:rsid w:val="00C67EF4"/>
    <w:rsid w:val="00C701B2"/>
    <w:rsid w:val="00C7214C"/>
    <w:rsid w:val="00C726D1"/>
    <w:rsid w:val="00C7272F"/>
    <w:rsid w:val="00C733C0"/>
    <w:rsid w:val="00C73712"/>
    <w:rsid w:val="00C737B9"/>
    <w:rsid w:val="00C74015"/>
    <w:rsid w:val="00C74027"/>
    <w:rsid w:val="00C74299"/>
    <w:rsid w:val="00C74AE6"/>
    <w:rsid w:val="00C75CCD"/>
    <w:rsid w:val="00C76821"/>
    <w:rsid w:val="00C7779A"/>
    <w:rsid w:val="00C778B4"/>
    <w:rsid w:val="00C77F63"/>
    <w:rsid w:val="00C809F1"/>
    <w:rsid w:val="00C80B11"/>
    <w:rsid w:val="00C81ACE"/>
    <w:rsid w:val="00C81D32"/>
    <w:rsid w:val="00C8252E"/>
    <w:rsid w:val="00C82E0D"/>
    <w:rsid w:val="00C838C2"/>
    <w:rsid w:val="00C84499"/>
    <w:rsid w:val="00C84611"/>
    <w:rsid w:val="00C84D06"/>
    <w:rsid w:val="00C84F5B"/>
    <w:rsid w:val="00C8538D"/>
    <w:rsid w:val="00C86974"/>
    <w:rsid w:val="00C86A7F"/>
    <w:rsid w:val="00C86D87"/>
    <w:rsid w:val="00C8720F"/>
    <w:rsid w:val="00C87703"/>
    <w:rsid w:val="00C87EF9"/>
    <w:rsid w:val="00C87FCF"/>
    <w:rsid w:val="00C90A3B"/>
    <w:rsid w:val="00C91DDD"/>
    <w:rsid w:val="00C91E1E"/>
    <w:rsid w:val="00C92061"/>
    <w:rsid w:val="00C930D9"/>
    <w:rsid w:val="00C931C6"/>
    <w:rsid w:val="00C9347F"/>
    <w:rsid w:val="00C937C6"/>
    <w:rsid w:val="00C94186"/>
    <w:rsid w:val="00C943EB"/>
    <w:rsid w:val="00C95CCE"/>
    <w:rsid w:val="00C9656D"/>
    <w:rsid w:val="00C965E8"/>
    <w:rsid w:val="00C96E00"/>
    <w:rsid w:val="00C96EEB"/>
    <w:rsid w:val="00C97724"/>
    <w:rsid w:val="00CA06E9"/>
    <w:rsid w:val="00CA0B67"/>
    <w:rsid w:val="00CA22BA"/>
    <w:rsid w:val="00CA28ED"/>
    <w:rsid w:val="00CA2976"/>
    <w:rsid w:val="00CA2D23"/>
    <w:rsid w:val="00CA2EF8"/>
    <w:rsid w:val="00CA31F3"/>
    <w:rsid w:val="00CA359C"/>
    <w:rsid w:val="00CA52B4"/>
    <w:rsid w:val="00CA59F2"/>
    <w:rsid w:val="00CA66E2"/>
    <w:rsid w:val="00CA75A7"/>
    <w:rsid w:val="00CA7A08"/>
    <w:rsid w:val="00CA7E4D"/>
    <w:rsid w:val="00CB0073"/>
    <w:rsid w:val="00CB021A"/>
    <w:rsid w:val="00CB0865"/>
    <w:rsid w:val="00CB08B5"/>
    <w:rsid w:val="00CB0D08"/>
    <w:rsid w:val="00CB0FBD"/>
    <w:rsid w:val="00CB129A"/>
    <w:rsid w:val="00CB2149"/>
    <w:rsid w:val="00CB25F0"/>
    <w:rsid w:val="00CB2E05"/>
    <w:rsid w:val="00CB2FC6"/>
    <w:rsid w:val="00CB3C50"/>
    <w:rsid w:val="00CB4E1E"/>
    <w:rsid w:val="00CB554A"/>
    <w:rsid w:val="00CB5AE8"/>
    <w:rsid w:val="00CB6F04"/>
    <w:rsid w:val="00CB7B10"/>
    <w:rsid w:val="00CC0626"/>
    <w:rsid w:val="00CC0AAA"/>
    <w:rsid w:val="00CC0C5F"/>
    <w:rsid w:val="00CC3164"/>
    <w:rsid w:val="00CC34E0"/>
    <w:rsid w:val="00CC3612"/>
    <w:rsid w:val="00CC39EA"/>
    <w:rsid w:val="00CC4786"/>
    <w:rsid w:val="00CC4D2F"/>
    <w:rsid w:val="00CC5A40"/>
    <w:rsid w:val="00CC6B5B"/>
    <w:rsid w:val="00CC7575"/>
    <w:rsid w:val="00CC78D3"/>
    <w:rsid w:val="00CC7F17"/>
    <w:rsid w:val="00CD0955"/>
    <w:rsid w:val="00CD22FA"/>
    <w:rsid w:val="00CD275C"/>
    <w:rsid w:val="00CD2882"/>
    <w:rsid w:val="00CD2935"/>
    <w:rsid w:val="00CD2B1F"/>
    <w:rsid w:val="00CD2EFB"/>
    <w:rsid w:val="00CD35C7"/>
    <w:rsid w:val="00CD40E4"/>
    <w:rsid w:val="00CD464B"/>
    <w:rsid w:val="00CD4CC7"/>
    <w:rsid w:val="00CD5437"/>
    <w:rsid w:val="00CD5572"/>
    <w:rsid w:val="00CD66EE"/>
    <w:rsid w:val="00CD6A46"/>
    <w:rsid w:val="00CD6DFD"/>
    <w:rsid w:val="00CD7869"/>
    <w:rsid w:val="00CD7B2B"/>
    <w:rsid w:val="00CE0328"/>
    <w:rsid w:val="00CE0C62"/>
    <w:rsid w:val="00CE196F"/>
    <w:rsid w:val="00CE1D4C"/>
    <w:rsid w:val="00CE21DD"/>
    <w:rsid w:val="00CE2647"/>
    <w:rsid w:val="00CE39A8"/>
    <w:rsid w:val="00CE3BE5"/>
    <w:rsid w:val="00CE3F11"/>
    <w:rsid w:val="00CE4603"/>
    <w:rsid w:val="00CE50F1"/>
    <w:rsid w:val="00CE5108"/>
    <w:rsid w:val="00CE5832"/>
    <w:rsid w:val="00CE5DA7"/>
    <w:rsid w:val="00CE625C"/>
    <w:rsid w:val="00CE6EB2"/>
    <w:rsid w:val="00CE7FBC"/>
    <w:rsid w:val="00CF01B8"/>
    <w:rsid w:val="00CF1005"/>
    <w:rsid w:val="00CF1538"/>
    <w:rsid w:val="00CF2212"/>
    <w:rsid w:val="00CF22EF"/>
    <w:rsid w:val="00CF2F8B"/>
    <w:rsid w:val="00CF311E"/>
    <w:rsid w:val="00CF32D0"/>
    <w:rsid w:val="00CF377B"/>
    <w:rsid w:val="00CF37B6"/>
    <w:rsid w:val="00CF5F27"/>
    <w:rsid w:val="00CF65C2"/>
    <w:rsid w:val="00CF6FD1"/>
    <w:rsid w:val="00CF70A7"/>
    <w:rsid w:val="00CF7591"/>
    <w:rsid w:val="00D022EF"/>
    <w:rsid w:val="00D024FE"/>
    <w:rsid w:val="00D02768"/>
    <w:rsid w:val="00D02A7A"/>
    <w:rsid w:val="00D02C88"/>
    <w:rsid w:val="00D02FCB"/>
    <w:rsid w:val="00D031ED"/>
    <w:rsid w:val="00D034BD"/>
    <w:rsid w:val="00D041C1"/>
    <w:rsid w:val="00D04524"/>
    <w:rsid w:val="00D05B87"/>
    <w:rsid w:val="00D07D04"/>
    <w:rsid w:val="00D10808"/>
    <w:rsid w:val="00D12FD9"/>
    <w:rsid w:val="00D13005"/>
    <w:rsid w:val="00D134B2"/>
    <w:rsid w:val="00D13E38"/>
    <w:rsid w:val="00D13E58"/>
    <w:rsid w:val="00D142DC"/>
    <w:rsid w:val="00D14608"/>
    <w:rsid w:val="00D15360"/>
    <w:rsid w:val="00D15A56"/>
    <w:rsid w:val="00D15EBF"/>
    <w:rsid w:val="00D16209"/>
    <w:rsid w:val="00D16248"/>
    <w:rsid w:val="00D1681F"/>
    <w:rsid w:val="00D1690C"/>
    <w:rsid w:val="00D20154"/>
    <w:rsid w:val="00D2089A"/>
    <w:rsid w:val="00D20B15"/>
    <w:rsid w:val="00D2129C"/>
    <w:rsid w:val="00D21382"/>
    <w:rsid w:val="00D213F7"/>
    <w:rsid w:val="00D21631"/>
    <w:rsid w:val="00D21CA7"/>
    <w:rsid w:val="00D21F14"/>
    <w:rsid w:val="00D22D86"/>
    <w:rsid w:val="00D234C8"/>
    <w:rsid w:val="00D234F9"/>
    <w:rsid w:val="00D23941"/>
    <w:rsid w:val="00D23BA3"/>
    <w:rsid w:val="00D23F9A"/>
    <w:rsid w:val="00D24023"/>
    <w:rsid w:val="00D24177"/>
    <w:rsid w:val="00D2553A"/>
    <w:rsid w:val="00D25B71"/>
    <w:rsid w:val="00D25DE7"/>
    <w:rsid w:val="00D2693E"/>
    <w:rsid w:val="00D278F8"/>
    <w:rsid w:val="00D304E2"/>
    <w:rsid w:val="00D30A0E"/>
    <w:rsid w:val="00D30E7B"/>
    <w:rsid w:val="00D31436"/>
    <w:rsid w:val="00D31B94"/>
    <w:rsid w:val="00D31CEF"/>
    <w:rsid w:val="00D32095"/>
    <w:rsid w:val="00D324CC"/>
    <w:rsid w:val="00D32564"/>
    <w:rsid w:val="00D32ADF"/>
    <w:rsid w:val="00D32E22"/>
    <w:rsid w:val="00D32ED4"/>
    <w:rsid w:val="00D33BE5"/>
    <w:rsid w:val="00D3454F"/>
    <w:rsid w:val="00D34AB5"/>
    <w:rsid w:val="00D34ADF"/>
    <w:rsid w:val="00D34E92"/>
    <w:rsid w:val="00D356DF"/>
    <w:rsid w:val="00D35D64"/>
    <w:rsid w:val="00D36017"/>
    <w:rsid w:val="00D3623A"/>
    <w:rsid w:val="00D36AB8"/>
    <w:rsid w:val="00D36E0F"/>
    <w:rsid w:val="00D4144D"/>
    <w:rsid w:val="00D417DA"/>
    <w:rsid w:val="00D42033"/>
    <w:rsid w:val="00D42249"/>
    <w:rsid w:val="00D44F89"/>
    <w:rsid w:val="00D4543F"/>
    <w:rsid w:val="00D45B06"/>
    <w:rsid w:val="00D4649D"/>
    <w:rsid w:val="00D4685B"/>
    <w:rsid w:val="00D4696B"/>
    <w:rsid w:val="00D46E30"/>
    <w:rsid w:val="00D46FCE"/>
    <w:rsid w:val="00D470EA"/>
    <w:rsid w:val="00D47297"/>
    <w:rsid w:val="00D47DDE"/>
    <w:rsid w:val="00D47FEB"/>
    <w:rsid w:val="00D502D9"/>
    <w:rsid w:val="00D50667"/>
    <w:rsid w:val="00D50E9C"/>
    <w:rsid w:val="00D50FC8"/>
    <w:rsid w:val="00D5189E"/>
    <w:rsid w:val="00D52087"/>
    <w:rsid w:val="00D523B5"/>
    <w:rsid w:val="00D53170"/>
    <w:rsid w:val="00D536E6"/>
    <w:rsid w:val="00D53733"/>
    <w:rsid w:val="00D53EA0"/>
    <w:rsid w:val="00D54EFC"/>
    <w:rsid w:val="00D555D1"/>
    <w:rsid w:val="00D557FC"/>
    <w:rsid w:val="00D575AC"/>
    <w:rsid w:val="00D57CEC"/>
    <w:rsid w:val="00D60064"/>
    <w:rsid w:val="00D6043C"/>
    <w:rsid w:val="00D60BDA"/>
    <w:rsid w:val="00D60C76"/>
    <w:rsid w:val="00D60D43"/>
    <w:rsid w:val="00D610BA"/>
    <w:rsid w:val="00D6273C"/>
    <w:rsid w:val="00D638FA"/>
    <w:rsid w:val="00D63BDE"/>
    <w:rsid w:val="00D649DA"/>
    <w:rsid w:val="00D64EB2"/>
    <w:rsid w:val="00D65ABB"/>
    <w:rsid w:val="00D65D71"/>
    <w:rsid w:val="00D70DEE"/>
    <w:rsid w:val="00D71CB5"/>
    <w:rsid w:val="00D7217D"/>
    <w:rsid w:val="00D722EA"/>
    <w:rsid w:val="00D725F9"/>
    <w:rsid w:val="00D7281C"/>
    <w:rsid w:val="00D72AC5"/>
    <w:rsid w:val="00D72C6E"/>
    <w:rsid w:val="00D7369E"/>
    <w:rsid w:val="00D73E3B"/>
    <w:rsid w:val="00D73F44"/>
    <w:rsid w:val="00D73F74"/>
    <w:rsid w:val="00D7411E"/>
    <w:rsid w:val="00D74666"/>
    <w:rsid w:val="00D74948"/>
    <w:rsid w:val="00D74A21"/>
    <w:rsid w:val="00D7507D"/>
    <w:rsid w:val="00D750B9"/>
    <w:rsid w:val="00D75CE2"/>
    <w:rsid w:val="00D75E46"/>
    <w:rsid w:val="00D75EB6"/>
    <w:rsid w:val="00D76227"/>
    <w:rsid w:val="00D76D8A"/>
    <w:rsid w:val="00D77443"/>
    <w:rsid w:val="00D77D5A"/>
    <w:rsid w:val="00D80061"/>
    <w:rsid w:val="00D80BD5"/>
    <w:rsid w:val="00D8106A"/>
    <w:rsid w:val="00D81286"/>
    <w:rsid w:val="00D826F3"/>
    <w:rsid w:val="00D828E4"/>
    <w:rsid w:val="00D831AA"/>
    <w:rsid w:val="00D8426E"/>
    <w:rsid w:val="00D84A90"/>
    <w:rsid w:val="00D85146"/>
    <w:rsid w:val="00D8516C"/>
    <w:rsid w:val="00D852FE"/>
    <w:rsid w:val="00D85386"/>
    <w:rsid w:val="00D86F73"/>
    <w:rsid w:val="00D86FA7"/>
    <w:rsid w:val="00D872C1"/>
    <w:rsid w:val="00D90F46"/>
    <w:rsid w:val="00D91094"/>
    <w:rsid w:val="00D91842"/>
    <w:rsid w:val="00D922FA"/>
    <w:rsid w:val="00D92985"/>
    <w:rsid w:val="00D92DAD"/>
    <w:rsid w:val="00D92E94"/>
    <w:rsid w:val="00D93429"/>
    <w:rsid w:val="00D9356A"/>
    <w:rsid w:val="00D93B2F"/>
    <w:rsid w:val="00D93B31"/>
    <w:rsid w:val="00D94550"/>
    <w:rsid w:val="00D94A77"/>
    <w:rsid w:val="00D94C76"/>
    <w:rsid w:val="00D94CD0"/>
    <w:rsid w:val="00D95303"/>
    <w:rsid w:val="00D95D4D"/>
    <w:rsid w:val="00D9639E"/>
    <w:rsid w:val="00D96723"/>
    <w:rsid w:val="00D96997"/>
    <w:rsid w:val="00D970C7"/>
    <w:rsid w:val="00D970FB"/>
    <w:rsid w:val="00D97247"/>
    <w:rsid w:val="00DA0839"/>
    <w:rsid w:val="00DA10D3"/>
    <w:rsid w:val="00DA160E"/>
    <w:rsid w:val="00DA1F17"/>
    <w:rsid w:val="00DA229F"/>
    <w:rsid w:val="00DA2A46"/>
    <w:rsid w:val="00DA2C60"/>
    <w:rsid w:val="00DA2FA6"/>
    <w:rsid w:val="00DA47F2"/>
    <w:rsid w:val="00DA4FAC"/>
    <w:rsid w:val="00DA684D"/>
    <w:rsid w:val="00DA6872"/>
    <w:rsid w:val="00DA689A"/>
    <w:rsid w:val="00DA6A8D"/>
    <w:rsid w:val="00DA6F9F"/>
    <w:rsid w:val="00DA7367"/>
    <w:rsid w:val="00DA747F"/>
    <w:rsid w:val="00DA7C3C"/>
    <w:rsid w:val="00DB01E9"/>
    <w:rsid w:val="00DB0806"/>
    <w:rsid w:val="00DB09ED"/>
    <w:rsid w:val="00DB10A2"/>
    <w:rsid w:val="00DB1518"/>
    <w:rsid w:val="00DB1BBB"/>
    <w:rsid w:val="00DB2C38"/>
    <w:rsid w:val="00DB2D62"/>
    <w:rsid w:val="00DB2FE9"/>
    <w:rsid w:val="00DB31D4"/>
    <w:rsid w:val="00DB325E"/>
    <w:rsid w:val="00DB3E8B"/>
    <w:rsid w:val="00DB4737"/>
    <w:rsid w:val="00DB48CD"/>
    <w:rsid w:val="00DB4E9C"/>
    <w:rsid w:val="00DB5819"/>
    <w:rsid w:val="00DB5BB3"/>
    <w:rsid w:val="00DB5BFA"/>
    <w:rsid w:val="00DB5FA0"/>
    <w:rsid w:val="00DB6BD2"/>
    <w:rsid w:val="00DB78F1"/>
    <w:rsid w:val="00DB7FC0"/>
    <w:rsid w:val="00DC0AFA"/>
    <w:rsid w:val="00DC1418"/>
    <w:rsid w:val="00DC21D1"/>
    <w:rsid w:val="00DC2A55"/>
    <w:rsid w:val="00DC2AB3"/>
    <w:rsid w:val="00DC2EE9"/>
    <w:rsid w:val="00DC34CC"/>
    <w:rsid w:val="00DC4265"/>
    <w:rsid w:val="00DC46E5"/>
    <w:rsid w:val="00DC5111"/>
    <w:rsid w:val="00DC541B"/>
    <w:rsid w:val="00DC5E50"/>
    <w:rsid w:val="00DC5F97"/>
    <w:rsid w:val="00DC6254"/>
    <w:rsid w:val="00DC7710"/>
    <w:rsid w:val="00DD0080"/>
    <w:rsid w:val="00DD0291"/>
    <w:rsid w:val="00DD0358"/>
    <w:rsid w:val="00DD0875"/>
    <w:rsid w:val="00DD11C5"/>
    <w:rsid w:val="00DD2508"/>
    <w:rsid w:val="00DD2D54"/>
    <w:rsid w:val="00DD5281"/>
    <w:rsid w:val="00DD5B99"/>
    <w:rsid w:val="00DD61C6"/>
    <w:rsid w:val="00DD6DB8"/>
    <w:rsid w:val="00DD7648"/>
    <w:rsid w:val="00DE0015"/>
    <w:rsid w:val="00DE0623"/>
    <w:rsid w:val="00DE076D"/>
    <w:rsid w:val="00DE102E"/>
    <w:rsid w:val="00DE14E1"/>
    <w:rsid w:val="00DE17BC"/>
    <w:rsid w:val="00DE4C0C"/>
    <w:rsid w:val="00DE4F60"/>
    <w:rsid w:val="00DE6C21"/>
    <w:rsid w:val="00DE7DE9"/>
    <w:rsid w:val="00DE7F8E"/>
    <w:rsid w:val="00DF00E9"/>
    <w:rsid w:val="00DF0794"/>
    <w:rsid w:val="00DF1430"/>
    <w:rsid w:val="00DF17F0"/>
    <w:rsid w:val="00DF2529"/>
    <w:rsid w:val="00DF2B0D"/>
    <w:rsid w:val="00DF2D8A"/>
    <w:rsid w:val="00DF326B"/>
    <w:rsid w:val="00DF47AB"/>
    <w:rsid w:val="00DF54A1"/>
    <w:rsid w:val="00DF6241"/>
    <w:rsid w:val="00DF731E"/>
    <w:rsid w:val="00DF7397"/>
    <w:rsid w:val="00DF75D8"/>
    <w:rsid w:val="00DF7951"/>
    <w:rsid w:val="00E00DC5"/>
    <w:rsid w:val="00E01067"/>
    <w:rsid w:val="00E01861"/>
    <w:rsid w:val="00E01903"/>
    <w:rsid w:val="00E01CD3"/>
    <w:rsid w:val="00E02011"/>
    <w:rsid w:val="00E024AB"/>
    <w:rsid w:val="00E02A06"/>
    <w:rsid w:val="00E03015"/>
    <w:rsid w:val="00E03160"/>
    <w:rsid w:val="00E03717"/>
    <w:rsid w:val="00E038DB"/>
    <w:rsid w:val="00E03F04"/>
    <w:rsid w:val="00E0438F"/>
    <w:rsid w:val="00E044EC"/>
    <w:rsid w:val="00E04835"/>
    <w:rsid w:val="00E04D4C"/>
    <w:rsid w:val="00E0576A"/>
    <w:rsid w:val="00E05BC9"/>
    <w:rsid w:val="00E05D73"/>
    <w:rsid w:val="00E0645D"/>
    <w:rsid w:val="00E06D9D"/>
    <w:rsid w:val="00E06F36"/>
    <w:rsid w:val="00E06F76"/>
    <w:rsid w:val="00E06F81"/>
    <w:rsid w:val="00E07300"/>
    <w:rsid w:val="00E07C0F"/>
    <w:rsid w:val="00E07C4B"/>
    <w:rsid w:val="00E116B0"/>
    <w:rsid w:val="00E12577"/>
    <w:rsid w:val="00E1257E"/>
    <w:rsid w:val="00E12957"/>
    <w:rsid w:val="00E13F80"/>
    <w:rsid w:val="00E14314"/>
    <w:rsid w:val="00E14C7A"/>
    <w:rsid w:val="00E15475"/>
    <w:rsid w:val="00E154E7"/>
    <w:rsid w:val="00E1567C"/>
    <w:rsid w:val="00E156C7"/>
    <w:rsid w:val="00E15F87"/>
    <w:rsid w:val="00E15F9C"/>
    <w:rsid w:val="00E16756"/>
    <w:rsid w:val="00E16DC1"/>
    <w:rsid w:val="00E16FEB"/>
    <w:rsid w:val="00E1740A"/>
    <w:rsid w:val="00E2092A"/>
    <w:rsid w:val="00E21008"/>
    <w:rsid w:val="00E21C4D"/>
    <w:rsid w:val="00E21F13"/>
    <w:rsid w:val="00E2287C"/>
    <w:rsid w:val="00E23C3C"/>
    <w:rsid w:val="00E25916"/>
    <w:rsid w:val="00E2637D"/>
    <w:rsid w:val="00E2665E"/>
    <w:rsid w:val="00E26B18"/>
    <w:rsid w:val="00E2748A"/>
    <w:rsid w:val="00E27D11"/>
    <w:rsid w:val="00E319C5"/>
    <w:rsid w:val="00E31EA9"/>
    <w:rsid w:val="00E33A35"/>
    <w:rsid w:val="00E33FEB"/>
    <w:rsid w:val="00E348C3"/>
    <w:rsid w:val="00E36715"/>
    <w:rsid w:val="00E36BEC"/>
    <w:rsid w:val="00E37093"/>
    <w:rsid w:val="00E37848"/>
    <w:rsid w:val="00E400D4"/>
    <w:rsid w:val="00E404A4"/>
    <w:rsid w:val="00E40894"/>
    <w:rsid w:val="00E40B3A"/>
    <w:rsid w:val="00E410D7"/>
    <w:rsid w:val="00E41E48"/>
    <w:rsid w:val="00E428DC"/>
    <w:rsid w:val="00E429A5"/>
    <w:rsid w:val="00E4329E"/>
    <w:rsid w:val="00E4489F"/>
    <w:rsid w:val="00E45358"/>
    <w:rsid w:val="00E4547E"/>
    <w:rsid w:val="00E45669"/>
    <w:rsid w:val="00E45FB6"/>
    <w:rsid w:val="00E46881"/>
    <w:rsid w:val="00E47503"/>
    <w:rsid w:val="00E47DA4"/>
    <w:rsid w:val="00E50321"/>
    <w:rsid w:val="00E5038A"/>
    <w:rsid w:val="00E50F6B"/>
    <w:rsid w:val="00E51EBB"/>
    <w:rsid w:val="00E5260C"/>
    <w:rsid w:val="00E53122"/>
    <w:rsid w:val="00E5319A"/>
    <w:rsid w:val="00E53853"/>
    <w:rsid w:val="00E54BF0"/>
    <w:rsid w:val="00E55B84"/>
    <w:rsid w:val="00E55BDC"/>
    <w:rsid w:val="00E568E0"/>
    <w:rsid w:val="00E579BA"/>
    <w:rsid w:val="00E57A04"/>
    <w:rsid w:val="00E57A7D"/>
    <w:rsid w:val="00E57C73"/>
    <w:rsid w:val="00E57F66"/>
    <w:rsid w:val="00E6023F"/>
    <w:rsid w:val="00E614EB"/>
    <w:rsid w:val="00E618F1"/>
    <w:rsid w:val="00E632A4"/>
    <w:rsid w:val="00E63A3E"/>
    <w:rsid w:val="00E647EE"/>
    <w:rsid w:val="00E649BA"/>
    <w:rsid w:val="00E65E3D"/>
    <w:rsid w:val="00E67333"/>
    <w:rsid w:val="00E6748F"/>
    <w:rsid w:val="00E67A08"/>
    <w:rsid w:val="00E70CBA"/>
    <w:rsid w:val="00E727EC"/>
    <w:rsid w:val="00E73358"/>
    <w:rsid w:val="00E73D18"/>
    <w:rsid w:val="00E74564"/>
    <w:rsid w:val="00E74E79"/>
    <w:rsid w:val="00E75AE0"/>
    <w:rsid w:val="00E776BC"/>
    <w:rsid w:val="00E77941"/>
    <w:rsid w:val="00E77A2F"/>
    <w:rsid w:val="00E81995"/>
    <w:rsid w:val="00E819F7"/>
    <w:rsid w:val="00E81B89"/>
    <w:rsid w:val="00E81D0C"/>
    <w:rsid w:val="00E81DFF"/>
    <w:rsid w:val="00E82843"/>
    <w:rsid w:val="00E82CAD"/>
    <w:rsid w:val="00E831F1"/>
    <w:rsid w:val="00E85F79"/>
    <w:rsid w:val="00E860F3"/>
    <w:rsid w:val="00E86480"/>
    <w:rsid w:val="00E867FF"/>
    <w:rsid w:val="00E86CC3"/>
    <w:rsid w:val="00E86D66"/>
    <w:rsid w:val="00E87807"/>
    <w:rsid w:val="00E87BA1"/>
    <w:rsid w:val="00E87C53"/>
    <w:rsid w:val="00E901DC"/>
    <w:rsid w:val="00E90746"/>
    <w:rsid w:val="00E90B2E"/>
    <w:rsid w:val="00E90D8D"/>
    <w:rsid w:val="00E91602"/>
    <w:rsid w:val="00E92A2B"/>
    <w:rsid w:val="00E92B6B"/>
    <w:rsid w:val="00E92BE7"/>
    <w:rsid w:val="00E93070"/>
    <w:rsid w:val="00E93100"/>
    <w:rsid w:val="00E9418D"/>
    <w:rsid w:val="00E94775"/>
    <w:rsid w:val="00E94D0C"/>
    <w:rsid w:val="00E95365"/>
    <w:rsid w:val="00E95393"/>
    <w:rsid w:val="00E954B7"/>
    <w:rsid w:val="00E95933"/>
    <w:rsid w:val="00E95A1C"/>
    <w:rsid w:val="00E9611D"/>
    <w:rsid w:val="00E9665C"/>
    <w:rsid w:val="00E96972"/>
    <w:rsid w:val="00E96D23"/>
    <w:rsid w:val="00E97329"/>
    <w:rsid w:val="00E9735A"/>
    <w:rsid w:val="00E9761B"/>
    <w:rsid w:val="00EA001C"/>
    <w:rsid w:val="00EA00C7"/>
    <w:rsid w:val="00EA00DE"/>
    <w:rsid w:val="00EA1079"/>
    <w:rsid w:val="00EA12A2"/>
    <w:rsid w:val="00EA23E0"/>
    <w:rsid w:val="00EA29B0"/>
    <w:rsid w:val="00EA2CD5"/>
    <w:rsid w:val="00EA3E25"/>
    <w:rsid w:val="00EA5BF9"/>
    <w:rsid w:val="00EA6B58"/>
    <w:rsid w:val="00EA6BAA"/>
    <w:rsid w:val="00EA6BF7"/>
    <w:rsid w:val="00EA784A"/>
    <w:rsid w:val="00EB14C0"/>
    <w:rsid w:val="00EB1EC1"/>
    <w:rsid w:val="00EB23FD"/>
    <w:rsid w:val="00EB2752"/>
    <w:rsid w:val="00EB2C73"/>
    <w:rsid w:val="00EB2CEC"/>
    <w:rsid w:val="00EB3505"/>
    <w:rsid w:val="00EB361D"/>
    <w:rsid w:val="00EB3D15"/>
    <w:rsid w:val="00EB3D66"/>
    <w:rsid w:val="00EB47D3"/>
    <w:rsid w:val="00EB504B"/>
    <w:rsid w:val="00EB5B2B"/>
    <w:rsid w:val="00EB5F3A"/>
    <w:rsid w:val="00EB7624"/>
    <w:rsid w:val="00EB7784"/>
    <w:rsid w:val="00EB78A8"/>
    <w:rsid w:val="00EB7F3A"/>
    <w:rsid w:val="00EC0517"/>
    <w:rsid w:val="00EC0EE8"/>
    <w:rsid w:val="00EC1423"/>
    <w:rsid w:val="00EC16AE"/>
    <w:rsid w:val="00EC2221"/>
    <w:rsid w:val="00EC24CA"/>
    <w:rsid w:val="00EC276F"/>
    <w:rsid w:val="00EC3A52"/>
    <w:rsid w:val="00EC3CC8"/>
    <w:rsid w:val="00EC3D5A"/>
    <w:rsid w:val="00EC44AF"/>
    <w:rsid w:val="00EC4BC9"/>
    <w:rsid w:val="00EC4F11"/>
    <w:rsid w:val="00EC4F9A"/>
    <w:rsid w:val="00EC7032"/>
    <w:rsid w:val="00EC7093"/>
    <w:rsid w:val="00EC73EE"/>
    <w:rsid w:val="00EC74E7"/>
    <w:rsid w:val="00EC7907"/>
    <w:rsid w:val="00ED0C6D"/>
    <w:rsid w:val="00ED16DC"/>
    <w:rsid w:val="00ED2474"/>
    <w:rsid w:val="00ED2BE4"/>
    <w:rsid w:val="00ED2F94"/>
    <w:rsid w:val="00ED36CB"/>
    <w:rsid w:val="00ED4034"/>
    <w:rsid w:val="00ED4711"/>
    <w:rsid w:val="00ED5FE4"/>
    <w:rsid w:val="00ED6165"/>
    <w:rsid w:val="00ED6383"/>
    <w:rsid w:val="00ED731F"/>
    <w:rsid w:val="00ED77AA"/>
    <w:rsid w:val="00ED795C"/>
    <w:rsid w:val="00EE010C"/>
    <w:rsid w:val="00EE09B2"/>
    <w:rsid w:val="00EE0DA8"/>
    <w:rsid w:val="00EE1133"/>
    <w:rsid w:val="00EE12A4"/>
    <w:rsid w:val="00EE14DD"/>
    <w:rsid w:val="00EE156F"/>
    <w:rsid w:val="00EE1F2D"/>
    <w:rsid w:val="00EE2EC5"/>
    <w:rsid w:val="00EE2FAE"/>
    <w:rsid w:val="00EE364A"/>
    <w:rsid w:val="00EE3765"/>
    <w:rsid w:val="00EE37B6"/>
    <w:rsid w:val="00EE5812"/>
    <w:rsid w:val="00EE5BC1"/>
    <w:rsid w:val="00EE6152"/>
    <w:rsid w:val="00EE6EF3"/>
    <w:rsid w:val="00EE6FBA"/>
    <w:rsid w:val="00EE77AA"/>
    <w:rsid w:val="00EF0122"/>
    <w:rsid w:val="00EF11DD"/>
    <w:rsid w:val="00EF1BD9"/>
    <w:rsid w:val="00EF1CD0"/>
    <w:rsid w:val="00EF1CD4"/>
    <w:rsid w:val="00EF24FE"/>
    <w:rsid w:val="00EF254C"/>
    <w:rsid w:val="00EF29AA"/>
    <w:rsid w:val="00EF4672"/>
    <w:rsid w:val="00EF497F"/>
    <w:rsid w:val="00EF5B3A"/>
    <w:rsid w:val="00EF69EC"/>
    <w:rsid w:val="00EF737C"/>
    <w:rsid w:val="00EF7A6B"/>
    <w:rsid w:val="00EF7AF2"/>
    <w:rsid w:val="00F00C27"/>
    <w:rsid w:val="00F0239B"/>
    <w:rsid w:val="00F027A8"/>
    <w:rsid w:val="00F02DAF"/>
    <w:rsid w:val="00F03157"/>
    <w:rsid w:val="00F03462"/>
    <w:rsid w:val="00F037DC"/>
    <w:rsid w:val="00F04476"/>
    <w:rsid w:val="00F04B3B"/>
    <w:rsid w:val="00F05061"/>
    <w:rsid w:val="00F0537C"/>
    <w:rsid w:val="00F054C9"/>
    <w:rsid w:val="00F06E7C"/>
    <w:rsid w:val="00F07553"/>
    <w:rsid w:val="00F102B0"/>
    <w:rsid w:val="00F114C6"/>
    <w:rsid w:val="00F115C2"/>
    <w:rsid w:val="00F12B1A"/>
    <w:rsid w:val="00F12FAE"/>
    <w:rsid w:val="00F13350"/>
    <w:rsid w:val="00F1353E"/>
    <w:rsid w:val="00F13751"/>
    <w:rsid w:val="00F13A6F"/>
    <w:rsid w:val="00F149A0"/>
    <w:rsid w:val="00F14B10"/>
    <w:rsid w:val="00F156EF"/>
    <w:rsid w:val="00F15A94"/>
    <w:rsid w:val="00F15F03"/>
    <w:rsid w:val="00F16165"/>
    <w:rsid w:val="00F163F0"/>
    <w:rsid w:val="00F17140"/>
    <w:rsid w:val="00F17BB0"/>
    <w:rsid w:val="00F22CDB"/>
    <w:rsid w:val="00F23EB3"/>
    <w:rsid w:val="00F2411C"/>
    <w:rsid w:val="00F25329"/>
    <w:rsid w:val="00F25F3B"/>
    <w:rsid w:val="00F279B9"/>
    <w:rsid w:val="00F27AB1"/>
    <w:rsid w:val="00F27B87"/>
    <w:rsid w:val="00F27C81"/>
    <w:rsid w:val="00F30894"/>
    <w:rsid w:val="00F309FF"/>
    <w:rsid w:val="00F30A19"/>
    <w:rsid w:val="00F313EF"/>
    <w:rsid w:val="00F31C68"/>
    <w:rsid w:val="00F31F03"/>
    <w:rsid w:val="00F320EF"/>
    <w:rsid w:val="00F32112"/>
    <w:rsid w:val="00F32A29"/>
    <w:rsid w:val="00F32D64"/>
    <w:rsid w:val="00F33BFF"/>
    <w:rsid w:val="00F34450"/>
    <w:rsid w:val="00F347D6"/>
    <w:rsid w:val="00F35A4B"/>
    <w:rsid w:val="00F3601A"/>
    <w:rsid w:val="00F3777F"/>
    <w:rsid w:val="00F3789D"/>
    <w:rsid w:val="00F4085D"/>
    <w:rsid w:val="00F41973"/>
    <w:rsid w:val="00F41AB4"/>
    <w:rsid w:val="00F42210"/>
    <w:rsid w:val="00F4233A"/>
    <w:rsid w:val="00F427FB"/>
    <w:rsid w:val="00F4294E"/>
    <w:rsid w:val="00F42D49"/>
    <w:rsid w:val="00F43135"/>
    <w:rsid w:val="00F43392"/>
    <w:rsid w:val="00F43C69"/>
    <w:rsid w:val="00F43EB2"/>
    <w:rsid w:val="00F43F55"/>
    <w:rsid w:val="00F451A6"/>
    <w:rsid w:val="00F463BD"/>
    <w:rsid w:val="00F463E5"/>
    <w:rsid w:val="00F46E4D"/>
    <w:rsid w:val="00F47415"/>
    <w:rsid w:val="00F5072A"/>
    <w:rsid w:val="00F514C6"/>
    <w:rsid w:val="00F51DF7"/>
    <w:rsid w:val="00F52226"/>
    <w:rsid w:val="00F528C0"/>
    <w:rsid w:val="00F535F4"/>
    <w:rsid w:val="00F53707"/>
    <w:rsid w:val="00F53AA1"/>
    <w:rsid w:val="00F54192"/>
    <w:rsid w:val="00F555CA"/>
    <w:rsid w:val="00F5563A"/>
    <w:rsid w:val="00F56595"/>
    <w:rsid w:val="00F56781"/>
    <w:rsid w:val="00F56EC2"/>
    <w:rsid w:val="00F5729D"/>
    <w:rsid w:val="00F6067F"/>
    <w:rsid w:val="00F60CF2"/>
    <w:rsid w:val="00F61103"/>
    <w:rsid w:val="00F61BE3"/>
    <w:rsid w:val="00F62767"/>
    <w:rsid w:val="00F637D6"/>
    <w:rsid w:val="00F650E6"/>
    <w:rsid w:val="00F6547F"/>
    <w:rsid w:val="00F66562"/>
    <w:rsid w:val="00F667DA"/>
    <w:rsid w:val="00F66D1D"/>
    <w:rsid w:val="00F672D4"/>
    <w:rsid w:val="00F673EB"/>
    <w:rsid w:val="00F678F7"/>
    <w:rsid w:val="00F679A8"/>
    <w:rsid w:val="00F7015F"/>
    <w:rsid w:val="00F7026E"/>
    <w:rsid w:val="00F706BB"/>
    <w:rsid w:val="00F70906"/>
    <w:rsid w:val="00F710FB"/>
    <w:rsid w:val="00F71FFF"/>
    <w:rsid w:val="00F725CF"/>
    <w:rsid w:val="00F72B0C"/>
    <w:rsid w:val="00F73484"/>
    <w:rsid w:val="00F738BB"/>
    <w:rsid w:val="00F73CCA"/>
    <w:rsid w:val="00F74421"/>
    <w:rsid w:val="00F749DF"/>
    <w:rsid w:val="00F74CF6"/>
    <w:rsid w:val="00F75D93"/>
    <w:rsid w:val="00F768CF"/>
    <w:rsid w:val="00F76D8F"/>
    <w:rsid w:val="00F7727F"/>
    <w:rsid w:val="00F778D6"/>
    <w:rsid w:val="00F77B40"/>
    <w:rsid w:val="00F80AB1"/>
    <w:rsid w:val="00F81EF1"/>
    <w:rsid w:val="00F83FBF"/>
    <w:rsid w:val="00F840CC"/>
    <w:rsid w:val="00F845CC"/>
    <w:rsid w:val="00F853DC"/>
    <w:rsid w:val="00F85E6E"/>
    <w:rsid w:val="00F86F09"/>
    <w:rsid w:val="00F86F49"/>
    <w:rsid w:val="00F870F7"/>
    <w:rsid w:val="00F87544"/>
    <w:rsid w:val="00F911C7"/>
    <w:rsid w:val="00F91380"/>
    <w:rsid w:val="00F918C4"/>
    <w:rsid w:val="00F92A46"/>
    <w:rsid w:val="00F92C4D"/>
    <w:rsid w:val="00F93A51"/>
    <w:rsid w:val="00F94D07"/>
    <w:rsid w:val="00F95DF8"/>
    <w:rsid w:val="00F95F30"/>
    <w:rsid w:val="00F961CF"/>
    <w:rsid w:val="00F96DB9"/>
    <w:rsid w:val="00F970B4"/>
    <w:rsid w:val="00F972BE"/>
    <w:rsid w:val="00F9732A"/>
    <w:rsid w:val="00F9772A"/>
    <w:rsid w:val="00F97A21"/>
    <w:rsid w:val="00F97B72"/>
    <w:rsid w:val="00F97EF5"/>
    <w:rsid w:val="00F97F15"/>
    <w:rsid w:val="00FA08CA"/>
    <w:rsid w:val="00FA0CF5"/>
    <w:rsid w:val="00FA0F7B"/>
    <w:rsid w:val="00FA1878"/>
    <w:rsid w:val="00FA1B1B"/>
    <w:rsid w:val="00FA2870"/>
    <w:rsid w:val="00FA2EB5"/>
    <w:rsid w:val="00FA3BB9"/>
    <w:rsid w:val="00FA3F4B"/>
    <w:rsid w:val="00FA4245"/>
    <w:rsid w:val="00FA577D"/>
    <w:rsid w:val="00FA5B55"/>
    <w:rsid w:val="00FA6585"/>
    <w:rsid w:val="00FA6C07"/>
    <w:rsid w:val="00FA7206"/>
    <w:rsid w:val="00FA751D"/>
    <w:rsid w:val="00FA7D8C"/>
    <w:rsid w:val="00FB0697"/>
    <w:rsid w:val="00FB0714"/>
    <w:rsid w:val="00FB07E6"/>
    <w:rsid w:val="00FB0ABC"/>
    <w:rsid w:val="00FB1FD7"/>
    <w:rsid w:val="00FB2232"/>
    <w:rsid w:val="00FB2C59"/>
    <w:rsid w:val="00FB3897"/>
    <w:rsid w:val="00FB3C54"/>
    <w:rsid w:val="00FB452A"/>
    <w:rsid w:val="00FB4832"/>
    <w:rsid w:val="00FB5B1C"/>
    <w:rsid w:val="00FB5C70"/>
    <w:rsid w:val="00FB5D13"/>
    <w:rsid w:val="00FB5EFC"/>
    <w:rsid w:val="00FB62CB"/>
    <w:rsid w:val="00FB6519"/>
    <w:rsid w:val="00FB7141"/>
    <w:rsid w:val="00FB716B"/>
    <w:rsid w:val="00FB77D5"/>
    <w:rsid w:val="00FC05AB"/>
    <w:rsid w:val="00FC09BD"/>
    <w:rsid w:val="00FC0A8C"/>
    <w:rsid w:val="00FC0C42"/>
    <w:rsid w:val="00FC0E69"/>
    <w:rsid w:val="00FC1162"/>
    <w:rsid w:val="00FC1653"/>
    <w:rsid w:val="00FC1B13"/>
    <w:rsid w:val="00FC25B0"/>
    <w:rsid w:val="00FC29F4"/>
    <w:rsid w:val="00FC2DE2"/>
    <w:rsid w:val="00FC3EF7"/>
    <w:rsid w:val="00FC5356"/>
    <w:rsid w:val="00FC5FBA"/>
    <w:rsid w:val="00FC6136"/>
    <w:rsid w:val="00FC64F8"/>
    <w:rsid w:val="00FC7856"/>
    <w:rsid w:val="00FD0206"/>
    <w:rsid w:val="00FD07F5"/>
    <w:rsid w:val="00FD0CF7"/>
    <w:rsid w:val="00FD0D73"/>
    <w:rsid w:val="00FD0F38"/>
    <w:rsid w:val="00FD138B"/>
    <w:rsid w:val="00FD1C1E"/>
    <w:rsid w:val="00FD1D15"/>
    <w:rsid w:val="00FD21CE"/>
    <w:rsid w:val="00FD2F46"/>
    <w:rsid w:val="00FD3006"/>
    <w:rsid w:val="00FD4E28"/>
    <w:rsid w:val="00FD512F"/>
    <w:rsid w:val="00FD536F"/>
    <w:rsid w:val="00FD67D2"/>
    <w:rsid w:val="00FD6E09"/>
    <w:rsid w:val="00FD7691"/>
    <w:rsid w:val="00FD7EEF"/>
    <w:rsid w:val="00FE024A"/>
    <w:rsid w:val="00FE07E7"/>
    <w:rsid w:val="00FE0DFB"/>
    <w:rsid w:val="00FE0F2B"/>
    <w:rsid w:val="00FE0FD2"/>
    <w:rsid w:val="00FE1CCE"/>
    <w:rsid w:val="00FE2727"/>
    <w:rsid w:val="00FE2874"/>
    <w:rsid w:val="00FE2910"/>
    <w:rsid w:val="00FE2C66"/>
    <w:rsid w:val="00FE2C68"/>
    <w:rsid w:val="00FE2CBA"/>
    <w:rsid w:val="00FE2DCB"/>
    <w:rsid w:val="00FE407C"/>
    <w:rsid w:val="00FE4288"/>
    <w:rsid w:val="00FE4349"/>
    <w:rsid w:val="00FE4C8A"/>
    <w:rsid w:val="00FE4DF3"/>
    <w:rsid w:val="00FE56FD"/>
    <w:rsid w:val="00FE6075"/>
    <w:rsid w:val="00FE66A7"/>
    <w:rsid w:val="00FE6DD8"/>
    <w:rsid w:val="00FE7BB8"/>
    <w:rsid w:val="00FE7DD7"/>
    <w:rsid w:val="00FE7FEE"/>
    <w:rsid w:val="00FF01C3"/>
    <w:rsid w:val="00FF0FAF"/>
    <w:rsid w:val="00FF1BB1"/>
    <w:rsid w:val="00FF223D"/>
    <w:rsid w:val="00FF265B"/>
    <w:rsid w:val="00FF286F"/>
    <w:rsid w:val="00FF299A"/>
    <w:rsid w:val="00FF2EE7"/>
    <w:rsid w:val="00FF340A"/>
    <w:rsid w:val="00FF3720"/>
    <w:rsid w:val="00FF46D5"/>
    <w:rsid w:val="00FF4C48"/>
    <w:rsid w:val="00FF57A6"/>
    <w:rsid w:val="00FF63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c0c,silver,#de8126,#f0e9d1,#7b7a35,#e1debd,#d6d2b0,#e5e4e4"/>
    </o:shapedefaults>
    <o:shapelayout v:ext="edit">
      <o:idmap v:ext="edit" data="2"/>
    </o:shapelayout>
  </w:shapeDefaults>
  <w:decimalSymbol w:val="."/>
  <w:listSeparator w:val=","/>
  <w14:docId w14:val="5671F28E"/>
  <w15:chartTrackingRefBased/>
  <w15:docId w15:val="{167F4ADC-C340-4ADE-9797-FDD11F5B82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Batang"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Body Text" w:uiPriority="1" w:qFormat="1"/>
    <w:lsdException w:name="Subtitle" w:qFormat="1"/>
    <w:lsdException w:name="Hyperlink" w:uiPriority="99"/>
    <w:lsdException w:name="Strong"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eastAsia="ko-KR"/>
    </w:rPr>
  </w:style>
  <w:style w:type="paragraph" w:styleId="Heading1">
    <w:name w:val="heading 1"/>
    <w:basedOn w:val="Normal"/>
    <w:next w:val="Normal"/>
    <w:link w:val="Heading1Char"/>
    <w:uiPriority w:val="9"/>
    <w:qFormat/>
    <w:rsid w:val="00994DA5"/>
    <w:pPr>
      <w:keepNext/>
      <w:keepLines/>
      <w:spacing w:before="240" w:line="259" w:lineRule="auto"/>
      <w:outlineLvl w:val="0"/>
    </w:pPr>
    <w:rPr>
      <w:rFonts w:asciiTheme="majorHAnsi" w:eastAsiaTheme="majorEastAsia" w:hAnsiTheme="majorHAnsi" w:cstheme="majorBidi"/>
      <w:color w:val="2F5496" w:themeColor="accent1" w:themeShade="BF"/>
      <w:kern w:val="2"/>
      <w:sz w:val="32"/>
      <w:szCs w:val="32"/>
      <w:lang w:eastAsia="en-US"/>
      <w14:ligatures w14:val="standardContextual"/>
    </w:rPr>
  </w:style>
  <w:style w:type="paragraph" w:styleId="Heading2">
    <w:name w:val="heading 2"/>
    <w:basedOn w:val="Normal"/>
    <w:next w:val="Normal"/>
    <w:link w:val="Heading2Char"/>
    <w:semiHidden/>
    <w:unhideWhenUsed/>
    <w:qFormat/>
    <w:rsid w:val="00425068"/>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semiHidden/>
    <w:unhideWhenUsed/>
    <w:qFormat/>
    <w:rsid w:val="006F001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
    <w:name w:val="Стиль1"/>
    <w:basedOn w:val="Normal"/>
    <w:rsid w:val="00D278F8"/>
  </w:style>
  <w:style w:type="table" w:styleId="TableGrid">
    <w:name w:val="Table Grid"/>
    <w:basedOn w:val="TableNormal"/>
    <w:rsid w:val="009C60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rsid w:val="009933E9"/>
    <w:rPr>
      <w:sz w:val="16"/>
      <w:szCs w:val="16"/>
    </w:rPr>
  </w:style>
  <w:style w:type="paragraph" w:styleId="CommentText">
    <w:name w:val="annotation text"/>
    <w:basedOn w:val="Normal"/>
    <w:link w:val="CommentTextChar"/>
    <w:rsid w:val="009933E9"/>
    <w:rPr>
      <w:sz w:val="20"/>
      <w:szCs w:val="20"/>
    </w:rPr>
  </w:style>
  <w:style w:type="character" w:customStyle="1" w:styleId="CommentTextChar">
    <w:name w:val="Comment Text Char"/>
    <w:basedOn w:val="DefaultParagraphFont"/>
    <w:link w:val="CommentText"/>
    <w:rsid w:val="009933E9"/>
    <w:rPr>
      <w:lang w:eastAsia="ko-KR"/>
    </w:rPr>
  </w:style>
  <w:style w:type="paragraph" w:styleId="CommentSubject">
    <w:name w:val="annotation subject"/>
    <w:basedOn w:val="CommentText"/>
    <w:next w:val="CommentText"/>
    <w:link w:val="CommentSubjectChar"/>
    <w:rsid w:val="009933E9"/>
    <w:rPr>
      <w:b/>
      <w:bCs/>
    </w:rPr>
  </w:style>
  <w:style w:type="character" w:customStyle="1" w:styleId="CommentSubjectChar">
    <w:name w:val="Comment Subject Char"/>
    <w:basedOn w:val="CommentTextChar"/>
    <w:link w:val="CommentSubject"/>
    <w:rsid w:val="009933E9"/>
    <w:rPr>
      <w:b/>
      <w:bCs/>
      <w:lang w:eastAsia="ko-KR"/>
    </w:rPr>
  </w:style>
  <w:style w:type="paragraph" w:styleId="Header">
    <w:name w:val="header"/>
    <w:basedOn w:val="Normal"/>
    <w:link w:val="HeaderChar"/>
    <w:rsid w:val="009933E9"/>
    <w:pPr>
      <w:tabs>
        <w:tab w:val="center" w:pos="4680"/>
        <w:tab w:val="right" w:pos="9360"/>
      </w:tabs>
    </w:pPr>
  </w:style>
  <w:style w:type="character" w:customStyle="1" w:styleId="HeaderChar">
    <w:name w:val="Header Char"/>
    <w:basedOn w:val="DefaultParagraphFont"/>
    <w:link w:val="Header"/>
    <w:rsid w:val="009933E9"/>
    <w:rPr>
      <w:sz w:val="24"/>
      <w:szCs w:val="24"/>
      <w:lang w:eastAsia="ko-KR"/>
    </w:rPr>
  </w:style>
  <w:style w:type="paragraph" w:styleId="Footer">
    <w:name w:val="footer"/>
    <w:basedOn w:val="Normal"/>
    <w:link w:val="FooterChar"/>
    <w:rsid w:val="009933E9"/>
    <w:pPr>
      <w:tabs>
        <w:tab w:val="center" w:pos="4680"/>
        <w:tab w:val="right" w:pos="9360"/>
      </w:tabs>
    </w:pPr>
  </w:style>
  <w:style w:type="character" w:customStyle="1" w:styleId="FooterChar">
    <w:name w:val="Footer Char"/>
    <w:basedOn w:val="DefaultParagraphFont"/>
    <w:link w:val="Footer"/>
    <w:rsid w:val="009933E9"/>
    <w:rPr>
      <w:sz w:val="24"/>
      <w:szCs w:val="24"/>
      <w:lang w:eastAsia="ko-KR"/>
    </w:rPr>
  </w:style>
  <w:style w:type="character" w:styleId="Hyperlink">
    <w:name w:val="Hyperlink"/>
    <w:basedOn w:val="DefaultParagraphFont"/>
    <w:uiPriority w:val="99"/>
    <w:unhideWhenUsed/>
    <w:rsid w:val="00707178"/>
    <w:rPr>
      <w:color w:val="0563C1" w:themeColor="hyperlink"/>
      <w:u w:val="single"/>
    </w:rPr>
  </w:style>
  <w:style w:type="character" w:styleId="UnresolvedMention">
    <w:name w:val="Unresolved Mention"/>
    <w:basedOn w:val="DefaultParagraphFont"/>
    <w:uiPriority w:val="99"/>
    <w:semiHidden/>
    <w:unhideWhenUsed/>
    <w:rsid w:val="00707178"/>
    <w:rPr>
      <w:color w:val="605E5C"/>
      <w:shd w:val="clear" w:color="auto" w:fill="E1DFDD"/>
    </w:rPr>
  </w:style>
  <w:style w:type="character" w:customStyle="1" w:styleId="Internetlink">
    <w:name w:val="Internet link"/>
    <w:basedOn w:val="DefaultParagraphFont"/>
    <w:rsid w:val="00707178"/>
    <w:rPr>
      <w:color w:val="0000FF"/>
      <w:u w:val="single"/>
    </w:rPr>
  </w:style>
  <w:style w:type="paragraph" w:styleId="ListParagraph">
    <w:name w:val="List Paragraph"/>
    <w:basedOn w:val="Normal"/>
    <w:uiPriority w:val="1"/>
    <w:qFormat/>
    <w:rsid w:val="0089479B"/>
    <w:pPr>
      <w:ind w:left="720"/>
      <w:contextualSpacing/>
    </w:pPr>
  </w:style>
  <w:style w:type="paragraph" w:customStyle="1" w:styleId="wse-txt-bm">
    <w:name w:val="wse-txt-bm"/>
    <w:basedOn w:val="Normal"/>
    <w:rsid w:val="00B50636"/>
    <w:pPr>
      <w:spacing w:before="100" w:beforeAutospacing="1" w:after="100" w:afterAutospacing="1"/>
    </w:pPr>
    <w:rPr>
      <w:rFonts w:eastAsia="Times New Roman"/>
      <w:lang w:eastAsia="en-US"/>
    </w:rPr>
  </w:style>
  <w:style w:type="character" w:customStyle="1" w:styleId="wse-txt-size">
    <w:name w:val="wse-txt-size"/>
    <w:basedOn w:val="DefaultParagraphFont"/>
    <w:rsid w:val="00B50636"/>
  </w:style>
  <w:style w:type="paragraph" w:styleId="BodyText">
    <w:name w:val="Body Text"/>
    <w:basedOn w:val="Normal"/>
    <w:link w:val="BodyTextChar"/>
    <w:uiPriority w:val="1"/>
    <w:qFormat/>
    <w:rsid w:val="00267705"/>
    <w:pPr>
      <w:widowControl w:val="0"/>
      <w:autoSpaceDE w:val="0"/>
      <w:autoSpaceDN w:val="0"/>
    </w:pPr>
    <w:rPr>
      <w:rFonts w:eastAsia="Times New Roman"/>
      <w:sz w:val="32"/>
      <w:szCs w:val="32"/>
      <w:lang w:eastAsia="en-US"/>
    </w:rPr>
  </w:style>
  <w:style w:type="character" w:customStyle="1" w:styleId="BodyTextChar">
    <w:name w:val="Body Text Char"/>
    <w:basedOn w:val="DefaultParagraphFont"/>
    <w:link w:val="BodyText"/>
    <w:uiPriority w:val="1"/>
    <w:rsid w:val="00267705"/>
    <w:rPr>
      <w:rFonts w:eastAsia="Times New Roman"/>
      <w:sz w:val="32"/>
      <w:szCs w:val="32"/>
    </w:rPr>
  </w:style>
  <w:style w:type="character" w:customStyle="1" w:styleId="Heading1Char">
    <w:name w:val="Heading 1 Char"/>
    <w:basedOn w:val="DefaultParagraphFont"/>
    <w:link w:val="Heading1"/>
    <w:uiPriority w:val="9"/>
    <w:rsid w:val="00994DA5"/>
    <w:rPr>
      <w:rFonts w:asciiTheme="majorHAnsi" w:eastAsiaTheme="majorEastAsia" w:hAnsiTheme="majorHAnsi" w:cstheme="majorBidi"/>
      <w:color w:val="2F5496" w:themeColor="accent1" w:themeShade="BF"/>
      <w:kern w:val="2"/>
      <w:sz w:val="32"/>
      <w:szCs w:val="32"/>
      <w14:ligatures w14:val="standardContextual"/>
    </w:rPr>
  </w:style>
  <w:style w:type="character" w:styleId="Emphasis">
    <w:name w:val="Emphasis"/>
    <w:basedOn w:val="DefaultParagraphFont"/>
    <w:uiPriority w:val="20"/>
    <w:qFormat/>
    <w:rsid w:val="00E07C0F"/>
    <w:rPr>
      <w:i/>
      <w:iCs/>
    </w:rPr>
  </w:style>
  <w:style w:type="character" w:styleId="FollowedHyperlink">
    <w:name w:val="FollowedHyperlink"/>
    <w:basedOn w:val="DefaultParagraphFont"/>
    <w:rsid w:val="00BF7B6C"/>
    <w:rPr>
      <w:color w:val="954F72" w:themeColor="followedHyperlink"/>
      <w:u w:val="single"/>
    </w:rPr>
  </w:style>
  <w:style w:type="paragraph" w:styleId="NormalWeb">
    <w:name w:val="Normal (Web)"/>
    <w:basedOn w:val="Normal"/>
    <w:uiPriority w:val="99"/>
    <w:unhideWhenUsed/>
    <w:rsid w:val="003F029B"/>
    <w:pPr>
      <w:spacing w:before="100" w:beforeAutospacing="1" w:after="100" w:afterAutospacing="1"/>
    </w:pPr>
    <w:rPr>
      <w:rFonts w:eastAsia="Times New Roman"/>
      <w:lang w:eastAsia="en-US"/>
    </w:rPr>
  </w:style>
  <w:style w:type="character" w:customStyle="1" w:styleId="line-clamp-1">
    <w:name w:val="line-clamp-1"/>
    <w:basedOn w:val="DefaultParagraphFont"/>
    <w:rsid w:val="003F029B"/>
  </w:style>
  <w:style w:type="character" w:customStyle="1" w:styleId="Heading2Char">
    <w:name w:val="Heading 2 Char"/>
    <w:basedOn w:val="DefaultParagraphFont"/>
    <w:link w:val="Heading2"/>
    <w:semiHidden/>
    <w:rsid w:val="00425068"/>
    <w:rPr>
      <w:rFonts w:asciiTheme="majorHAnsi" w:eastAsiaTheme="majorEastAsia" w:hAnsiTheme="majorHAnsi" w:cstheme="majorBidi"/>
      <w:color w:val="2F5496" w:themeColor="accent1" w:themeShade="BF"/>
      <w:sz w:val="26"/>
      <w:szCs w:val="26"/>
      <w:lang w:eastAsia="ko-KR"/>
    </w:rPr>
  </w:style>
  <w:style w:type="character" w:customStyle="1" w:styleId="Heading3Char">
    <w:name w:val="Heading 3 Char"/>
    <w:basedOn w:val="DefaultParagraphFont"/>
    <w:link w:val="Heading3"/>
    <w:semiHidden/>
    <w:rsid w:val="006F0011"/>
    <w:rPr>
      <w:rFonts w:asciiTheme="majorHAnsi" w:eastAsiaTheme="majorEastAsia" w:hAnsiTheme="majorHAnsi" w:cstheme="majorBidi"/>
      <w:color w:val="1F3763" w:themeColor="accent1" w:themeShade="7F"/>
      <w:sz w:val="24"/>
      <w:szCs w:val="24"/>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74503">
      <w:bodyDiv w:val="1"/>
      <w:marLeft w:val="0"/>
      <w:marRight w:val="0"/>
      <w:marTop w:val="0"/>
      <w:marBottom w:val="0"/>
      <w:divBdr>
        <w:top w:val="none" w:sz="0" w:space="0" w:color="auto"/>
        <w:left w:val="none" w:sz="0" w:space="0" w:color="auto"/>
        <w:bottom w:val="none" w:sz="0" w:space="0" w:color="auto"/>
        <w:right w:val="none" w:sz="0" w:space="0" w:color="auto"/>
      </w:divBdr>
    </w:div>
    <w:div w:id="5518787">
      <w:bodyDiv w:val="1"/>
      <w:marLeft w:val="0"/>
      <w:marRight w:val="0"/>
      <w:marTop w:val="0"/>
      <w:marBottom w:val="0"/>
      <w:divBdr>
        <w:top w:val="none" w:sz="0" w:space="0" w:color="auto"/>
        <w:left w:val="none" w:sz="0" w:space="0" w:color="auto"/>
        <w:bottom w:val="none" w:sz="0" w:space="0" w:color="auto"/>
        <w:right w:val="none" w:sz="0" w:space="0" w:color="auto"/>
      </w:divBdr>
    </w:div>
    <w:div w:id="36049018">
      <w:bodyDiv w:val="1"/>
      <w:marLeft w:val="0"/>
      <w:marRight w:val="0"/>
      <w:marTop w:val="0"/>
      <w:marBottom w:val="0"/>
      <w:divBdr>
        <w:top w:val="none" w:sz="0" w:space="0" w:color="auto"/>
        <w:left w:val="none" w:sz="0" w:space="0" w:color="auto"/>
        <w:bottom w:val="none" w:sz="0" w:space="0" w:color="auto"/>
        <w:right w:val="none" w:sz="0" w:space="0" w:color="auto"/>
      </w:divBdr>
    </w:div>
    <w:div w:id="38631437">
      <w:bodyDiv w:val="1"/>
      <w:marLeft w:val="0"/>
      <w:marRight w:val="0"/>
      <w:marTop w:val="0"/>
      <w:marBottom w:val="0"/>
      <w:divBdr>
        <w:top w:val="none" w:sz="0" w:space="0" w:color="auto"/>
        <w:left w:val="none" w:sz="0" w:space="0" w:color="auto"/>
        <w:bottom w:val="none" w:sz="0" w:space="0" w:color="auto"/>
        <w:right w:val="none" w:sz="0" w:space="0" w:color="auto"/>
      </w:divBdr>
      <w:divsChild>
        <w:div w:id="225116649">
          <w:marLeft w:val="0"/>
          <w:marRight w:val="0"/>
          <w:marTop w:val="0"/>
          <w:marBottom w:val="0"/>
          <w:divBdr>
            <w:top w:val="none" w:sz="0" w:space="0" w:color="auto"/>
            <w:left w:val="none" w:sz="0" w:space="0" w:color="auto"/>
            <w:bottom w:val="none" w:sz="0" w:space="0" w:color="auto"/>
            <w:right w:val="none" w:sz="0" w:space="0" w:color="auto"/>
          </w:divBdr>
        </w:div>
        <w:div w:id="1613970771">
          <w:marLeft w:val="0"/>
          <w:marRight w:val="0"/>
          <w:marTop w:val="0"/>
          <w:marBottom w:val="0"/>
          <w:divBdr>
            <w:top w:val="none" w:sz="0" w:space="0" w:color="auto"/>
            <w:left w:val="none" w:sz="0" w:space="0" w:color="auto"/>
            <w:bottom w:val="none" w:sz="0" w:space="0" w:color="auto"/>
            <w:right w:val="none" w:sz="0" w:space="0" w:color="auto"/>
          </w:divBdr>
        </w:div>
        <w:div w:id="1075665026">
          <w:marLeft w:val="0"/>
          <w:marRight w:val="0"/>
          <w:marTop w:val="0"/>
          <w:marBottom w:val="0"/>
          <w:divBdr>
            <w:top w:val="none" w:sz="0" w:space="0" w:color="auto"/>
            <w:left w:val="none" w:sz="0" w:space="0" w:color="auto"/>
            <w:bottom w:val="none" w:sz="0" w:space="0" w:color="auto"/>
            <w:right w:val="none" w:sz="0" w:space="0" w:color="auto"/>
          </w:divBdr>
        </w:div>
        <w:div w:id="170030265">
          <w:marLeft w:val="0"/>
          <w:marRight w:val="0"/>
          <w:marTop w:val="0"/>
          <w:marBottom w:val="0"/>
          <w:divBdr>
            <w:top w:val="none" w:sz="0" w:space="0" w:color="auto"/>
            <w:left w:val="none" w:sz="0" w:space="0" w:color="auto"/>
            <w:bottom w:val="none" w:sz="0" w:space="0" w:color="auto"/>
            <w:right w:val="none" w:sz="0" w:space="0" w:color="auto"/>
          </w:divBdr>
        </w:div>
        <w:div w:id="342971742">
          <w:marLeft w:val="0"/>
          <w:marRight w:val="0"/>
          <w:marTop w:val="0"/>
          <w:marBottom w:val="0"/>
          <w:divBdr>
            <w:top w:val="none" w:sz="0" w:space="0" w:color="auto"/>
            <w:left w:val="none" w:sz="0" w:space="0" w:color="auto"/>
            <w:bottom w:val="none" w:sz="0" w:space="0" w:color="auto"/>
            <w:right w:val="none" w:sz="0" w:space="0" w:color="auto"/>
          </w:divBdr>
        </w:div>
        <w:div w:id="453402167">
          <w:marLeft w:val="0"/>
          <w:marRight w:val="0"/>
          <w:marTop w:val="0"/>
          <w:marBottom w:val="0"/>
          <w:divBdr>
            <w:top w:val="none" w:sz="0" w:space="0" w:color="auto"/>
            <w:left w:val="none" w:sz="0" w:space="0" w:color="auto"/>
            <w:bottom w:val="none" w:sz="0" w:space="0" w:color="auto"/>
            <w:right w:val="none" w:sz="0" w:space="0" w:color="auto"/>
          </w:divBdr>
        </w:div>
      </w:divsChild>
    </w:div>
    <w:div w:id="52973232">
      <w:bodyDiv w:val="1"/>
      <w:marLeft w:val="0"/>
      <w:marRight w:val="0"/>
      <w:marTop w:val="0"/>
      <w:marBottom w:val="0"/>
      <w:divBdr>
        <w:top w:val="none" w:sz="0" w:space="0" w:color="auto"/>
        <w:left w:val="none" w:sz="0" w:space="0" w:color="auto"/>
        <w:bottom w:val="none" w:sz="0" w:space="0" w:color="auto"/>
        <w:right w:val="none" w:sz="0" w:space="0" w:color="auto"/>
      </w:divBdr>
    </w:div>
    <w:div w:id="72169001">
      <w:bodyDiv w:val="1"/>
      <w:marLeft w:val="0"/>
      <w:marRight w:val="0"/>
      <w:marTop w:val="0"/>
      <w:marBottom w:val="0"/>
      <w:divBdr>
        <w:top w:val="none" w:sz="0" w:space="0" w:color="auto"/>
        <w:left w:val="none" w:sz="0" w:space="0" w:color="auto"/>
        <w:bottom w:val="none" w:sz="0" w:space="0" w:color="auto"/>
        <w:right w:val="none" w:sz="0" w:space="0" w:color="auto"/>
      </w:divBdr>
    </w:div>
    <w:div w:id="77411879">
      <w:bodyDiv w:val="1"/>
      <w:marLeft w:val="0"/>
      <w:marRight w:val="0"/>
      <w:marTop w:val="0"/>
      <w:marBottom w:val="0"/>
      <w:divBdr>
        <w:top w:val="none" w:sz="0" w:space="0" w:color="auto"/>
        <w:left w:val="none" w:sz="0" w:space="0" w:color="auto"/>
        <w:bottom w:val="none" w:sz="0" w:space="0" w:color="auto"/>
        <w:right w:val="none" w:sz="0" w:space="0" w:color="auto"/>
      </w:divBdr>
    </w:div>
    <w:div w:id="99188377">
      <w:bodyDiv w:val="1"/>
      <w:marLeft w:val="0"/>
      <w:marRight w:val="0"/>
      <w:marTop w:val="0"/>
      <w:marBottom w:val="0"/>
      <w:divBdr>
        <w:top w:val="none" w:sz="0" w:space="0" w:color="auto"/>
        <w:left w:val="none" w:sz="0" w:space="0" w:color="auto"/>
        <w:bottom w:val="none" w:sz="0" w:space="0" w:color="auto"/>
        <w:right w:val="none" w:sz="0" w:space="0" w:color="auto"/>
      </w:divBdr>
    </w:div>
    <w:div w:id="116602235">
      <w:bodyDiv w:val="1"/>
      <w:marLeft w:val="0"/>
      <w:marRight w:val="0"/>
      <w:marTop w:val="0"/>
      <w:marBottom w:val="0"/>
      <w:divBdr>
        <w:top w:val="none" w:sz="0" w:space="0" w:color="auto"/>
        <w:left w:val="none" w:sz="0" w:space="0" w:color="auto"/>
        <w:bottom w:val="none" w:sz="0" w:space="0" w:color="auto"/>
        <w:right w:val="none" w:sz="0" w:space="0" w:color="auto"/>
      </w:divBdr>
    </w:div>
    <w:div w:id="118039971">
      <w:bodyDiv w:val="1"/>
      <w:marLeft w:val="0"/>
      <w:marRight w:val="0"/>
      <w:marTop w:val="0"/>
      <w:marBottom w:val="0"/>
      <w:divBdr>
        <w:top w:val="none" w:sz="0" w:space="0" w:color="auto"/>
        <w:left w:val="none" w:sz="0" w:space="0" w:color="auto"/>
        <w:bottom w:val="none" w:sz="0" w:space="0" w:color="auto"/>
        <w:right w:val="none" w:sz="0" w:space="0" w:color="auto"/>
      </w:divBdr>
    </w:div>
    <w:div w:id="174732530">
      <w:bodyDiv w:val="1"/>
      <w:marLeft w:val="0"/>
      <w:marRight w:val="0"/>
      <w:marTop w:val="0"/>
      <w:marBottom w:val="0"/>
      <w:divBdr>
        <w:top w:val="none" w:sz="0" w:space="0" w:color="auto"/>
        <w:left w:val="none" w:sz="0" w:space="0" w:color="auto"/>
        <w:bottom w:val="none" w:sz="0" w:space="0" w:color="auto"/>
        <w:right w:val="none" w:sz="0" w:space="0" w:color="auto"/>
      </w:divBdr>
      <w:divsChild>
        <w:div w:id="874004818">
          <w:marLeft w:val="0"/>
          <w:marRight w:val="0"/>
          <w:marTop w:val="0"/>
          <w:marBottom w:val="0"/>
          <w:divBdr>
            <w:top w:val="none" w:sz="0" w:space="0" w:color="auto"/>
            <w:left w:val="none" w:sz="0" w:space="0" w:color="auto"/>
            <w:bottom w:val="none" w:sz="0" w:space="0" w:color="auto"/>
            <w:right w:val="none" w:sz="0" w:space="0" w:color="auto"/>
          </w:divBdr>
        </w:div>
        <w:div w:id="176427241">
          <w:marLeft w:val="0"/>
          <w:marRight w:val="0"/>
          <w:marTop w:val="0"/>
          <w:marBottom w:val="0"/>
          <w:divBdr>
            <w:top w:val="none" w:sz="0" w:space="0" w:color="auto"/>
            <w:left w:val="none" w:sz="0" w:space="0" w:color="auto"/>
            <w:bottom w:val="none" w:sz="0" w:space="0" w:color="auto"/>
            <w:right w:val="none" w:sz="0" w:space="0" w:color="auto"/>
          </w:divBdr>
        </w:div>
        <w:div w:id="1287471269">
          <w:marLeft w:val="0"/>
          <w:marRight w:val="0"/>
          <w:marTop w:val="0"/>
          <w:marBottom w:val="0"/>
          <w:divBdr>
            <w:top w:val="none" w:sz="0" w:space="0" w:color="auto"/>
            <w:left w:val="none" w:sz="0" w:space="0" w:color="auto"/>
            <w:bottom w:val="none" w:sz="0" w:space="0" w:color="auto"/>
            <w:right w:val="none" w:sz="0" w:space="0" w:color="auto"/>
          </w:divBdr>
        </w:div>
        <w:div w:id="174344551">
          <w:marLeft w:val="0"/>
          <w:marRight w:val="0"/>
          <w:marTop w:val="0"/>
          <w:marBottom w:val="0"/>
          <w:divBdr>
            <w:top w:val="none" w:sz="0" w:space="0" w:color="auto"/>
            <w:left w:val="none" w:sz="0" w:space="0" w:color="auto"/>
            <w:bottom w:val="none" w:sz="0" w:space="0" w:color="auto"/>
            <w:right w:val="none" w:sz="0" w:space="0" w:color="auto"/>
          </w:divBdr>
        </w:div>
      </w:divsChild>
    </w:div>
    <w:div w:id="196700140">
      <w:bodyDiv w:val="1"/>
      <w:marLeft w:val="0"/>
      <w:marRight w:val="0"/>
      <w:marTop w:val="0"/>
      <w:marBottom w:val="0"/>
      <w:divBdr>
        <w:top w:val="none" w:sz="0" w:space="0" w:color="auto"/>
        <w:left w:val="none" w:sz="0" w:space="0" w:color="auto"/>
        <w:bottom w:val="none" w:sz="0" w:space="0" w:color="auto"/>
        <w:right w:val="none" w:sz="0" w:space="0" w:color="auto"/>
      </w:divBdr>
    </w:div>
    <w:div w:id="263078467">
      <w:bodyDiv w:val="1"/>
      <w:marLeft w:val="0"/>
      <w:marRight w:val="0"/>
      <w:marTop w:val="0"/>
      <w:marBottom w:val="0"/>
      <w:divBdr>
        <w:top w:val="none" w:sz="0" w:space="0" w:color="auto"/>
        <w:left w:val="none" w:sz="0" w:space="0" w:color="auto"/>
        <w:bottom w:val="none" w:sz="0" w:space="0" w:color="auto"/>
        <w:right w:val="none" w:sz="0" w:space="0" w:color="auto"/>
      </w:divBdr>
    </w:div>
    <w:div w:id="299768421">
      <w:bodyDiv w:val="1"/>
      <w:marLeft w:val="0"/>
      <w:marRight w:val="0"/>
      <w:marTop w:val="0"/>
      <w:marBottom w:val="0"/>
      <w:divBdr>
        <w:top w:val="none" w:sz="0" w:space="0" w:color="auto"/>
        <w:left w:val="none" w:sz="0" w:space="0" w:color="auto"/>
        <w:bottom w:val="none" w:sz="0" w:space="0" w:color="auto"/>
        <w:right w:val="none" w:sz="0" w:space="0" w:color="auto"/>
      </w:divBdr>
    </w:div>
    <w:div w:id="349646754">
      <w:bodyDiv w:val="1"/>
      <w:marLeft w:val="0"/>
      <w:marRight w:val="0"/>
      <w:marTop w:val="0"/>
      <w:marBottom w:val="0"/>
      <w:divBdr>
        <w:top w:val="none" w:sz="0" w:space="0" w:color="auto"/>
        <w:left w:val="none" w:sz="0" w:space="0" w:color="auto"/>
        <w:bottom w:val="none" w:sz="0" w:space="0" w:color="auto"/>
        <w:right w:val="none" w:sz="0" w:space="0" w:color="auto"/>
      </w:divBdr>
    </w:div>
    <w:div w:id="401829851">
      <w:bodyDiv w:val="1"/>
      <w:marLeft w:val="0"/>
      <w:marRight w:val="0"/>
      <w:marTop w:val="0"/>
      <w:marBottom w:val="0"/>
      <w:divBdr>
        <w:top w:val="none" w:sz="0" w:space="0" w:color="auto"/>
        <w:left w:val="none" w:sz="0" w:space="0" w:color="auto"/>
        <w:bottom w:val="none" w:sz="0" w:space="0" w:color="auto"/>
        <w:right w:val="none" w:sz="0" w:space="0" w:color="auto"/>
      </w:divBdr>
    </w:div>
    <w:div w:id="421535374">
      <w:bodyDiv w:val="1"/>
      <w:marLeft w:val="0"/>
      <w:marRight w:val="0"/>
      <w:marTop w:val="0"/>
      <w:marBottom w:val="0"/>
      <w:divBdr>
        <w:top w:val="none" w:sz="0" w:space="0" w:color="auto"/>
        <w:left w:val="none" w:sz="0" w:space="0" w:color="auto"/>
        <w:bottom w:val="none" w:sz="0" w:space="0" w:color="auto"/>
        <w:right w:val="none" w:sz="0" w:space="0" w:color="auto"/>
      </w:divBdr>
    </w:div>
    <w:div w:id="515731819">
      <w:bodyDiv w:val="1"/>
      <w:marLeft w:val="0"/>
      <w:marRight w:val="0"/>
      <w:marTop w:val="0"/>
      <w:marBottom w:val="0"/>
      <w:divBdr>
        <w:top w:val="none" w:sz="0" w:space="0" w:color="auto"/>
        <w:left w:val="none" w:sz="0" w:space="0" w:color="auto"/>
        <w:bottom w:val="none" w:sz="0" w:space="0" w:color="auto"/>
        <w:right w:val="none" w:sz="0" w:space="0" w:color="auto"/>
      </w:divBdr>
      <w:divsChild>
        <w:div w:id="1756317730">
          <w:marLeft w:val="0"/>
          <w:marRight w:val="0"/>
          <w:marTop w:val="0"/>
          <w:marBottom w:val="0"/>
          <w:divBdr>
            <w:top w:val="none" w:sz="0" w:space="0" w:color="auto"/>
            <w:left w:val="none" w:sz="0" w:space="0" w:color="auto"/>
            <w:bottom w:val="none" w:sz="0" w:space="0" w:color="auto"/>
            <w:right w:val="none" w:sz="0" w:space="0" w:color="auto"/>
          </w:divBdr>
        </w:div>
        <w:div w:id="1313948199">
          <w:marLeft w:val="0"/>
          <w:marRight w:val="0"/>
          <w:marTop w:val="0"/>
          <w:marBottom w:val="0"/>
          <w:divBdr>
            <w:top w:val="none" w:sz="0" w:space="0" w:color="auto"/>
            <w:left w:val="none" w:sz="0" w:space="0" w:color="auto"/>
            <w:bottom w:val="none" w:sz="0" w:space="0" w:color="auto"/>
            <w:right w:val="none" w:sz="0" w:space="0" w:color="auto"/>
          </w:divBdr>
        </w:div>
        <w:div w:id="1762950427">
          <w:marLeft w:val="0"/>
          <w:marRight w:val="0"/>
          <w:marTop w:val="0"/>
          <w:marBottom w:val="0"/>
          <w:divBdr>
            <w:top w:val="none" w:sz="0" w:space="0" w:color="auto"/>
            <w:left w:val="none" w:sz="0" w:space="0" w:color="auto"/>
            <w:bottom w:val="none" w:sz="0" w:space="0" w:color="auto"/>
            <w:right w:val="none" w:sz="0" w:space="0" w:color="auto"/>
          </w:divBdr>
        </w:div>
      </w:divsChild>
    </w:div>
    <w:div w:id="556089616">
      <w:bodyDiv w:val="1"/>
      <w:marLeft w:val="0"/>
      <w:marRight w:val="0"/>
      <w:marTop w:val="0"/>
      <w:marBottom w:val="0"/>
      <w:divBdr>
        <w:top w:val="none" w:sz="0" w:space="0" w:color="auto"/>
        <w:left w:val="none" w:sz="0" w:space="0" w:color="auto"/>
        <w:bottom w:val="none" w:sz="0" w:space="0" w:color="auto"/>
        <w:right w:val="none" w:sz="0" w:space="0" w:color="auto"/>
      </w:divBdr>
    </w:div>
    <w:div w:id="576206537">
      <w:bodyDiv w:val="1"/>
      <w:marLeft w:val="0"/>
      <w:marRight w:val="0"/>
      <w:marTop w:val="0"/>
      <w:marBottom w:val="0"/>
      <w:divBdr>
        <w:top w:val="none" w:sz="0" w:space="0" w:color="auto"/>
        <w:left w:val="none" w:sz="0" w:space="0" w:color="auto"/>
        <w:bottom w:val="none" w:sz="0" w:space="0" w:color="auto"/>
        <w:right w:val="none" w:sz="0" w:space="0" w:color="auto"/>
      </w:divBdr>
      <w:divsChild>
        <w:div w:id="113524887">
          <w:marLeft w:val="0"/>
          <w:marRight w:val="0"/>
          <w:marTop w:val="0"/>
          <w:marBottom w:val="0"/>
          <w:divBdr>
            <w:top w:val="none" w:sz="0" w:space="0" w:color="auto"/>
            <w:left w:val="none" w:sz="0" w:space="0" w:color="auto"/>
            <w:bottom w:val="none" w:sz="0" w:space="0" w:color="auto"/>
            <w:right w:val="none" w:sz="0" w:space="0" w:color="auto"/>
          </w:divBdr>
        </w:div>
        <w:div w:id="1779836412">
          <w:marLeft w:val="0"/>
          <w:marRight w:val="0"/>
          <w:marTop w:val="0"/>
          <w:marBottom w:val="0"/>
          <w:divBdr>
            <w:top w:val="none" w:sz="0" w:space="0" w:color="auto"/>
            <w:left w:val="none" w:sz="0" w:space="0" w:color="auto"/>
            <w:bottom w:val="none" w:sz="0" w:space="0" w:color="auto"/>
            <w:right w:val="none" w:sz="0" w:space="0" w:color="auto"/>
          </w:divBdr>
        </w:div>
        <w:div w:id="1407263173">
          <w:marLeft w:val="0"/>
          <w:marRight w:val="0"/>
          <w:marTop w:val="0"/>
          <w:marBottom w:val="0"/>
          <w:divBdr>
            <w:top w:val="none" w:sz="0" w:space="0" w:color="auto"/>
            <w:left w:val="none" w:sz="0" w:space="0" w:color="auto"/>
            <w:bottom w:val="none" w:sz="0" w:space="0" w:color="auto"/>
            <w:right w:val="none" w:sz="0" w:space="0" w:color="auto"/>
          </w:divBdr>
        </w:div>
      </w:divsChild>
    </w:div>
    <w:div w:id="652835247">
      <w:bodyDiv w:val="1"/>
      <w:marLeft w:val="0"/>
      <w:marRight w:val="0"/>
      <w:marTop w:val="0"/>
      <w:marBottom w:val="0"/>
      <w:divBdr>
        <w:top w:val="none" w:sz="0" w:space="0" w:color="auto"/>
        <w:left w:val="none" w:sz="0" w:space="0" w:color="auto"/>
        <w:bottom w:val="none" w:sz="0" w:space="0" w:color="auto"/>
        <w:right w:val="none" w:sz="0" w:space="0" w:color="auto"/>
      </w:divBdr>
    </w:div>
    <w:div w:id="669799248">
      <w:bodyDiv w:val="1"/>
      <w:marLeft w:val="0"/>
      <w:marRight w:val="0"/>
      <w:marTop w:val="0"/>
      <w:marBottom w:val="0"/>
      <w:divBdr>
        <w:top w:val="none" w:sz="0" w:space="0" w:color="auto"/>
        <w:left w:val="none" w:sz="0" w:space="0" w:color="auto"/>
        <w:bottom w:val="none" w:sz="0" w:space="0" w:color="auto"/>
        <w:right w:val="none" w:sz="0" w:space="0" w:color="auto"/>
      </w:divBdr>
    </w:div>
    <w:div w:id="691686242">
      <w:bodyDiv w:val="1"/>
      <w:marLeft w:val="0"/>
      <w:marRight w:val="0"/>
      <w:marTop w:val="0"/>
      <w:marBottom w:val="0"/>
      <w:divBdr>
        <w:top w:val="none" w:sz="0" w:space="0" w:color="auto"/>
        <w:left w:val="none" w:sz="0" w:space="0" w:color="auto"/>
        <w:bottom w:val="none" w:sz="0" w:space="0" w:color="auto"/>
        <w:right w:val="none" w:sz="0" w:space="0" w:color="auto"/>
      </w:divBdr>
      <w:divsChild>
        <w:div w:id="1401296401">
          <w:marLeft w:val="150"/>
          <w:marRight w:val="150"/>
          <w:marTop w:val="0"/>
          <w:marBottom w:val="0"/>
          <w:divBdr>
            <w:top w:val="none" w:sz="0" w:space="0" w:color="auto"/>
            <w:left w:val="none" w:sz="0" w:space="0" w:color="auto"/>
            <w:bottom w:val="none" w:sz="0" w:space="0" w:color="auto"/>
            <w:right w:val="none" w:sz="0" w:space="0" w:color="auto"/>
          </w:divBdr>
          <w:divsChild>
            <w:div w:id="1783527631">
              <w:marLeft w:val="0"/>
              <w:marRight w:val="0"/>
              <w:marTop w:val="0"/>
              <w:marBottom w:val="0"/>
              <w:divBdr>
                <w:top w:val="none" w:sz="0" w:space="0" w:color="auto"/>
                <w:left w:val="none" w:sz="0" w:space="0" w:color="auto"/>
                <w:bottom w:val="none" w:sz="0" w:space="0" w:color="auto"/>
                <w:right w:val="none" w:sz="0" w:space="0" w:color="auto"/>
              </w:divBdr>
            </w:div>
            <w:div w:id="913903836">
              <w:marLeft w:val="240"/>
              <w:marRight w:val="0"/>
              <w:marTop w:val="0"/>
              <w:marBottom w:val="0"/>
              <w:divBdr>
                <w:top w:val="none" w:sz="0" w:space="0" w:color="auto"/>
                <w:left w:val="none" w:sz="0" w:space="0" w:color="auto"/>
                <w:bottom w:val="none" w:sz="0" w:space="0" w:color="auto"/>
                <w:right w:val="none" w:sz="0" w:space="0" w:color="auto"/>
              </w:divBdr>
            </w:div>
            <w:div w:id="1350376225">
              <w:marLeft w:val="240"/>
              <w:marRight w:val="0"/>
              <w:marTop w:val="0"/>
              <w:marBottom w:val="0"/>
              <w:divBdr>
                <w:top w:val="none" w:sz="0" w:space="0" w:color="auto"/>
                <w:left w:val="none" w:sz="0" w:space="0" w:color="auto"/>
                <w:bottom w:val="none" w:sz="0" w:space="0" w:color="auto"/>
                <w:right w:val="none" w:sz="0" w:space="0" w:color="auto"/>
              </w:divBdr>
            </w:div>
          </w:divsChild>
        </w:div>
        <w:div w:id="452672626">
          <w:marLeft w:val="150"/>
          <w:marRight w:val="150"/>
          <w:marTop w:val="0"/>
          <w:marBottom w:val="0"/>
          <w:divBdr>
            <w:top w:val="none" w:sz="0" w:space="0" w:color="auto"/>
            <w:left w:val="none" w:sz="0" w:space="0" w:color="auto"/>
            <w:bottom w:val="none" w:sz="0" w:space="0" w:color="auto"/>
            <w:right w:val="none" w:sz="0" w:space="0" w:color="auto"/>
          </w:divBdr>
          <w:divsChild>
            <w:div w:id="179319012">
              <w:marLeft w:val="0"/>
              <w:marRight w:val="0"/>
              <w:marTop w:val="0"/>
              <w:marBottom w:val="0"/>
              <w:divBdr>
                <w:top w:val="none" w:sz="0" w:space="0" w:color="auto"/>
                <w:left w:val="none" w:sz="0" w:space="0" w:color="auto"/>
                <w:bottom w:val="none" w:sz="0" w:space="0" w:color="auto"/>
                <w:right w:val="none" w:sz="0" w:space="0" w:color="auto"/>
              </w:divBdr>
            </w:div>
            <w:div w:id="745999492">
              <w:marLeft w:val="240"/>
              <w:marRight w:val="0"/>
              <w:marTop w:val="0"/>
              <w:marBottom w:val="0"/>
              <w:divBdr>
                <w:top w:val="none" w:sz="0" w:space="0" w:color="auto"/>
                <w:left w:val="none" w:sz="0" w:space="0" w:color="auto"/>
                <w:bottom w:val="none" w:sz="0" w:space="0" w:color="auto"/>
                <w:right w:val="none" w:sz="0" w:space="0" w:color="auto"/>
              </w:divBdr>
            </w:div>
            <w:div w:id="533422324">
              <w:marLeft w:val="240"/>
              <w:marRight w:val="0"/>
              <w:marTop w:val="0"/>
              <w:marBottom w:val="0"/>
              <w:divBdr>
                <w:top w:val="none" w:sz="0" w:space="0" w:color="auto"/>
                <w:left w:val="none" w:sz="0" w:space="0" w:color="auto"/>
                <w:bottom w:val="none" w:sz="0" w:space="0" w:color="auto"/>
                <w:right w:val="none" w:sz="0" w:space="0" w:color="auto"/>
              </w:divBdr>
            </w:div>
          </w:divsChild>
        </w:div>
        <w:div w:id="227956303">
          <w:marLeft w:val="150"/>
          <w:marRight w:val="150"/>
          <w:marTop w:val="0"/>
          <w:marBottom w:val="0"/>
          <w:divBdr>
            <w:top w:val="single" w:sz="6" w:space="2" w:color="300060"/>
            <w:left w:val="single" w:sz="6" w:space="2" w:color="300060"/>
            <w:bottom w:val="single" w:sz="6" w:space="2" w:color="300060"/>
            <w:right w:val="single" w:sz="6" w:space="2" w:color="300060"/>
          </w:divBdr>
          <w:divsChild>
            <w:div w:id="19748223">
              <w:marLeft w:val="0"/>
              <w:marRight w:val="0"/>
              <w:marTop w:val="0"/>
              <w:marBottom w:val="0"/>
              <w:divBdr>
                <w:top w:val="none" w:sz="0" w:space="0" w:color="auto"/>
                <w:left w:val="none" w:sz="0" w:space="0" w:color="auto"/>
                <w:bottom w:val="none" w:sz="0" w:space="0" w:color="auto"/>
                <w:right w:val="none" w:sz="0" w:space="0" w:color="auto"/>
              </w:divBdr>
            </w:div>
            <w:div w:id="255864219">
              <w:marLeft w:val="240"/>
              <w:marRight w:val="0"/>
              <w:marTop w:val="0"/>
              <w:marBottom w:val="0"/>
              <w:divBdr>
                <w:top w:val="none" w:sz="0" w:space="0" w:color="auto"/>
                <w:left w:val="none" w:sz="0" w:space="0" w:color="auto"/>
                <w:bottom w:val="none" w:sz="0" w:space="0" w:color="auto"/>
                <w:right w:val="none" w:sz="0" w:space="0" w:color="auto"/>
              </w:divBdr>
            </w:div>
            <w:div w:id="546264277">
              <w:marLeft w:val="240"/>
              <w:marRight w:val="0"/>
              <w:marTop w:val="0"/>
              <w:marBottom w:val="0"/>
              <w:divBdr>
                <w:top w:val="none" w:sz="0" w:space="0" w:color="auto"/>
                <w:left w:val="none" w:sz="0" w:space="0" w:color="auto"/>
                <w:bottom w:val="none" w:sz="0" w:space="0" w:color="auto"/>
                <w:right w:val="none" w:sz="0" w:space="0" w:color="auto"/>
              </w:divBdr>
            </w:div>
          </w:divsChild>
        </w:div>
        <w:div w:id="1744839367">
          <w:marLeft w:val="150"/>
          <w:marRight w:val="150"/>
          <w:marTop w:val="0"/>
          <w:marBottom w:val="0"/>
          <w:divBdr>
            <w:top w:val="none" w:sz="0" w:space="0" w:color="auto"/>
            <w:left w:val="none" w:sz="0" w:space="0" w:color="auto"/>
            <w:bottom w:val="none" w:sz="0" w:space="0" w:color="auto"/>
            <w:right w:val="none" w:sz="0" w:space="0" w:color="auto"/>
          </w:divBdr>
          <w:divsChild>
            <w:div w:id="742751269">
              <w:marLeft w:val="0"/>
              <w:marRight w:val="0"/>
              <w:marTop w:val="0"/>
              <w:marBottom w:val="0"/>
              <w:divBdr>
                <w:top w:val="none" w:sz="0" w:space="0" w:color="auto"/>
                <w:left w:val="none" w:sz="0" w:space="0" w:color="auto"/>
                <w:bottom w:val="none" w:sz="0" w:space="0" w:color="auto"/>
                <w:right w:val="none" w:sz="0" w:space="0" w:color="auto"/>
              </w:divBdr>
            </w:div>
            <w:div w:id="1389954560">
              <w:marLeft w:val="240"/>
              <w:marRight w:val="0"/>
              <w:marTop w:val="0"/>
              <w:marBottom w:val="0"/>
              <w:divBdr>
                <w:top w:val="none" w:sz="0" w:space="0" w:color="auto"/>
                <w:left w:val="none" w:sz="0" w:space="0" w:color="auto"/>
                <w:bottom w:val="none" w:sz="0" w:space="0" w:color="auto"/>
                <w:right w:val="none" w:sz="0" w:space="0" w:color="auto"/>
              </w:divBdr>
            </w:div>
            <w:div w:id="1018965581">
              <w:marLeft w:val="240"/>
              <w:marRight w:val="0"/>
              <w:marTop w:val="0"/>
              <w:marBottom w:val="0"/>
              <w:divBdr>
                <w:top w:val="none" w:sz="0" w:space="0" w:color="auto"/>
                <w:left w:val="none" w:sz="0" w:space="0" w:color="auto"/>
                <w:bottom w:val="none" w:sz="0" w:space="0" w:color="auto"/>
                <w:right w:val="none" w:sz="0" w:space="0" w:color="auto"/>
              </w:divBdr>
            </w:div>
          </w:divsChild>
        </w:div>
        <w:div w:id="174466474">
          <w:marLeft w:val="150"/>
          <w:marRight w:val="150"/>
          <w:marTop w:val="0"/>
          <w:marBottom w:val="0"/>
          <w:divBdr>
            <w:top w:val="none" w:sz="0" w:space="0" w:color="auto"/>
            <w:left w:val="none" w:sz="0" w:space="0" w:color="auto"/>
            <w:bottom w:val="none" w:sz="0" w:space="0" w:color="auto"/>
            <w:right w:val="none" w:sz="0" w:space="0" w:color="auto"/>
          </w:divBdr>
          <w:divsChild>
            <w:div w:id="948705709">
              <w:marLeft w:val="0"/>
              <w:marRight w:val="0"/>
              <w:marTop w:val="0"/>
              <w:marBottom w:val="0"/>
              <w:divBdr>
                <w:top w:val="none" w:sz="0" w:space="0" w:color="auto"/>
                <w:left w:val="none" w:sz="0" w:space="0" w:color="auto"/>
                <w:bottom w:val="none" w:sz="0" w:space="0" w:color="auto"/>
                <w:right w:val="none" w:sz="0" w:space="0" w:color="auto"/>
              </w:divBdr>
            </w:div>
            <w:div w:id="542137070">
              <w:marLeft w:val="240"/>
              <w:marRight w:val="0"/>
              <w:marTop w:val="0"/>
              <w:marBottom w:val="0"/>
              <w:divBdr>
                <w:top w:val="none" w:sz="0" w:space="0" w:color="auto"/>
                <w:left w:val="none" w:sz="0" w:space="0" w:color="auto"/>
                <w:bottom w:val="none" w:sz="0" w:space="0" w:color="auto"/>
                <w:right w:val="none" w:sz="0" w:space="0" w:color="auto"/>
              </w:divBdr>
            </w:div>
            <w:div w:id="276839859">
              <w:marLeft w:val="240"/>
              <w:marRight w:val="0"/>
              <w:marTop w:val="0"/>
              <w:marBottom w:val="0"/>
              <w:divBdr>
                <w:top w:val="none" w:sz="0" w:space="0" w:color="auto"/>
                <w:left w:val="none" w:sz="0" w:space="0" w:color="auto"/>
                <w:bottom w:val="none" w:sz="0" w:space="0" w:color="auto"/>
                <w:right w:val="none" w:sz="0" w:space="0" w:color="auto"/>
              </w:divBdr>
            </w:div>
          </w:divsChild>
        </w:div>
        <w:div w:id="787118617">
          <w:marLeft w:val="150"/>
          <w:marRight w:val="150"/>
          <w:marTop w:val="0"/>
          <w:marBottom w:val="0"/>
          <w:divBdr>
            <w:top w:val="none" w:sz="0" w:space="0" w:color="auto"/>
            <w:left w:val="none" w:sz="0" w:space="0" w:color="auto"/>
            <w:bottom w:val="none" w:sz="0" w:space="0" w:color="auto"/>
            <w:right w:val="none" w:sz="0" w:space="0" w:color="auto"/>
          </w:divBdr>
          <w:divsChild>
            <w:div w:id="1858034183">
              <w:marLeft w:val="0"/>
              <w:marRight w:val="0"/>
              <w:marTop w:val="0"/>
              <w:marBottom w:val="0"/>
              <w:divBdr>
                <w:top w:val="none" w:sz="0" w:space="0" w:color="auto"/>
                <w:left w:val="none" w:sz="0" w:space="0" w:color="auto"/>
                <w:bottom w:val="none" w:sz="0" w:space="0" w:color="auto"/>
                <w:right w:val="none" w:sz="0" w:space="0" w:color="auto"/>
              </w:divBdr>
            </w:div>
            <w:div w:id="1755979887">
              <w:marLeft w:val="240"/>
              <w:marRight w:val="0"/>
              <w:marTop w:val="0"/>
              <w:marBottom w:val="0"/>
              <w:divBdr>
                <w:top w:val="none" w:sz="0" w:space="0" w:color="auto"/>
                <w:left w:val="none" w:sz="0" w:space="0" w:color="auto"/>
                <w:bottom w:val="none" w:sz="0" w:space="0" w:color="auto"/>
                <w:right w:val="none" w:sz="0" w:space="0" w:color="auto"/>
              </w:divBdr>
            </w:div>
            <w:div w:id="1360860339">
              <w:marLeft w:val="240"/>
              <w:marRight w:val="0"/>
              <w:marTop w:val="0"/>
              <w:marBottom w:val="0"/>
              <w:divBdr>
                <w:top w:val="none" w:sz="0" w:space="0" w:color="auto"/>
                <w:left w:val="none" w:sz="0" w:space="0" w:color="auto"/>
                <w:bottom w:val="none" w:sz="0" w:space="0" w:color="auto"/>
                <w:right w:val="none" w:sz="0" w:space="0" w:color="auto"/>
              </w:divBdr>
            </w:div>
          </w:divsChild>
        </w:div>
        <w:div w:id="2085834714">
          <w:marLeft w:val="150"/>
          <w:marRight w:val="150"/>
          <w:marTop w:val="0"/>
          <w:marBottom w:val="0"/>
          <w:divBdr>
            <w:top w:val="none" w:sz="0" w:space="0" w:color="auto"/>
            <w:left w:val="none" w:sz="0" w:space="0" w:color="auto"/>
            <w:bottom w:val="none" w:sz="0" w:space="0" w:color="auto"/>
            <w:right w:val="none" w:sz="0" w:space="0" w:color="auto"/>
          </w:divBdr>
          <w:divsChild>
            <w:div w:id="796723353">
              <w:marLeft w:val="0"/>
              <w:marRight w:val="0"/>
              <w:marTop w:val="0"/>
              <w:marBottom w:val="0"/>
              <w:divBdr>
                <w:top w:val="none" w:sz="0" w:space="0" w:color="auto"/>
                <w:left w:val="none" w:sz="0" w:space="0" w:color="auto"/>
                <w:bottom w:val="none" w:sz="0" w:space="0" w:color="auto"/>
                <w:right w:val="none" w:sz="0" w:space="0" w:color="auto"/>
              </w:divBdr>
            </w:div>
            <w:div w:id="1781685786">
              <w:marLeft w:val="240"/>
              <w:marRight w:val="0"/>
              <w:marTop w:val="0"/>
              <w:marBottom w:val="0"/>
              <w:divBdr>
                <w:top w:val="none" w:sz="0" w:space="0" w:color="auto"/>
                <w:left w:val="none" w:sz="0" w:space="0" w:color="auto"/>
                <w:bottom w:val="none" w:sz="0" w:space="0" w:color="auto"/>
                <w:right w:val="none" w:sz="0" w:space="0" w:color="auto"/>
              </w:divBdr>
            </w:div>
            <w:div w:id="915362808">
              <w:marLeft w:val="240"/>
              <w:marRight w:val="0"/>
              <w:marTop w:val="0"/>
              <w:marBottom w:val="0"/>
              <w:divBdr>
                <w:top w:val="none" w:sz="0" w:space="0" w:color="auto"/>
                <w:left w:val="none" w:sz="0" w:space="0" w:color="auto"/>
                <w:bottom w:val="none" w:sz="0" w:space="0" w:color="auto"/>
                <w:right w:val="none" w:sz="0" w:space="0" w:color="auto"/>
              </w:divBdr>
            </w:div>
          </w:divsChild>
        </w:div>
        <w:div w:id="2006590317">
          <w:marLeft w:val="150"/>
          <w:marRight w:val="150"/>
          <w:marTop w:val="0"/>
          <w:marBottom w:val="0"/>
          <w:divBdr>
            <w:top w:val="none" w:sz="0" w:space="0" w:color="auto"/>
            <w:left w:val="none" w:sz="0" w:space="0" w:color="auto"/>
            <w:bottom w:val="none" w:sz="0" w:space="0" w:color="auto"/>
            <w:right w:val="none" w:sz="0" w:space="0" w:color="auto"/>
          </w:divBdr>
          <w:divsChild>
            <w:div w:id="1948271272">
              <w:marLeft w:val="0"/>
              <w:marRight w:val="0"/>
              <w:marTop w:val="0"/>
              <w:marBottom w:val="0"/>
              <w:divBdr>
                <w:top w:val="none" w:sz="0" w:space="0" w:color="auto"/>
                <w:left w:val="none" w:sz="0" w:space="0" w:color="auto"/>
                <w:bottom w:val="none" w:sz="0" w:space="0" w:color="auto"/>
                <w:right w:val="none" w:sz="0" w:space="0" w:color="auto"/>
              </w:divBdr>
            </w:div>
            <w:div w:id="1349404613">
              <w:marLeft w:val="240"/>
              <w:marRight w:val="0"/>
              <w:marTop w:val="0"/>
              <w:marBottom w:val="0"/>
              <w:divBdr>
                <w:top w:val="none" w:sz="0" w:space="0" w:color="auto"/>
                <w:left w:val="none" w:sz="0" w:space="0" w:color="auto"/>
                <w:bottom w:val="none" w:sz="0" w:space="0" w:color="auto"/>
                <w:right w:val="none" w:sz="0" w:space="0" w:color="auto"/>
              </w:divBdr>
            </w:div>
            <w:div w:id="17313264">
              <w:marLeft w:val="240"/>
              <w:marRight w:val="0"/>
              <w:marTop w:val="0"/>
              <w:marBottom w:val="0"/>
              <w:divBdr>
                <w:top w:val="none" w:sz="0" w:space="0" w:color="auto"/>
                <w:left w:val="none" w:sz="0" w:space="0" w:color="auto"/>
                <w:bottom w:val="none" w:sz="0" w:space="0" w:color="auto"/>
                <w:right w:val="none" w:sz="0" w:space="0" w:color="auto"/>
              </w:divBdr>
            </w:div>
          </w:divsChild>
        </w:div>
        <w:div w:id="832528767">
          <w:marLeft w:val="150"/>
          <w:marRight w:val="150"/>
          <w:marTop w:val="0"/>
          <w:marBottom w:val="0"/>
          <w:divBdr>
            <w:top w:val="none" w:sz="0" w:space="0" w:color="auto"/>
            <w:left w:val="none" w:sz="0" w:space="0" w:color="auto"/>
            <w:bottom w:val="none" w:sz="0" w:space="0" w:color="auto"/>
            <w:right w:val="none" w:sz="0" w:space="0" w:color="auto"/>
          </w:divBdr>
          <w:divsChild>
            <w:div w:id="535701443">
              <w:marLeft w:val="0"/>
              <w:marRight w:val="0"/>
              <w:marTop w:val="0"/>
              <w:marBottom w:val="0"/>
              <w:divBdr>
                <w:top w:val="none" w:sz="0" w:space="0" w:color="auto"/>
                <w:left w:val="none" w:sz="0" w:space="0" w:color="auto"/>
                <w:bottom w:val="none" w:sz="0" w:space="0" w:color="auto"/>
                <w:right w:val="none" w:sz="0" w:space="0" w:color="auto"/>
              </w:divBdr>
            </w:div>
            <w:div w:id="1822237941">
              <w:marLeft w:val="240"/>
              <w:marRight w:val="0"/>
              <w:marTop w:val="0"/>
              <w:marBottom w:val="0"/>
              <w:divBdr>
                <w:top w:val="none" w:sz="0" w:space="0" w:color="auto"/>
                <w:left w:val="none" w:sz="0" w:space="0" w:color="auto"/>
                <w:bottom w:val="none" w:sz="0" w:space="0" w:color="auto"/>
                <w:right w:val="none" w:sz="0" w:space="0" w:color="auto"/>
              </w:divBdr>
            </w:div>
            <w:div w:id="1619754911">
              <w:marLeft w:val="240"/>
              <w:marRight w:val="0"/>
              <w:marTop w:val="0"/>
              <w:marBottom w:val="0"/>
              <w:divBdr>
                <w:top w:val="none" w:sz="0" w:space="0" w:color="auto"/>
                <w:left w:val="none" w:sz="0" w:space="0" w:color="auto"/>
                <w:bottom w:val="none" w:sz="0" w:space="0" w:color="auto"/>
                <w:right w:val="none" w:sz="0" w:space="0" w:color="auto"/>
              </w:divBdr>
            </w:div>
          </w:divsChild>
        </w:div>
        <w:div w:id="1898468828">
          <w:marLeft w:val="150"/>
          <w:marRight w:val="150"/>
          <w:marTop w:val="0"/>
          <w:marBottom w:val="0"/>
          <w:divBdr>
            <w:top w:val="single" w:sz="6" w:space="2" w:color="300060"/>
            <w:left w:val="single" w:sz="6" w:space="2" w:color="300060"/>
            <w:bottom w:val="single" w:sz="6" w:space="2" w:color="300060"/>
            <w:right w:val="single" w:sz="6" w:space="2" w:color="300060"/>
          </w:divBdr>
          <w:divsChild>
            <w:div w:id="1541553427">
              <w:marLeft w:val="0"/>
              <w:marRight w:val="0"/>
              <w:marTop w:val="0"/>
              <w:marBottom w:val="0"/>
              <w:divBdr>
                <w:top w:val="none" w:sz="0" w:space="0" w:color="auto"/>
                <w:left w:val="none" w:sz="0" w:space="0" w:color="auto"/>
                <w:bottom w:val="none" w:sz="0" w:space="0" w:color="auto"/>
                <w:right w:val="none" w:sz="0" w:space="0" w:color="auto"/>
              </w:divBdr>
            </w:div>
            <w:div w:id="584650620">
              <w:marLeft w:val="240"/>
              <w:marRight w:val="0"/>
              <w:marTop w:val="0"/>
              <w:marBottom w:val="0"/>
              <w:divBdr>
                <w:top w:val="none" w:sz="0" w:space="0" w:color="auto"/>
                <w:left w:val="none" w:sz="0" w:space="0" w:color="auto"/>
                <w:bottom w:val="none" w:sz="0" w:space="0" w:color="auto"/>
                <w:right w:val="none" w:sz="0" w:space="0" w:color="auto"/>
              </w:divBdr>
            </w:div>
            <w:div w:id="420881580">
              <w:marLeft w:val="240"/>
              <w:marRight w:val="0"/>
              <w:marTop w:val="0"/>
              <w:marBottom w:val="0"/>
              <w:divBdr>
                <w:top w:val="none" w:sz="0" w:space="0" w:color="auto"/>
                <w:left w:val="none" w:sz="0" w:space="0" w:color="auto"/>
                <w:bottom w:val="none" w:sz="0" w:space="0" w:color="auto"/>
                <w:right w:val="none" w:sz="0" w:space="0" w:color="auto"/>
              </w:divBdr>
            </w:div>
          </w:divsChild>
        </w:div>
        <w:div w:id="921372710">
          <w:marLeft w:val="150"/>
          <w:marRight w:val="150"/>
          <w:marTop w:val="0"/>
          <w:marBottom w:val="0"/>
          <w:divBdr>
            <w:top w:val="none" w:sz="0" w:space="0" w:color="auto"/>
            <w:left w:val="none" w:sz="0" w:space="0" w:color="auto"/>
            <w:bottom w:val="none" w:sz="0" w:space="0" w:color="auto"/>
            <w:right w:val="none" w:sz="0" w:space="0" w:color="auto"/>
          </w:divBdr>
          <w:divsChild>
            <w:div w:id="88815413">
              <w:marLeft w:val="0"/>
              <w:marRight w:val="0"/>
              <w:marTop w:val="0"/>
              <w:marBottom w:val="0"/>
              <w:divBdr>
                <w:top w:val="none" w:sz="0" w:space="0" w:color="auto"/>
                <w:left w:val="none" w:sz="0" w:space="0" w:color="auto"/>
                <w:bottom w:val="none" w:sz="0" w:space="0" w:color="auto"/>
                <w:right w:val="none" w:sz="0" w:space="0" w:color="auto"/>
              </w:divBdr>
            </w:div>
            <w:div w:id="2060084120">
              <w:marLeft w:val="240"/>
              <w:marRight w:val="0"/>
              <w:marTop w:val="0"/>
              <w:marBottom w:val="0"/>
              <w:divBdr>
                <w:top w:val="none" w:sz="0" w:space="0" w:color="auto"/>
                <w:left w:val="none" w:sz="0" w:space="0" w:color="auto"/>
                <w:bottom w:val="none" w:sz="0" w:space="0" w:color="auto"/>
                <w:right w:val="none" w:sz="0" w:space="0" w:color="auto"/>
              </w:divBdr>
            </w:div>
            <w:div w:id="1491288547">
              <w:marLeft w:val="240"/>
              <w:marRight w:val="0"/>
              <w:marTop w:val="0"/>
              <w:marBottom w:val="0"/>
              <w:divBdr>
                <w:top w:val="none" w:sz="0" w:space="0" w:color="auto"/>
                <w:left w:val="none" w:sz="0" w:space="0" w:color="auto"/>
                <w:bottom w:val="none" w:sz="0" w:space="0" w:color="auto"/>
                <w:right w:val="none" w:sz="0" w:space="0" w:color="auto"/>
              </w:divBdr>
            </w:div>
          </w:divsChild>
        </w:div>
        <w:div w:id="354424763">
          <w:marLeft w:val="150"/>
          <w:marRight w:val="150"/>
          <w:marTop w:val="0"/>
          <w:marBottom w:val="0"/>
          <w:divBdr>
            <w:top w:val="none" w:sz="0" w:space="0" w:color="auto"/>
            <w:left w:val="none" w:sz="0" w:space="0" w:color="auto"/>
            <w:bottom w:val="none" w:sz="0" w:space="0" w:color="auto"/>
            <w:right w:val="none" w:sz="0" w:space="0" w:color="auto"/>
          </w:divBdr>
          <w:divsChild>
            <w:div w:id="659387040">
              <w:marLeft w:val="0"/>
              <w:marRight w:val="0"/>
              <w:marTop w:val="0"/>
              <w:marBottom w:val="0"/>
              <w:divBdr>
                <w:top w:val="none" w:sz="0" w:space="0" w:color="auto"/>
                <w:left w:val="none" w:sz="0" w:space="0" w:color="auto"/>
                <w:bottom w:val="none" w:sz="0" w:space="0" w:color="auto"/>
                <w:right w:val="none" w:sz="0" w:space="0" w:color="auto"/>
              </w:divBdr>
            </w:div>
            <w:div w:id="475145811">
              <w:marLeft w:val="240"/>
              <w:marRight w:val="0"/>
              <w:marTop w:val="0"/>
              <w:marBottom w:val="0"/>
              <w:divBdr>
                <w:top w:val="none" w:sz="0" w:space="0" w:color="auto"/>
                <w:left w:val="none" w:sz="0" w:space="0" w:color="auto"/>
                <w:bottom w:val="none" w:sz="0" w:space="0" w:color="auto"/>
                <w:right w:val="none" w:sz="0" w:space="0" w:color="auto"/>
              </w:divBdr>
            </w:div>
            <w:div w:id="1654523768">
              <w:marLeft w:val="240"/>
              <w:marRight w:val="0"/>
              <w:marTop w:val="0"/>
              <w:marBottom w:val="0"/>
              <w:divBdr>
                <w:top w:val="none" w:sz="0" w:space="0" w:color="auto"/>
                <w:left w:val="none" w:sz="0" w:space="0" w:color="auto"/>
                <w:bottom w:val="none" w:sz="0" w:space="0" w:color="auto"/>
                <w:right w:val="none" w:sz="0" w:space="0" w:color="auto"/>
              </w:divBdr>
            </w:div>
          </w:divsChild>
        </w:div>
        <w:div w:id="1740786986">
          <w:marLeft w:val="150"/>
          <w:marRight w:val="150"/>
          <w:marTop w:val="0"/>
          <w:marBottom w:val="0"/>
          <w:divBdr>
            <w:top w:val="none" w:sz="0" w:space="0" w:color="auto"/>
            <w:left w:val="none" w:sz="0" w:space="0" w:color="auto"/>
            <w:bottom w:val="none" w:sz="0" w:space="0" w:color="auto"/>
            <w:right w:val="none" w:sz="0" w:space="0" w:color="auto"/>
          </w:divBdr>
          <w:divsChild>
            <w:div w:id="1971010858">
              <w:marLeft w:val="0"/>
              <w:marRight w:val="0"/>
              <w:marTop w:val="0"/>
              <w:marBottom w:val="0"/>
              <w:divBdr>
                <w:top w:val="none" w:sz="0" w:space="0" w:color="auto"/>
                <w:left w:val="none" w:sz="0" w:space="0" w:color="auto"/>
                <w:bottom w:val="none" w:sz="0" w:space="0" w:color="auto"/>
                <w:right w:val="none" w:sz="0" w:space="0" w:color="auto"/>
              </w:divBdr>
            </w:div>
            <w:div w:id="257569165">
              <w:marLeft w:val="240"/>
              <w:marRight w:val="0"/>
              <w:marTop w:val="0"/>
              <w:marBottom w:val="0"/>
              <w:divBdr>
                <w:top w:val="none" w:sz="0" w:space="0" w:color="auto"/>
                <w:left w:val="none" w:sz="0" w:space="0" w:color="auto"/>
                <w:bottom w:val="none" w:sz="0" w:space="0" w:color="auto"/>
                <w:right w:val="none" w:sz="0" w:space="0" w:color="auto"/>
              </w:divBdr>
            </w:div>
            <w:div w:id="400761477">
              <w:marLeft w:val="240"/>
              <w:marRight w:val="0"/>
              <w:marTop w:val="0"/>
              <w:marBottom w:val="0"/>
              <w:divBdr>
                <w:top w:val="none" w:sz="0" w:space="0" w:color="auto"/>
                <w:left w:val="none" w:sz="0" w:space="0" w:color="auto"/>
                <w:bottom w:val="none" w:sz="0" w:space="0" w:color="auto"/>
                <w:right w:val="none" w:sz="0" w:space="0" w:color="auto"/>
              </w:divBdr>
            </w:div>
          </w:divsChild>
        </w:div>
        <w:div w:id="1484857560">
          <w:marLeft w:val="150"/>
          <w:marRight w:val="150"/>
          <w:marTop w:val="0"/>
          <w:marBottom w:val="0"/>
          <w:divBdr>
            <w:top w:val="none" w:sz="0" w:space="0" w:color="auto"/>
            <w:left w:val="none" w:sz="0" w:space="0" w:color="auto"/>
            <w:bottom w:val="none" w:sz="0" w:space="0" w:color="auto"/>
            <w:right w:val="none" w:sz="0" w:space="0" w:color="auto"/>
          </w:divBdr>
          <w:divsChild>
            <w:div w:id="1744404278">
              <w:marLeft w:val="0"/>
              <w:marRight w:val="0"/>
              <w:marTop w:val="0"/>
              <w:marBottom w:val="0"/>
              <w:divBdr>
                <w:top w:val="none" w:sz="0" w:space="0" w:color="auto"/>
                <w:left w:val="none" w:sz="0" w:space="0" w:color="auto"/>
                <w:bottom w:val="none" w:sz="0" w:space="0" w:color="auto"/>
                <w:right w:val="none" w:sz="0" w:space="0" w:color="auto"/>
              </w:divBdr>
            </w:div>
            <w:div w:id="1613517337">
              <w:marLeft w:val="240"/>
              <w:marRight w:val="0"/>
              <w:marTop w:val="0"/>
              <w:marBottom w:val="0"/>
              <w:divBdr>
                <w:top w:val="none" w:sz="0" w:space="0" w:color="auto"/>
                <w:left w:val="none" w:sz="0" w:space="0" w:color="auto"/>
                <w:bottom w:val="none" w:sz="0" w:space="0" w:color="auto"/>
                <w:right w:val="none" w:sz="0" w:space="0" w:color="auto"/>
              </w:divBdr>
            </w:div>
            <w:div w:id="654146030">
              <w:marLeft w:val="240"/>
              <w:marRight w:val="0"/>
              <w:marTop w:val="0"/>
              <w:marBottom w:val="0"/>
              <w:divBdr>
                <w:top w:val="none" w:sz="0" w:space="0" w:color="auto"/>
                <w:left w:val="none" w:sz="0" w:space="0" w:color="auto"/>
                <w:bottom w:val="none" w:sz="0" w:space="0" w:color="auto"/>
                <w:right w:val="none" w:sz="0" w:space="0" w:color="auto"/>
              </w:divBdr>
            </w:div>
          </w:divsChild>
        </w:div>
        <w:div w:id="2013558066">
          <w:marLeft w:val="150"/>
          <w:marRight w:val="150"/>
          <w:marTop w:val="0"/>
          <w:marBottom w:val="0"/>
          <w:divBdr>
            <w:top w:val="none" w:sz="0" w:space="0" w:color="auto"/>
            <w:left w:val="none" w:sz="0" w:space="0" w:color="auto"/>
            <w:bottom w:val="none" w:sz="0" w:space="0" w:color="auto"/>
            <w:right w:val="none" w:sz="0" w:space="0" w:color="auto"/>
          </w:divBdr>
          <w:divsChild>
            <w:div w:id="579026692">
              <w:marLeft w:val="0"/>
              <w:marRight w:val="0"/>
              <w:marTop w:val="0"/>
              <w:marBottom w:val="0"/>
              <w:divBdr>
                <w:top w:val="none" w:sz="0" w:space="0" w:color="auto"/>
                <w:left w:val="none" w:sz="0" w:space="0" w:color="auto"/>
                <w:bottom w:val="none" w:sz="0" w:space="0" w:color="auto"/>
                <w:right w:val="none" w:sz="0" w:space="0" w:color="auto"/>
              </w:divBdr>
            </w:div>
            <w:div w:id="188492819">
              <w:marLeft w:val="240"/>
              <w:marRight w:val="0"/>
              <w:marTop w:val="0"/>
              <w:marBottom w:val="0"/>
              <w:divBdr>
                <w:top w:val="none" w:sz="0" w:space="0" w:color="auto"/>
                <w:left w:val="none" w:sz="0" w:space="0" w:color="auto"/>
                <w:bottom w:val="none" w:sz="0" w:space="0" w:color="auto"/>
                <w:right w:val="none" w:sz="0" w:space="0" w:color="auto"/>
              </w:divBdr>
            </w:div>
            <w:div w:id="1832601148">
              <w:marLeft w:val="240"/>
              <w:marRight w:val="0"/>
              <w:marTop w:val="0"/>
              <w:marBottom w:val="0"/>
              <w:divBdr>
                <w:top w:val="none" w:sz="0" w:space="0" w:color="auto"/>
                <w:left w:val="none" w:sz="0" w:space="0" w:color="auto"/>
                <w:bottom w:val="none" w:sz="0" w:space="0" w:color="auto"/>
                <w:right w:val="none" w:sz="0" w:space="0" w:color="auto"/>
              </w:divBdr>
            </w:div>
          </w:divsChild>
        </w:div>
        <w:div w:id="496727577">
          <w:marLeft w:val="150"/>
          <w:marRight w:val="150"/>
          <w:marTop w:val="0"/>
          <w:marBottom w:val="0"/>
          <w:divBdr>
            <w:top w:val="none" w:sz="0" w:space="0" w:color="auto"/>
            <w:left w:val="none" w:sz="0" w:space="0" w:color="auto"/>
            <w:bottom w:val="none" w:sz="0" w:space="0" w:color="auto"/>
            <w:right w:val="none" w:sz="0" w:space="0" w:color="auto"/>
          </w:divBdr>
          <w:divsChild>
            <w:div w:id="849294216">
              <w:marLeft w:val="0"/>
              <w:marRight w:val="0"/>
              <w:marTop w:val="0"/>
              <w:marBottom w:val="0"/>
              <w:divBdr>
                <w:top w:val="none" w:sz="0" w:space="0" w:color="auto"/>
                <w:left w:val="none" w:sz="0" w:space="0" w:color="auto"/>
                <w:bottom w:val="none" w:sz="0" w:space="0" w:color="auto"/>
                <w:right w:val="none" w:sz="0" w:space="0" w:color="auto"/>
              </w:divBdr>
            </w:div>
            <w:div w:id="310448640">
              <w:marLeft w:val="240"/>
              <w:marRight w:val="0"/>
              <w:marTop w:val="0"/>
              <w:marBottom w:val="0"/>
              <w:divBdr>
                <w:top w:val="none" w:sz="0" w:space="0" w:color="auto"/>
                <w:left w:val="none" w:sz="0" w:space="0" w:color="auto"/>
                <w:bottom w:val="none" w:sz="0" w:space="0" w:color="auto"/>
                <w:right w:val="none" w:sz="0" w:space="0" w:color="auto"/>
              </w:divBdr>
            </w:div>
            <w:div w:id="698941507">
              <w:marLeft w:val="240"/>
              <w:marRight w:val="0"/>
              <w:marTop w:val="0"/>
              <w:marBottom w:val="0"/>
              <w:divBdr>
                <w:top w:val="none" w:sz="0" w:space="0" w:color="auto"/>
                <w:left w:val="none" w:sz="0" w:space="0" w:color="auto"/>
                <w:bottom w:val="none" w:sz="0" w:space="0" w:color="auto"/>
                <w:right w:val="none" w:sz="0" w:space="0" w:color="auto"/>
              </w:divBdr>
            </w:div>
          </w:divsChild>
        </w:div>
        <w:div w:id="1392924564">
          <w:marLeft w:val="150"/>
          <w:marRight w:val="150"/>
          <w:marTop w:val="0"/>
          <w:marBottom w:val="0"/>
          <w:divBdr>
            <w:top w:val="none" w:sz="0" w:space="0" w:color="auto"/>
            <w:left w:val="none" w:sz="0" w:space="0" w:color="auto"/>
            <w:bottom w:val="none" w:sz="0" w:space="0" w:color="auto"/>
            <w:right w:val="none" w:sz="0" w:space="0" w:color="auto"/>
          </w:divBdr>
          <w:divsChild>
            <w:div w:id="992224569">
              <w:marLeft w:val="0"/>
              <w:marRight w:val="0"/>
              <w:marTop w:val="0"/>
              <w:marBottom w:val="0"/>
              <w:divBdr>
                <w:top w:val="none" w:sz="0" w:space="0" w:color="auto"/>
                <w:left w:val="none" w:sz="0" w:space="0" w:color="auto"/>
                <w:bottom w:val="none" w:sz="0" w:space="0" w:color="auto"/>
                <w:right w:val="none" w:sz="0" w:space="0" w:color="auto"/>
              </w:divBdr>
            </w:div>
            <w:div w:id="84346152">
              <w:marLeft w:val="240"/>
              <w:marRight w:val="0"/>
              <w:marTop w:val="0"/>
              <w:marBottom w:val="0"/>
              <w:divBdr>
                <w:top w:val="none" w:sz="0" w:space="0" w:color="auto"/>
                <w:left w:val="none" w:sz="0" w:space="0" w:color="auto"/>
                <w:bottom w:val="none" w:sz="0" w:space="0" w:color="auto"/>
                <w:right w:val="none" w:sz="0" w:space="0" w:color="auto"/>
              </w:divBdr>
            </w:div>
            <w:div w:id="1444108216">
              <w:marLeft w:val="240"/>
              <w:marRight w:val="0"/>
              <w:marTop w:val="0"/>
              <w:marBottom w:val="0"/>
              <w:divBdr>
                <w:top w:val="none" w:sz="0" w:space="0" w:color="auto"/>
                <w:left w:val="none" w:sz="0" w:space="0" w:color="auto"/>
                <w:bottom w:val="none" w:sz="0" w:space="0" w:color="auto"/>
                <w:right w:val="none" w:sz="0" w:space="0" w:color="auto"/>
              </w:divBdr>
            </w:div>
          </w:divsChild>
        </w:div>
        <w:div w:id="788014572">
          <w:marLeft w:val="150"/>
          <w:marRight w:val="150"/>
          <w:marTop w:val="0"/>
          <w:marBottom w:val="0"/>
          <w:divBdr>
            <w:top w:val="none" w:sz="0" w:space="0" w:color="auto"/>
            <w:left w:val="none" w:sz="0" w:space="0" w:color="auto"/>
            <w:bottom w:val="none" w:sz="0" w:space="0" w:color="auto"/>
            <w:right w:val="none" w:sz="0" w:space="0" w:color="auto"/>
          </w:divBdr>
          <w:divsChild>
            <w:div w:id="2061859106">
              <w:marLeft w:val="0"/>
              <w:marRight w:val="0"/>
              <w:marTop w:val="0"/>
              <w:marBottom w:val="0"/>
              <w:divBdr>
                <w:top w:val="none" w:sz="0" w:space="0" w:color="auto"/>
                <w:left w:val="none" w:sz="0" w:space="0" w:color="auto"/>
                <w:bottom w:val="none" w:sz="0" w:space="0" w:color="auto"/>
                <w:right w:val="none" w:sz="0" w:space="0" w:color="auto"/>
              </w:divBdr>
            </w:div>
            <w:div w:id="779492383">
              <w:marLeft w:val="240"/>
              <w:marRight w:val="0"/>
              <w:marTop w:val="0"/>
              <w:marBottom w:val="0"/>
              <w:divBdr>
                <w:top w:val="none" w:sz="0" w:space="0" w:color="auto"/>
                <w:left w:val="none" w:sz="0" w:space="0" w:color="auto"/>
                <w:bottom w:val="none" w:sz="0" w:space="0" w:color="auto"/>
                <w:right w:val="none" w:sz="0" w:space="0" w:color="auto"/>
              </w:divBdr>
            </w:div>
            <w:div w:id="1383099074">
              <w:marLeft w:val="240"/>
              <w:marRight w:val="0"/>
              <w:marTop w:val="0"/>
              <w:marBottom w:val="0"/>
              <w:divBdr>
                <w:top w:val="none" w:sz="0" w:space="0" w:color="auto"/>
                <w:left w:val="none" w:sz="0" w:space="0" w:color="auto"/>
                <w:bottom w:val="none" w:sz="0" w:space="0" w:color="auto"/>
                <w:right w:val="none" w:sz="0" w:space="0" w:color="auto"/>
              </w:divBdr>
            </w:div>
          </w:divsChild>
        </w:div>
        <w:div w:id="121582560">
          <w:marLeft w:val="150"/>
          <w:marRight w:val="150"/>
          <w:marTop w:val="0"/>
          <w:marBottom w:val="0"/>
          <w:divBdr>
            <w:top w:val="none" w:sz="0" w:space="0" w:color="auto"/>
            <w:left w:val="none" w:sz="0" w:space="0" w:color="auto"/>
            <w:bottom w:val="none" w:sz="0" w:space="0" w:color="auto"/>
            <w:right w:val="none" w:sz="0" w:space="0" w:color="auto"/>
          </w:divBdr>
          <w:divsChild>
            <w:div w:id="1376157023">
              <w:marLeft w:val="0"/>
              <w:marRight w:val="0"/>
              <w:marTop w:val="0"/>
              <w:marBottom w:val="0"/>
              <w:divBdr>
                <w:top w:val="none" w:sz="0" w:space="0" w:color="auto"/>
                <w:left w:val="none" w:sz="0" w:space="0" w:color="auto"/>
                <w:bottom w:val="none" w:sz="0" w:space="0" w:color="auto"/>
                <w:right w:val="none" w:sz="0" w:space="0" w:color="auto"/>
              </w:divBdr>
            </w:div>
            <w:div w:id="1219245204">
              <w:marLeft w:val="240"/>
              <w:marRight w:val="0"/>
              <w:marTop w:val="0"/>
              <w:marBottom w:val="0"/>
              <w:divBdr>
                <w:top w:val="none" w:sz="0" w:space="0" w:color="auto"/>
                <w:left w:val="none" w:sz="0" w:space="0" w:color="auto"/>
                <w:bottom w:val="none" w:sz="0" w:space="0" w:color="auto"/>
                <w:right w:val="none" w:sz="0" w:space="0" w:color="auto"/>
              </w:divBdr>
            </w:div>
            <w:div w:id="677924519">
              <w:marLeft w:val="240"/>
              <w:marRight w:val="0"/>
              <w:marTop w:val="0"/>
              <w:marBottom w:val="0"/>
              <w:divBdr>
                <w:top w:val="none" w:sz="0" w:space="0" w:color="auto"/>
                <w:left w:val="none" w:sz="0" w:space="0" w:color="auto"/>
                <w:bottom w:val="none" w:sz="0" w:space="0" w:color="auto"/>
                <w:right w:val="none" w:sz="0" w:space="0" w:color="auto"/>
              </w:divBdr>
            </w:div>
          </w:divsChild>
        </w:div>
        <w:div w:id="1667826673">
          <w:marLeft w:val="150"/>
          <w:marRight w:val="150"/>
          <w:marTop w:val="0"/>
          <w:marBottom w:val="0"/>
          <w:divBdr>
            <w:top w:val="none" w:sz="0" w:space="0" w:color="auto"/>
            <w:left w:val="none" w:sz="0" w:space="0" w:color="auto"/>
            <w:bottom w:val="none" w:sz="0" w:space="0" w:color="auto"/>
            <w:right w:val="none" w:sz="0" w:space="0" w:color="auto"/>
          </w:divBdr>
          <w:divsChild>
            <w:div w:id="1090928124">
              <w:marLeft w:val="0"/>
              <w:marRight w:val="0"/>
              <w:marTop w:val="0"/>
              <w:marBottom w:val="0"/>
              <w:divBdr>
                <w:top w:val="none" w:sz="0" w:space="0" w:color="auto"/>
                <w:left w:val="none" w:sz="0" w:space="0" w:color="auto"/>
                <w:bottom w:val="none" w:sz="0" w:space="0" w:color="auto"/>
                <w:right w:val="none" w:sz="0" w:space="0" w:color="auto"/>
              </w:divBdr>
            </w:div>
            <w:div w:id="2030061029">
              <w:marLeft w:val="240"/>
              <w:marRight w:val="0"/>
              <w:marTop w:val="0"/>
              <w:marBottom w:val="0"/>
              <w:divBdr>
                <w:top w:val="none" w:sz="0" w:space="0" w:color="auto"/>
                <w:left w:val="none" w:sz="0" w:space="0" w:color="auto"/>
                <w:bottom w:val="none" w:sz="0" w:space="0" w:color="auto"/>
                <w:right w:val="none" w:sz="0" w:space="0" w:color="auto"/>
              </w:divBdr>
            </w:div>
            <w:div w:id="1850101358">
              <w:marLeft w:val="240"/>
              <w:marRight w:val="0"/>
              <w:marTop w:val="0"/>
              <w:marBottom w:val="0"/>
              <w:divBdr>
                <w:top w:val="none" w:sz="0" w:space="0" w:color="auto"/>
                <w:left w:val="none" w:sz="0" w:space="0" w:color="auto"/>
                <w:bottom w:val="none" w:sz="0" w:space="0" w:color="auto"/>
                <w:right w:val="none" w:sz="0" w:space="0" w:color="auto"/>
              </w:divBdr>
            </w:div>
          </w:divsChild>
        </w:div>
        <w:div w:id="326249798">
          <w:marLeft w:val="150"/>
          <w:marRight w:val="150"/>
          <w:marTop w:val="0"/>
          <w:marBottom w:val="0"/>
          <w:divBdr>
            <w:top w:val="none" w:sz="0" w:space="0" w:color="auto"/>
            <w:left w:val="none" w:sz="0" w:space="0" w:color="auto"/>
            <w:bottom w:val="none" w:sz="0" w:space="0" w:color="auto"/>
            <w:right w:val="none" w:sz="0" w:space="0" w:color="auto"/>
          </w:divBdr>
          <w:divsChild>
            <w:div w:id="815031671">
              <w:marLeft w:val="0"/>
              <w:marRight w:val="0"/>
              <w:marTop w:val="0"/>
              <w:marBottom w:val="0"/>
              <w:divBdr>
                <w:top w:val="none" w:sz="0" w:space="0" w:color="auto"/>
                <w:left w:val="none" w:sz="0" w:space="0" w:color="auto"/>
                <w:bottom w:val="none" w:sz="0" w:space="0" w:color="auto"/>
                <w:right w:val="none" w:sz="0" w:space="0" w:color="auto"/>
              </w:divBdr>
            </w:div>
            <w:div w:id="1014500942">
              <w:marLeft w:val="240"/>
              <w:marRight w:val="0"/>
              <w:marTop w:val="0"/>
              <w:marBottom w:val="0"/>
              <w:divBdr>
                <w:top w:val="none" w:sz="0" w:space="0" w:color="auto"/>
                <w:left w:val="none" w:sz="0" w:space="0" w:color="auto"/>
                <w:bottom w:val="none" w:sz="0" w:space="0" w:color="auto"/>
                <w:right w:val="none" w:sz="0" w:space="0" w:color="auto"/>
              </w:divBdr>
            </w:div>
            <w:div w:id="1454401967">
              <w:marLeft w:val="240"/>
              <w:marRight w:val="0"/>
              <w:marTop w:val="0"/>
              <w:marBottom w:val="0"/>
              <w:divBdr>
                <w:top w:val="none" w:sz="0" w:space="0" w:color="auto"/>
                <w:left w:val="none" w:sz="0" w:space="0" w:color="auto"/>
                <w:bottom w:val="none" w:sz="0" w:space="0" w:color="auto"/>
                <w:right w:val="none" w:sz="0" w:space="0" w:color="auto"/>
              </w:divBdr>
            </w:div>
          </w:divsChild>
        </w:div>
        <w:div w:id="2094815935">
          <w:marLeft w:val="150"/>
          <w:marRight w:val="150"/>
          <w:marTop w:val="0"/>
          <w:marBottom w:val="0"/>
          <w:divBdr>
            <w:top w:val="none" w:sz="0" w:space="0" w:color="auto"/>
            <w:left w:val="none" w:sz="0" w:space="0" w:color="auto"/>
            <w:bottom w:val="none" w:sz="0" w:space="0" w:color="auto"/>
            <w:right w:val="none" w:sz="0" w:space="0" w:color="auto"/>
          </w:divBdr>
          <w:divsChild>
            <w:div w:id="2098623944">
              <w:marLeft w:val="0"/>
              <w:marRight w:val="0"/>
              <w:marTop w:val="0"/>
              <w:marBottom w:val="0"/>
              <w:divBdr>
                <w:top w:val="none" w:sz="0" w:space="0" w:color="auto"/>
                <w:left w:val="none" w:sz="0" w:space="0" w:color="auto"/>
                <w:bottom w:val="none" w:sz="0" w:space="0" w:color="auto"/>
                <w:right w:val="none" w:sz="0" w:space="0" w:color="auto"/>
              </w:divBdr>
            </w:div>
            <w:div w:id="497303817">
              <w:marLeft w:val="240"/>
              <w:marRight w:val="0"/>
              <w:marTop w:val="0"/>
              <w:marBottom w:val="0"/>
              <w:divBdr>
                <w:top w:val="none" w:sz="0" w:space="0" w:color="auto"/>
                <w:left w:val="none" w:sz="0" w:space="0" w:color="auto"/>
                <w:bottom w:val="none" w:sz="0" w:space="0" w:color="auto"/>
                <w:right w:val="none" w:sz="0" w:space="0" w:color="auto"/>
              </w:divBdr>
            </w:div>
            <w:div w:id="186792413">
              <w:marLeft w:val="240"/>
              <w:marRight w:val="0"/>
              <w:marTop w:val="0"/>
              <w:marBottom w:val="0"/>
              <w:divBdr>
                <w:top w:val="none" w:sz="0" w:space="0" w:color="auto"/>
                <w:left w:val="none" w:sz="0" w:space="0" w:color="auto"/>
                <w:bottom w:val="none" w:sz="0" w:space="0" w:color="auto"/>
                <w:right w:val="none" w:sz="0" w:space="0" w:color="auto"/>
              </w:divBdr>
            </w:div>
          </w:divsChild>
        </w:div>
        <w:div w:id="1465082540">
          <w:marLeft w:val="150"/>
          <w:marRight w:val="150"/>
          <w:marTop w:val="0"/>
          <w:marBottom w:val="0"/>
          <w:divBdr>
            <w:top w:val="none" w:sz="0" w:space="0" w:color="auto"/>
            <w:left w:val="none" w:sz="0" w:space="0" w:color="auto"/>
            <w:bottom w:val="none" w:sz="0" w:space="0" w:color="auto"/>
            <w:right w:val="none" w:sz="0" w:space="0" w:color="auto"/>
          </w:divBdr>
          <w:divsChild>
            <w:div w:id="24449854">
              <w:marLeft w:val="0"/>
              <w:marRight w:val="0"/>
              <w:marTop w:val="0"/>
              <w:marBottom w:val="0"/>
              <w:divBdr>
                <w:top w:val="none" w:sz="0" w:space="0" w:color="auto"/>
                <w:left w:val="none" w:sz="0" w:space="0" w:color="auto"/>
                <w:bottom w:val="none" w:sz="0" w:space="0" w:color="auto"/>
                <w:right w:val="none" w:sz="0" w:space="0" w:color="auto"/>
              </w:divBdr>
            </w:div>
            <w:div w:id="1086000008">
              <w:marLeft w:val="240"/>
              <w:marRight w:val="0"/>
              <w:marTop w:val="0"/>
              <w:marBottom w:val="0"/>
              <w:divBdr>
                <w:top w:val="none" w:sz="0" w:space="0" w:color="auto"/>
                <w:left w:val="none" w:sz="0" w:space="0" w:color="auto"/>
                <w:bottom w:val="none" w:sz="0" w:space="0" w:color="auto"/>
                <w:right w:val="none" w:sz="0" w:space="0" w:color="auto"/>
              </w:divBdr>
            </w:div>
            <w:div w:id="1563716888">
              <w:marLeft w:val="240"/>
              <w:marRight w:val="0"/>
              <w:marTop w:val="0"/>
              <w:marBottom w:val="0"/>
              <w:divBdr>
                <w:top w:val="none" w:sz="0" w:space="0" w:color="auto"/>
                <w:left w:val="none" w:sz="0" w:space="0" w:color="auto"/>
                <w:bottom w:val="none" w:sz="0" w:space="0" w:color="auto"/>
                <w:right w:val="none" w:sz="0" w:space="0" w:color="auto"/>
              </w:divBdr>
            </w:div>
          </w:divsChild>
        </w:div>
        <w:div w:id="293020596">
          <w:marLeft w:val="150"/>
          <w:marRight w:val="150"/>
          <w:marTop w:val="0"/>
          <w:marBottom w:val="0"/>
          <w:divBdr>
            <w:top w:val="single" w:sz="6" w:space="2" w:color="300060"/>
            <w:left w:val="single" w:sz="6" w:space="2" w:color="300060"/>
            <w:bottom w:val="single" w:sz="6" w:space="2" w:color="300060"/>
            <w:right w:val="single" w:sz="6" w:space="2" w:color="300060"/>
          </w:divBdr>
          <w:divsChild>
            <w:div w:id="329215401">
              <w:marLeft w:val="0"/>
              <w:marRight w:val="0"/>
              <w:marTop w:val="0"/>
              <w:marBottom w:val="0"/>
              <w:divBdr>
                <w:top w:val="none" w:sz="0" w:space="0" w:color="auto"/>
                <w:left w:val="none" w:sz="0" w:space="0" w:color="auto"/>
                <w:bottom w:val="none" w:sz="0" w:space="0" w:color="auto"/>
                <w:right w:val="none" w:sz="0" w:space="0" w:color="auto"/>
              </w:divBdr>
            </w:div>
            <w:div w:id="239365979">
              <w:marLeft w:val="240"/>
              <w:marRight w:val="0"/>
              <w:marTop w:val="0"/>
              <w:marBottom w:val="0"/>
              <w:divBdr>
                <w:top w:val="none" w:sz="0" w:space="0" w:color="auto"/>
                <w:left w:val="none" w:sz="0" w:space="0" w:color="auto"/>
                <w:bottom w:val="none" w:sz="0" w:space="0" w:color="auto"/>
                <w:right w:val="none" w:sz="0" w:space="0" w:color="auto"/>
              </w:divBdr>
            </w:div>
            <w:div w:id="472413086">
              <w:marLeft w:val="240"/>
              <w:marRight w:val="0"/>
              <w:marTop w:val="0"/>
              <w:marBottom w:val="0"/>
              <w:divBdr>
                <w:top w:val="none" w:sz="0" w:space="0" w:color="auto"/>
                <w:left w:val="none" w:sz="0" w:space="0" w:color="auto"/>
                <w:bottom w:val="none" w:sz="0" w:space="0" w:color="auto"/>
                <w:right w:val="none" w:sz="0" w:space="0" w:color="auto"/>
              </w:divBdr>
            </w:div>
          </w:divsChild>
        </w:div>
        <w:div w:id="1540973503">
          <w:marLeft w:val="150"/>
          <w:marRight w:val="150"/>
          <w:marTop w:val="0"/>
          <w:marBottom w:val="0"/>
          <w:divBdr>
            <w:top w:val="none" w:sz="0" w:space="0" w:color="auto"/>
            <w:left w:val="none" w:sz="0" w:space="0" w:color="auto"/>
            <w:bottom w:val="none" w:sz="0" w:space="0" w:color="auto"/>
            <w:right w:val="none" w:sz="0" w:space="0" w:color="auto"/>
          </w:divBdr>
          <w:divsChild>
            <w:div w:id="1160080295">
              <w:marLeft w:val="0"/>
              <w:marRight w:val="0"/>
              <w:marTop w:val="0"/>
              <w:marBottom w:val="0"/>
              <w:divBdr>
                <w:top w:val="none" w:sz="0" w:space="0" w:color="auto"/>
                <w:left w:val="none" w:sz="0" w:space="0" w:color="auto"/>
                <w:bottom w:val="none" w:sz="0" w:space="0" w:color="auto"/>
                <w:right w:val="none" w:sz="0" w:space="0" w:color="auto"/>
              </w:divBdr>
            </w:div>
            <w:div w:id="137889399">
              <w:marLeft w:val="240"/>
              <w:marRight w:val="0"/>
              <w:marTop w:val="0"/>
              <w:marBottom w:val="0"/>
              <w:divBdr>
                <w:top w:val="none" w:sz="0" w:space="0" w:color="auto"/>
                <w:left w:val="none" w:sz="0" w:space="0" w:color="auto"/>
                <w:bottom w:val="none" w:sz="0" w:space="0" w:color="auto"/>
                <w:right w:val="none" w:sz="0" w:space="0" w:color="auto"/>
              </w:divBdr>
            </w:div>
            <w:div w:id="301430267">
              <w:marLeft w:val="240"/>
              <w:marRight w:val="0"/>
              <w:marTop w:val="0"/>
              <w:marBottom w:val="0"/>
              <w:divBdr>
                <w:top w:val="none" w:sz="0" w:space="0" w:color="auto"/>
                <w:left w:val="none" w:sz="0" w:space="0" w:color="auto"/>
                <w:bottom w:val="none" w:sz="0" w:space="0" w:color="auto"/>
                <w:right w:val="none" w:sz="0" w:space="0" w:color="auto"/>
              </w:divBdr>
            </w:div>
          </w:divsChild>
        </w:div>
        <w:div w:id="1929070473">
          <w:marLeft w:val="150"/>
          <w:marRight w:val="150"/>
          <w:marTop w:val="0"/>
          <w:marBottom w:val="0"/>
          <w:divBdr>
            <w:top w:val="none" w:sz="0" w:space="0" w:color="auto"/>
            <w:left w:val="none" w:sz="0" w:space="0" w:color="auto"/>
            <w:bottom w:val="none" w:sz="0" w:space="0" w:color="auto"/>
            <w:right w:val="none" w:sz="0" w:space="0" w:color="auto"/>
          </w:divBdr>
          <w:divsChild>
            <w:div w:id="871261123">
              <w:marLeft w:val="0"/>
              <w:marRight w:val="0"/>
              <w:marTop w:val="0"/>
              <w:marBottom w:val="0"/>
              <w:divBdr>
                <w:top w:val="none" w:sz="0" w:space="0" w:color="auto"/>
                <w:left w:val="none" w:sz="0" w:space="0" w:color="auto"/>
                <w:bottom w:val="none" w:sz="0" w:space="0" w:color="auto"/>
                <w:right w:val="none" w:sz="0" w:space="0" w:color="auto"/>
              </w:divBdr>
            </w:div>
            <w:div w:id="1260796653">
              <w:marLeft w:val="240"/>
              <w:marRight w:val="0"/>
              <w:marTop w:val="0"/>
              <w:marBottom w:val="0"/>
              <w:divBdr>
                <w:top w:val="none" w:sz="0" w:space="0" w:color="auto"/>
                <w:left w:val="none" w:sz="0" w:space="0" w:color="auto"/>
                <w:bottom w:val="none" w:sz="0" w:space="0" w:color="auto"/>
                <w:right w:val="none" w:sz="0" w:space="0" w:color="auto"/>
              </w:divBdr>
            </w:div>
            <w:div w:id="795220857">
              <w:marLeft w:val="240"/>
              <w:marRight w:val="0"/>
              <w:marTop w:val="0"/>
              <w:marBottom w:val="0"/>
              <w:divBdr>
                <w:top w:val="none" w:sz="0" w:space="0" w:color="auto"/>
                <w:left w:val="none" w:sz="0" w:space="0" w:color="auto"/>
                <w:bottom w:val="none" w:sz="0" w:space="0" w:color="auto"/>
                <w:right w:val="none" w:sz="0" w:space="0" w:color="auto"/>
              </w:divBdr>
            </w:div>
          </w:divsChild>
        </w:div>
        <w:div w:id="844171985">
          <w:marLeft w:val="150"/>
          <w:marRight w:val="150"/>
          <w:marTop w:val="0"/>
          <w:marBottom w:val="0"/>
          <w:divBdr>
            <w:top w:val="none" w:sz="0" w:space="0" w:color="auto"/>
            <w:left w:val="none" w:sz="0" w:space="0" w:color="auto"/>
            <w:bottom w:val="none" w:sz="0" w:space="0" w:color="auto"/>
            <w:right w:val="none" w:sz="0" w:space="0" w:color="auto"/>
          </w:divBdr>
          <w:divsChild>
            <w:div w:id="2010791902">
              <w:marLeft w:val="0"/>
              <w:marRight w:val="0"/>
              <w:marTop w:val="0"/>
              <w:marBottom w:val="0"/>
              <w:divBdr>
                <w:top w:val="none" w:sz="0" w:space="0" w:color="auto"/>
                <w:left w:val="none" w:sz="0" w:space="0" w:color="auto"/>
                <w:bottom w:val="none" w:sz="0" w:space="0" w:color="auto"/>
                <w:right w:val="none" w:sz="0" w:space="0" w:color="auto"/>
              </w:divBdr>
            </w:div>
            <w:div w:id="1080062999">
              <w:marLeft w:val="240"/>
              <w:marRight w:val="0"/>
              <w:marTop w:val="0"/>
              <w:marBottom w:val="0"/>
              <w:divBdr>
                <w:top w:val="none" w:sz="0" w:space="0" w:color="auto"/>
                <w:left w:val="none" w:sz="0" w:space="0" w:color="auto"/>
                <w:bottom w:val="none" w:sz="0" w:space="0" w:color="auto"/>
                <w:right w:val="none" w:sz="0" w:space="0" w:color="auto"/>
              </w:divBdr>
            </w:div>
            <w:div w:id="920993187">
              <w:marLeft w:val="240"/>
              <w:marRight w:val="0"/>
              <w:marTop w:val="0"/>
              <w:marBottom w:val="0"/>
              <w:divBdr>
                <w:top w:val="none" w:sz="0" w:space="0" w:color="auto"/>
                <w:left w:val="none" w:sz="0" w:space="0" w:color="auto"/>
                <w:bottom w:val="none" w:sz="0" w:space="0" w:color="auto"/>
                <w:right w:val="none" w:sz="0" w:space="0" w:color="auto"/>
              </w:divBdr>
            </w:div>
          </w:divsChild>
        </w:div>
        <w:div w:id="356660625">
          <w:marLeft w:val="150"/>
          <w:marRight w:val="150"/>
          <w:marTop w:val="0"/>
          <w:marBottom w:val="0"/>
          <w:divBdr>
            <w:top w:val="none" w:sz="0" w:space="0" w:color="auto"/>
            <w:left w:val="none" w:sz="0" w:space="0" w:color="auto"/>
            <w:bottom w:val="none" w:sz="0" w:space="0" w:color="auto"/>
            <w:right w:val="none" w:sz="0" w:space="0" w:color="auto"/>
          </w:divBdr>
          <w:divsChild>
            <w:div w:id="26109359">
              <w:marLeft w:val="0"/>
              <w:marRight w:val="0"/>
              <w:marTop w:val="0"/>
              <w:marBottom w:val="0"/>
              <w:divBdr>
                <w:top w:val="none" w:sz="0" w:space="0" w:color="auto"/>
                <w:left w:val="none" w:sz="0" w:space="0" w:color="auto"/>
                <w:bottom w:val="none" w:sz="0" w:space="0" w:color="auto"/>
                <w:right w:val="none" w:sz="0" w:space="0" w:color="auto"/>
              </w:divBdr>
            </w:div>
            <w:div w:id="124003788">
              <w:marLeft w:val="240"/>
              <w:marRight w:val="0"/>
              <w:marTop w:val="0"/>
              <w:marBottom w:val="0"/>
              <w:divBdr>
                <w:top w:val="none" w:sz="0" w:space="0" w:color="auto"/>
                <w:left w:val="none" w:sz="0" w:space="0" w:color="auto"/>
                <w:bottom w:val="none" w:sz="0" w:space="0" w:color="auto"/>
                <w:right w:val="none" w:sz="0" w:space="0" w:color="auto"/>
              </w:divBdr>
            </w:div>
            <w:div w:id="331639115">
              <w:marLeft w:val="240"/>
              <w:marRight w:val="0"/>
              <w:marTop w:val="0"/>
              <w:marBottom w:val="0"/>
              <w:divBdr>
                <w:top w:val="none" w:sz="0" w:space="0" w:color="auto"/>
                <w:left w:val="none" w:sz="0" w:space="0" w:color="auto"/>
                <w:bottom w:val="none" w:sz="0" w:space="0" w:color="auto"/>
                <w:right w:val="none" w:sz="0" w:space="0" w:color="auto"/>
              </w:divBdr>
            </w:div>
          </w:divsChild>
        </w:div>
        <w:div w:id="87622610">
          <w:marLeft w:val="150"/>
          <w:marRight w:val="150"/>
          <w:marTop w:val="0"/>
          <w:marBottom w:val="0"/>
          <w:divBdr>
            <w:top w:val="none" w:sz="0" w:space="0" w:color="auto"/>
            <w:left w:val="none" w:sz="0" w:space="0" w:color="auto"/>
            <w:bottom w:val="none" w:sz="0" w:space="0" w:color="auto"/>
            <w:right w:val="none" w:sz="0" w:space="0" w:color="auto"/>
          </w:divBdr>
          <w:divsChild>
            <w:div w:id="148643921">
              <w:marLeft w:val="0"/>
              <w:marRight w:val="0"/>
              <w:marTop w:val="0"/>
              <w:marBottom w:val="0"/>
              <w:divBdr>
                <w:top w:val="none" w:sz="0" w:space="0" w:color="auto"/>
                <w:left w:val="none" w:sz="0" w:space="0" w:color="auto"/>
                <w:bottom w:val="none" w:sz="0" w:space="0" w:color="auto"/>
                <w:right w:val="none" w:sz="0" w:space="0" w:color="auto"/>
              </w:divBdr>
            </w:div>
            <w:div w:id="1724061100">
              <w:marLeft w:val="240"/>
              <w:marRight w:val="0"/>
              <w:marTop w:val="0"/>
              <w:marBottom w:val="0"/>
              <w:divBdr>
                <w:top w:val="none" w:sz="0" w:space="0" w:color="auto"/>
                <w:left w:val="none" w:sz="0" w:space="0" w:color="auto"/>
                <w:bottom w:val="none" w:sz="0" w:space="0" w:color="auto"/>
                <w:right w:val="none" w:sz="0" w:space="0" w:color="auto"/>
              </w:divBdr>
            </w:div>
            <w:div w:id="1673296624">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692341488">
      <w:bodyDiv w:val="1"/>
      <w:marLeft w:val="0"/>
      <w:marRight w:val="0"/>
      <w:marTop w:val="0"/>
      <w:marBottom w:val="0"/>
      <w:divBdr>
        <w:top w:val="none" w:sz="0" w:space="0" w:color="auto"/>
        <w:left w:val="none" w:sz="0" w:space="0" w:color="auto"/>
        <w:bottom w:val="none" w:sz="0" w:space="0" w:color="auto"/>
        <w:right w:val="none" w:sz="0" w:space="0" w:color="auto"/>
      </w:divBdr>
    </w:div>
    <w:div w:id="707728463">
      <w:bodyDiv w:val="1"/>
      <w:marLeft w:val="0"/>
      <w:marRight w:val="0"/>
      <w:marTop w:val="0"/>
      <w:marBottom w:val="0"/>
      <w:divBdr>
        <w:top w:val="none" w:sz="0" w:space="0" w:color="auto"/>
        <w:left w:val="none" w:sz="0" w:space="0" w:color="auto"/>
        <w:bottom w:val="none" w:sz="0" w:space="0" w:color="auto"/>
        <w:right w:val="none" w:sz="0" w:space="0" w:color="auto"/>
      </w:divBdr>
      <w:divsChild>
        <w:div w:id="16153574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45077560">
              <w:marLeft w:val="0"/>
              <w:marRight w:val="0"/>
              <w:marTop w:val="0"/>
              <w:marBottom w:val="0"/>
              <w:divBdr>
                <w:top w:val="none" w:sz="0" w:space="0" w:color="auto"/>
                <w:left w:val="none" w:sz="0" w:space="0" w:color="auto"/>
                <w:bottom w:val="none" w:sz="0" w:space="0" w:color="auto"/>
                <w:right w:val="none" w:sz="0" w:space="0" w:color="auto"/>
              </w:divBdr>
              <w:divsChild>
                <w:div w:id="755900911">
                  <w:marLeft w:val="0"/>
                  <w:marRight w:val="0"/>
                  <w:marTop w:val="0"/>
                  <w:marBottom w:val="0"/>
                  <w:divBdr>
                    <w:top w:val="none" w:sz="0" w:space="0" w:color="auto"/>
                    <w:left w:val="none" w:sz="0" w:space="0" w:color="auto"/>
                    <w:bottom w:val="none" w:sz="0" w:space="0" w:color="auto"/>
                    <w:right w:val="none" w:sz="0" w:space="0" w:color="auto"/>
                  </w:divBdr>
                  <w:divsChild>
                    <w:div w:id="29887627">
                      <w:marLeft w:val="0"/>
                      <w:marRight w:val="0"/>
                      <w:marTop w:val="0"/>
                      <w:marBottom w:val="0"/>
                      <w:divBdr>
                        <w:top w:val="none" w:sz="0" w:space="0" w:color="auto"/>
                        <w:left w:val="none" w:sz="0" w:space="0" w:color="auto"/>
                        <w:bottom w:val="none" w:sz="0" w:space="0" w:color="auto"/>
                        <w:right w:val="none" w:sz="0" w:space="0" w:color="auto"/>
                      </w:divBdr>
                      <w:divsChild>
                        <w:div w:id="1676765117">
                          <w:marLeft w:val="0"/>
                          <w:marRight w:val="0"/>
                          <w:marTop w:val="0"/>
                          <w:marBottom w:val="0"/>
                          <w:divBdr>
                            <w:top w:val="none" w:sz="0" w:space="0" w:color="auto"/>
                            <w:left w:val="none" w:sz="0" w:space="0" w:color="auto"/>
                            <w:bottom w:val="none" w:sz="0" w:space="0" w:color="auto"/>
                            <w:right w:val="none" w:sz="0" w:space="0" w:color="auto"/>
                          </w:divBdr>
                        </w:div>
                        <w:div w:id="1412000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6856200">
      <w:bodyDiv w:val="1"/>
      <w:marLeft w:val="0"/>
      <w:marRight w:val="0"/>
      <w:marTop w:val="0"/>
      <w:marBottom w:val="0"/>
      <w:divBdr>
        <w:top w:val="none" w:sz="0" w:space="0" w:color="auto"/>
        <w:left w:val="none" w:sz="0" w:space="0" w:color="auto"/>
        <w:bottom w:val="none" w:sz="0" w:space="0" w:color="auto"/>
        <w:right w:val="none" w:sz="0" w:space="0" w:color="auto"/>
      </w:divBdr>
    </w:div>
    <w:div w:id="754664051">
      <w:bodyDiv w:val="1"/>
      <w:marLeft w:val="0"/>
      <w:marRight w:val="0"/>
      <w:marTop w:val="0"/>
      <w:marBottom w:val="0"/>
      <w:divBdr>
        <w:top w:val="none" w:sz="0" w:space="0" w:color="auto"/>
        <w:left w:val="none" w:sz="0" w:space="0" w:color="auto"/>
        <w:bottom w:val="none" w:sz="0" w:space="0" w:color="auto"/>
        <w:right w:val="none" w:sz="0" w:space="0" w:color="auto"/>
      </w:divBdr>
      <w:divsChild>
        <w:div w:id="958343611">
          <w:marLeft w:val="0"/>
          <w:marRight w:val="0"/>
          <w:marTop w:val="0"/>
          <w:marBottom w:val="0"/>
          <w:divBdr>
            <w:top w:val="none" w:sz="0" w:space="0" w:color="auto"/>
            <w:left w:val="none" w:sz="0" w:space="0" w:color="auto"/>
            <w:bottom w:val="none" w:sz="0" w:space="0" w:color="auto"/>
            <w:right w:val="none" w:sz="0" w:space="0" w:color="auto"/>
          </w:divBdr>
        </w:div>
        <w:div w:id="97872427">
          <w:marLeft w:val="0"/>
          <w:marRight w:val="0"/>
          <w:marTop w:val="0"/>
          <w:marBottom w:val="0"/>
          <w:divBdr>
            <w:top w:val="none" w:sz="0" w:space="0" w:color="auto"/>
            <w:left w:val="none" w:sz="0" w:space="0" w:color="auto"/>
            <w:bottom w:val="none" w:sz="0" w:space="0" w:color="auto"/>
            <w:right w:val="none" w:sz="0" w:space="0" w:color="auto"/>
          </w:divBdr>
        </w:div>
        <w:div w:id="702169083">
          <w:marLeft w:val="0"/>
          <w:marRight w:val="0"/>
          <w:marTop w:val="0"/>
          <w:marBottom w:val="0"/>
          <w:divBdr>
            <w:top w:val="none" w:sz="0" w:space="0" w:color="auto"/>
            <w:left w:val="none" w:sz="0" w:space="0" w:color="auto"/>
            <w:bottom w:val="none" w:sz="0" w:space="0" w:color="auto"/>
            <w:right w:val="none" w:sz="0" w:space="0" w:color="auto"/>
          </w:divBdr>
        </w:div>
        <w:div w:id="186406403">
          <w:marLeft w:val="0"/>
          <w:marRight w:val="0"/>
          <w:marTop w:val="0"/>
          <w:marBottom w:val="0"/>
          <w:divBdr>
            <w:top w:val="none" w:sz="0" w:space="0" w:color="auto"/>
            <w:left w:val="none" w:sz="0" w:space="0" w:color="auto"/>
            <w:bottom w:val="none" w:sz="0" w:space="0" w:color="auto"/>
            <w:right w:val="none" w:sz="0" w:space="0" w:color="auto"/>
          </w:divBdr>
        </w:div>
        <w:div w:id="1410036136">
          <w:marLeft w:val="0"/>
          <w:marRight w:val="0"/>
          <w:marTop w:val="0"/>
          <w:marBottom w:val="0"/>
          <w:divBdr>
            <w:top w:val="none" w:sz="0" w:space="0" w:color="auto"/>
            <w:left w:val="none" w:sz="0" w:space="0" w:color="auto"/>
            <w:bottom w:val="none" w:sz="0" w:space="0" w:color="auto"/>
            <w:right w:val="none" w:sz="0" w:space="0" w:color="auto"/>
          </w:divBdr>
        </w:div>
        <w:div w:id="1937248909">
          <w:marLeft w:val="0"/>
          <w:marRight w:val="0"/>
          <w:marTop w:val="0"/>
          <w:marBottom w:val="0"/>
          <w:divBdr>
            <w:top w:val="none" w:sz="0" w:space="0" w:color="auto"/>
            <w:left w:val="none" w:sz="0" w:space="0" w:color="auto"/>
            <w:bottom w:val="none" w:sz="0" w:space="0" w:color="auto"/>
            <w:right w:val="none" w:sz="0" w:space="0" w:color="auto"/>
          </w:divBdr>
        </w:div>
      </w:divsChild>
    </w:div>
    <w:div w:id="776221461">
      <w:bodyDiv w:val="1"/>
      <w:marLeft w:val="0"/>
      <w:marRight w:val="0"/>
      <w:marTop w:val="0"/>
      <w:marBottom w:val="0"/>
      <w:divBdr>
        <w:top w:val="none" w:sz="0" w:space="0" w:color="auto"/>
        <w:left w:val="none" w:sz="0" w:space="0" w:color="auto"/>
        <w:bottom w:val="none" w:sz="0" w:space="0" w:color="auto"/>
        <w:right w:val="none" w:sz="0" w:space="0" w:color="auto"/>
      </w:divBdr>
    </w:div>
    <w:div w:id="780881303">
      <w:bodyDiv w:val="1"/>
      <w:marLeft w:val="0"/>
      <w:marRight w:val="0"/>
      <w:marTop w:val="0"/>
      <w:marBottom w:val="0"/>
      <w:divBdr>
        <w:top w:val="none" w:sz="0" w:space="0" w:color="auto"/>
        <w:left w:val="none" w:sz="0" w:space="0" w:color="auto"/>
        <w:bottom w:val="none" w:sz="0" w:space="0" w:color="auto"/>
        <w:right w:val="none" w:sz="0" w:space="0" w:color="auto"/>
      </w:divBdr>
    </w:div>
    <w:div w:id="794561409">
      <w:bodyDiv w:val="1"/>
      <w:marLeft w:val="0"/>
      <w:marRight w:val="0"/>
      <w:marTop w:val="0"/>
      <w:marBottom w:val="0"/>
      <w:divBdr>
        <w:top w:val="none" w:sz="0" w:space="0" w:color="auto"/>
        <w:left w:val="none" w:sz="0" w:space="0" w:color="auto"/>
        <w:bottom w:val="none" w:sz="0" w:space="0" w:color="auto"/>
        <w:right w:val="none" w:sz="0" w:space="0" w:color="auto"/>
      </w:divBdr>
    </w:div>
    <w:div w:id="823200419">
      <w:bodyDiv w:val="1"/>
      <w:marLeft w:val="0"/>
      <w:marRight w:val="0"/>
      <w:marTop w:val="0"/>
      <w:marBottom w:val="0"/>
      <w:divBdr>
        <w:top w:val="none" w:sz="0" w:space="0" w:color="auto"/>
        <w:left w:val="none" w:sz="0" w:space="0" w:color="auto"/>
        <w:bottom w:val="none" w:sz="0" w:space="0" w:color="auto"/>
        <w:right w:val="none" w:sz="0" w:space="0" w:color="auto"/>
      </w:divBdr>
    </w:div>
    <w:div w:id="858470199">
      <w:bodyDiv w:val="1"/>
      <w:marLeft w:val="0"/>
      <w:marRight w:val="0"/>
      <w:marTop w:val="0"/>
      <w:marBottom w:val="0"/>
      <w:divBdr>
        <w:top w:val="none" w:sz="0" w:space="0" w:color="auto"/>
        <w:left w:val="none" w:sz="0" w:space="0" w:color="auto"/>
        <w:bottom w:val="none" w:sz="0" w:space="0" w:color="auto"/>
        <w:right w:val="none" w:sz="0" w:space="0" w:color="auto"/>
      </w:divBdr>
      <w:divsChild>
        <w:div w:id="940407216">
          <w:marLeft w:val="0"/>
          <w:marRight w:val="0"/>
          <w:marTop w:val="0"/>
          <w:marBottom w:val="0"/>
          <w:divBdr>
            <w:top w:val="none" w:sz="0" w:space="0" w:color="auto"/>
            <w:left w:val="none" w:sz="0" w:space="0" w:color="auto"/>
            <w:bottom w:val="none" w:sz="0" w:space="0" w:color="auto"/>
            <w:right w:val="none" w:sz="0" w:space="0" w:color="auto"/>
          </w:divBdr>
        </w:div>
        <w:div w:id="1920406504">
          <w:marLeft w:val="0"/>
          <w:marRight w:val="0"/>
          <w:marTop w:val="0"/>
          <w:marBottom w:val="0"/>
          <w:divBdr>
            <w:top w:val="none" w:sz="0" w:space="0" w:color="auto"/>
            <w:left w:val="none" w:sz="0" w:space="0" w:color="auto"/>
            <w:bottom w:val="none" w:sz="0" w:space="0" w:color="auto"/>
            <w:right w:val="none" w:sz="0" w:space="0" w:color="auto"/>
          </w:divBdr>
        </w:div>
        <w:div w:id="1173186976">
          <w:marLeft w:val="0"/>
          <w:marRight w:val="0"/>
          <w:marTop w:val="0"/>
          <w:marBottom w:val="0"/>
          <w:divBdr>
            <w:top w:val="none" w:sz="0" w:space="0" w:color="auto"/>
            <w:left w:val="none" w:sz="0" w:space="0" w:color="auto"/>
            <w:bottom w:val="none" w:sz="0" w:space="0" w:color="auto"/>
            <w:right w:val="none" w:sz="0" w:space="0" w:color="auto"/>
          </w:divBdr>
        </w:div>
        <w:div w:id="1478256045">
          <w:marLeft w:val="0"/>
          <w:marRight w:val="0"/>
          <w:marTop w:val="0"/>
          <w:marBottom w:val="0"/>
          <w:divBdr>
            <w:top w:val="none" w:sz="0" w:space="0" w:color="auto"/>
            <w:left w:val="none" w:sz="0" w:space="0" w:color="auto"/>
            <w:bottom w:val="none" w:sz="0" w:space="0" w:color="auto"/>
            <w:right w:val="none" w:sz="0" w:space="0" w:color="auto"/>
          </w:divBdr>
        </w:div>
      </w:divsChild>
    </w:div>
    <w:div w:id="892278703">
      <w:bodyDiv w:val="1"/>
      <w:marLeft w:val="0"/>
      <w:marRight w:val="0"/>
      <w:marTop w:val="0"/>
      <w:marBottom w:val="0"/>
      <w:divBdr>
        <w:top w:val="none" w:sz="0" w:space="0" w:color="auto"/>
        <w:left w:val="none" w:sz="0" w:space="0" w:color="auto"/>
        <w:bottom w:val="none" w:sz="0" w:space="0" w:color="auto"/>
        <w:right w:val="none" w:sz="0" w:space="0" w:color="auto"/>
      </w:divBdr>
    </w:div>
    <w:div w:id="894855494">
      <w:bodyDiv w:val="1"/>
      <w:marLeft w:val="0"/>
      <w:marRight w:val="0"/>
      <w:marTop w:val="0"/>
      <w:marBottom w:val="0"/>
      <w:divBdr>
        <w:top w:val="none" w:sz="0" w:space="0" w:color="auto"/>
        <w:left w:val="none" w:sz="0" w:space="0" w:color="auto"/>
        <w:bottom w:val="none" w:sz="0" w:space="0" w:color="auto"/>
        <w:right w:val="none" w:sz="0" w:space="0" w:color="auto"/>
      </w:divBdr>
    </w:div>
    <w:div w:id="894926363">
      <w:bodyDiv w:val="1"/>
      <w:marLeft w:val="0"/>
      <w:marRight w:val="0"/>
      <w:marTop w:val="0"/>
      <w:marBottom w:val="0"/>
      <w:divBdr>
        <w:top w:val="none" w:sz="0" w:space="0" w:color="auto"/>
        <w:left w:val="none" w:sz="0" w:space="0" w:color="auto"/>
        <w:bottom w:val="none" w:sz="0" w:space="0" w:color="auto"/>
        <w:right w:val="none" w:sz="0" w:space="0" w:color="auto"/>
      </w:divBdr>
    </w:div>
    <w:div w:id="963999953">
      <w:bodyDiv w:val="1"/>
      <w:marLeft w:val="0"/>
      <w:marRight w:val="0"/>
      <w:marTop w:val="0"/>
      <w:marBottom w:val="0"/>
      <w:divBdr>
        <w:top w:val="none" w:sz="0" w:space="0" w:color="auto"/>
        <w:left w:val="none" w:sz="0" w:space="0" w:color="auto"/>
        <w:bottom w:val="none" w:sz="0" w:space="0" w:color="auto"/>
        <w:right w:val="none" w:sz="0" w:space="0" w:color="auto"/>
      </w:divBdr>
    </w:div>
    <w:div w:id="983199294">
      <w:bodyDiv w:val="1"/>
      <w:marLeft w:val="0"/>
      <w:marRight w:val="0"/>
      <w:marTop w:val="0"/>
      <w:marBottom w:val="0"/>
      <w:divBdr>
        <w:top w:val="none" w:sz="0" w:space="0" w:color="auto"/>
        <w:left w:val="none" w:sz="0" w:space="0" w:color="auto"/>
        <w:bottom w:val="none" w:sz="0" w:space="0" w:color="auto"/>
        <w:right w:val="none" w:sz="0" w:space="0" w:color="auto"/>
      </w:divBdr>
    </w:div>
    <w:div w:id="991758514">
      <w:bodyDiv w:val="1"/>
      <w:marLeft w:val="0"/>
      <w:marRight w:val="0"/>
      <w:marTop w:val="0"/>
      <w:marBottom w:val="0"/>
      <w:divBdr>
        <w:top w:val="none" w:sz="0" w:space="0" w:color="auto"/>
        <w:left w:val="none" w:sz="0" w:space="0" w:color="auto"/>
        <w:bottom w:val="none" w:sz="0" w:space="0" w:color="auto"/>
        <w:right w:val="none" w:sz="0" w:space="0" w:color="auto"/>
      </w:divBdr>
    </w:div>
    <w:div w:id="1017805507">
      <w:bodyDiv w:val="1"/>
      <w:marLeft w:val="0"/>
      <w:marRight w:val="0"/>
      <w:marTop w:val="0"/>
      <w:marBottom w:val="0"/>
      <w:divBdr>
        <w:top w:val="none" w:sz="0" w:space="0" w:color="auto"/>
        <w:left w:val="none" w:sz="0" w:space="0" w:color="auto"/>
        <w:bottom w:val="none" w:sz="0" w:space="0" w:color="auto"/>
        <w:right w:val="none" w:sz="0" w:space="0" w:color="auto"/>
      </w:divBdr>
      <w:divsChild>
        <w:div w:id="1062678754">
          <w:marLeft w:val="0"/>
          <w:marRight w:val="0"/>
          <w:marTop w:val="0"/>
          <w:marBottom w:val="0"/>
          <w:divBdr>
            <w:top w:val="none" w:sz="0" w:space="0" w:color="auto"/>
            <w:left w:val="none" w:sz="0" w:space="0" w:color="auto"/>
            <w:bottom w:val="none" w:sz="0" w:space="0" w:color="auto"/>
            <w:right w:val="none" w:sz="0" w:space="0" w:color="auto"/>
          </w:divBdr>
        </w:div>
        <w:div w:id="1577739633">
          <w:marLeft w:val="0"/>
          <w:marRight w:val="0"/>
          <w:marTop w:val="0"/>
          <w:marBottom w:val="0"/>
          <w:divBdr>
            <w:top w:val="none" w:sz="0" w:space="0" w:color="auto"/>
            <w:left w:val="none" w:sz="0" w:space="0" w:color="auto"/>
            <w:bottom w:val="none" w:sz="0" w:space="0" w:color="auto"/>
            <w:right w:val="none" w:sz="0" w:space="0" w:color="auto"/>
          </w:divBdr>
        </w:div>
      </w:divsChild>
    </w:div>
    <w:div w:id="1042752626">
      <w:bodyDiv w:val="1"/>
      <w:marLeft w:val="0"/>
      <w:marRight w:val="0"/>
      <w:marTop w:val="0"/>
      <w:marBottom w:val="0"/>
      <w:divBdr>
        <w:top w:val="none" w:sz="0" w:space="0" w:color="auto"/>
        <w:left w:val="none" w:sz="0" w:space="0" w:color="auto"/>
        <w:bottom w:val="none" w:sz="0" w:space="0" w:color="auto"/>
        <w:right w:val="none" w:sz="0" w:space="0" w:color="auto"/>
      </w:divBdr>
      <w:divsChild>
        <w:div w:id="931814978">
          <w:marLeft w:val="0"/>
          <w:marRight w:val="0"/>
          <w:marTop w:val="0"/>
          <w:marBottom w:val="0"/>
          <w:divBdr>
            <w:top w:val="none" w:sz="0" w:space="0" w:color="auto"/>
            <w:left w:val="none" w:sz="0" w:space="0" w:color="auto"/>
            <w:bottom w:val="none" w:sz="0" w:space="0" w:color="auto"/>
            <w:right w:val="none" w:sz="0" w:space="0" w:color="auto"/>
          </w:divBdr>
        </w:div>
        <w:div w:id="1052777962">
          <w:marLeft w:val="0"/>
          <w:marRight w:val="0"/>
          <w:marTop w:val="0"/>
          <w:marBottom w:val="0"/>
          <w:divBdr>
            <w:top w:val="none" w:sz="0" w:space="0" w:color="auto"/>
            <w:left w:val="none" w:sz="0" w:space="0" w:color="auto"/>
            <w:bottom w:val="none" w:sz="0" w:space="0" w:color="auto"/>
            <w:right w:val="none" w:sz="0" w:space="0" w:color="auto"/>
          </w:divBdr>
        </w:div>
        <w:div w:id="941035993">
          <w:marLeft w:val="0"/>
          <w:marRight w:val="0"/>
          <w:marTop w:val="0"/>
          <w:marBottom w:val="0"/>
          <w:divBdr>
            <w:top w:val="none" w:sz="0" w:space="0" w:color="auto"/>
            <w:left w:val="none" w:sz="0" w:space="0" w:color="auto"/>
            <w:bottom w:val="none" w:sz="0" w:space="0" w:color="auto"/>
            <w:right w:val="none" w:sz="0" w:space="0" w:color="auto"/>
          </w:divBdr>
        </w:div>
      </w:divsChild>
    </w:div>
    <w:div w:id="1061515617">
      <w:bodyDiv w:val="1"/>
      <w:marLeft w:val="0"/>
      <w:marRight w:val="0"/>
      <w:marTop w:val="0"/>
      <w:marBottom w:val="0"/>
      <w:divBdr>
        <w:top w:val="none" w:sz="0" w:space="0" w:color="auto"/>
        <w:left w:val="none" w:sz="0" w:space="0" w:color="auto"/>
        <w:bottom w:val="none" w:sz="0" w:space="0" w:color="auto"/>
        <w:right w:val="none" w:sz="0" w:space="0" w:color="auto"/>
      </w:divBdr>
    </w:div>
    <w:div w:id="1078133231">
      <w:bodyDiv w:val="1"/>
      <w:marLeft w:val="0"/>
      <w:marRight w:val="0"/>
      <w:marTop w:val="0"/>
      <w:marBottom w:val="0"/>
      <w:divBdr>
        <w:top w:val="none" w:sz="0" w:space="0" w:color="auto"/>
        <w:left w:val="none" w:sz="0" w:space="0" w:color="auto"/>
        <w:bottom w:val="none" w:sz="0" w:space="0" w:color="auto"/>
        <w:right w:val="none" w:sz="0" w:space="0" w:color="auto"/>
      </w:divBdr>
    </w:div>
    <w:div w:id="1081175683">
      <w:bodyDiv w:val="1"/>
      <w:marLeft w:val="0"/>
      <w:marRight w:val="0"/>
      <w:marTop w:val="0"/>
      <w:marBottom w:val="0"/>
      <w:divBdr>
        <w:top w:val="none" w:sz="0" w:space="0" w:color="auto"/>
        <w:left w:val="none" w:sz="0" w:space="0" w:color="auto"/>
        <w:bottom w:val="none" w:sz="0" w:space="0" w:color="auto"/>
        <w:right w:val="none" w:sz="0" w:space="0" w:color="auto"/>
      </w:divBdr>
    </w:div>
    <w:div w:id="1083800807">
      <w:bodyDiv w:val="1"/>
      <w:marLeft w:val="0"/>
      <w:marRight w:val="0"/>
      <w:marTop w:val="0"/>
      <w:marBottom w:val="0"/>
      <w:divBdr>
        <w:top w:val="none" w:sz="0" w:space="0" w:color="auto"/>
        <w:left w:val="none" w:sz="0" w:space="0" w:color="auto"/>
        <w:bottom w:val="none" w:sz="0" w:space="0" w:color="auto"/>
        <w:right w:val="none" w:sz="0" w:space="0" w:color="auto"/>
      </w:divBdr>
    </w:div>
    <w:div w:id="1103525815">
      <w:bodyDiv w:val="1"/>
      <w:marLeft w:val="0"/>
      <w:marRight w:val="0"/>
      <w:marTop w:val="0"/>
      <w:marBottom w:val="0"/>
      <w:divBdr>
        <w:top w:val="none" w:sz="0" w:space="0" w:color="auto"/>
        <w:left w:val="none" w:sz="0" w:space="0" w:color="auto"/>
        <w:bottom w:val="none" w:sz="0" w:space="0" w:color="auto"/>
        <w:right w:val="none" w:sz="0" w:space="0" w:color="auto"/>
      </w:divBdr>
      <w:divsChild>
        <w:div w:id="19027844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78695182">
              <w:marLeft w:val="0"/>
              <w:marRight w:val="0"/>
              <w:marTop w:val="0"/>
              <w:marBottom w:val="0"/>
              <w:divBdr>
                <w:top w:val="none" w:sz="0" w:space="0" w:color="auto"/>
                <w:left w:val="none" w:sz="0" w:space="0" w:color="auto"/>
                <w:bottom w:val="none" w:sz="0" w:space="0" w:color="auto"/>
                <w:right w:val="none" w:sz="0" w:space="0" w:color="auto"/>
              </w:divBdr>
            </w:div>
          </w:divsChild>
        </w:div>
        <w:div w:id="19779485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3407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829788">
      <w:bodyDiv w:val="1"/>
      <w:marLeft w:val="0"/>
      <w:marRight w:val="0"/>
      <w:marTop w:val="0"/>
      <w:marBottom w:val="0"/>
      <w:divBdr>
        <w:top w:val="none" w:sz="0" w:space="0" w:color="auto"/>
        <w:left w:val="none" w:sz="0" w:space="0" w:color="auto"/>
        <w:bottom w:val="none" w:sz="0" w:space="0" w:color="auto"/>
        <w:right w:val="none" w:sz="0" w:space="0" w:color="auto"/>
      </w:divBdr>
      <w:divsChild>
        <w:div w:id="10481481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1535865">
              <w:marLeft w:val="0"/>
              <w:marRight w:val="0"/>
              <w:marTop w:val="0"/>
              <w:marBottom w:val="0"/>
              <w:divBdr>
                <w:top w:val="none" w:sz="0" w:space="0" w:color="auto"/>
                <w:left w:val="none" w:sz="0" w:space="0" w:color="auto"/>
                <w:bottom w:val="none" w:sz="0" w:space="0" w:color="auto"/>
                <w:right w:val="none" w:sz="0" w:space="0" w:color="auto"/>
              </w:divBdr>
            </w:div>
          </w:divsChild>
        </w:div>
        <w:div w:id="6956911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0188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695202">
      <w:bodyDiv w:val="1"/>
      <w:marLeft w:val="0"/>
      <w:marRight w:val="0"/>
      <w:marTop w:val="0"/>
      <w:marBottom w:val="0"/>
      <w:divBdr>
        <w:top w:val="none" w:sz="0" w:space="0" w:color="auto"/>
        <w:left w:val="none" w:sz="0" w:space="0" w:color="auto"/>
        <w:bottom w:val="none" w:sz="0" w:space="0" w:color="auto"/>
        <w:right w:val="none" w:sz="0" w:space="0" w:color="auto"/>
      </w:divBdr>
    </w:div>
    <w:div w:id="1147816209">
      <w:bodyDiv w:val="1"/>
      <w:marLeft w:val="0"/>
      <w:marRight w:val="0"/>
      <w:marTop w:val="0"/>
      <w:marBottom w:val="0"/>
      <w:divBdr>
        <w:top w:val="none" w:sz="0" w:space="0" w:color="auto"/>
        <w:left w:val="none" w:sz="0" w:space="0" w:color="auto"/>
        <w:bottom w:val="none" w:sz="0" w:space="0" w:color="auto"/>
        <w:right w:val="none" w:sz="0" w:space="0" w:color="auto"/>
      </w:divBdr>
    </w:div>
    <w:div w:id="1159927937">
      <w:bodyDiv w:val="1"/>
      <w:marLeft w:val="0"/>
      <w:marRight w:val="0"/>
      <w:marTop w:val="0"/>
      <w:marBottom w:val="0"/>
      <w:divBdr>
        <w:top w:val="none" w:sz="0" w:space="0" w:color="auto"/>
        <w:left w:val="none" w:sz="0" w:space="0" w:color="auto"/>
        <w:bottom w:val="none" w:sz="0" w:space="0" w:color="auto"/>
        <w:right w:val="none" w:sz="0" w:space="0" w:color="auto"/>
      </w:divBdr>
      <w:divsChild>
        <w:div w:id="1117986200">
          <w:marLeft w:val="150"/>
          <w:marRight w:val="150"/>
          <w:marTop w:val="0"/>
          <w:marBottom w:val="0"/>
          <w:divBdr>
            <w:top w:val="none" w:sz="0" w:space="0" w:color="auto"/>
            <w:left w:val="none" w:sz="0" w:space="0" w:color="auto"/>
            <w:bottom w:val="none" w:sz="0" w:space="0" w:color="auto"/>
            <w:right w:val="none" w:sz="0" w:space="0" w:color="auto"/>
          </w:divBdr>
          <w:divsChild>
            <w:div w:id="169106691">
              <w:marLeft w:val="0"/>
              <w:marRight w:val="0"/>
              <w:marTop w:val="0"/>
              <w:marBottom w:val="0"/>
              <w:divBdr>
                <w:top w:val="none" w:sz="0" w:space="0" w:color="auto"/>
                <w:left w:val="none" w:sz="0" w:space="0" w:color="auto"/>
                <w:bottom w:val="none" w:sz="0" w:space="0" w:color="auto"/>
                <w:right w:val="none" w:sz="0" w:space="0" w:color="auto"/>
              </w:divBdr>
            </w:div>
            <w:div w:id="1916239621">
              <w:marLeft w:val="240"/>
              <w:marRight w:val="0"/>
              <w:marTop w:val="0"/>
              <w:marBottom w:val="0"/>
              <w:divBdr>
                <w:top w:val="none" w:sz="0" w:space="0" w:color="auto"/>
                <w:left w:val="none" w:sz="0" w:space="0" w:color="auto"/>
                <w:bottom w:val="none" w:sz="0" w:space="0" w:color="auto"/>
                <w:right w:val="none" w:sz="0" w:space="0" w:color="auto"/>
              </w:divBdr>
            </w:div>
            <w:div w:id="231544705">
              <w:marLeft w:val="240"/>
              <w:marRight w:val="0"/>
              <w:marTop w:val="0"/>
              <w:marBottom w:val="0"/>
              <w:divBdr>
                <w:top w:val="none" w:sz="0" w:space="0" w:color="auto"/>
                <w:left w:val="none" w:sz="0" w:space="0" w:color="auto"/>
                <w:bottom w:val="none" w:sz="0" w:space="0" w:color="auto"/>
                <w:right w:val="none" w:sz="0" w:space="0" w:color="auto"/>
              </w:divBdr>
            </w:div>
          </w:divsChild>
        </w:div>
        <w:div w:id="898900145">
          <w:marLeft w:val="150"/>
          <w:marRight w:val="150"/>
          <w:marTop w:val="0"/>
          <w:marBottom w:val="0"/>
          <w:divBdr>
            <w:top w:val="none" w:sz="0" w:space="0" w:color="auto"/>
            <w:left w:val="none" w:sz="0" w:space="0" w:color="auto"/>
            <w:bottom w:val="none" w:sz="0" w:space="0" w:color="auto"/>
            <w:right w:val="none" w:sz="0" w:space="0" w:color="auto"/>
          </w:divBdr>
          <w:divsChild>
            <w:div w:id="1730416878">
              <w:marLeft w:val="0"/>
              <w:marRight w:val="0"/>
              <w:marTop w:val="0"/>
              <w:marBottom w:val="0"/>
              <w:divBdr>
                <w:top w:val="none" w:sz="0" w:space="0" w:color="auto"/>
                <w:left w:val="none" w:sz="0" w:space="0" w:color="auto"/>
                <w:bottom w:val="none" w:sz="0" w:space="0" w:color="auto"/>
                <w:right w:val="none" w:sz="0" w:space="0" w:color="auto"/>
              </w:divBdr>
            </w:div>
            <w:div w:id="1970476327">
              <w:marLeft w:val="240"/>
              <w:marRight w:val="0"/>
              <w:marTop w:val="0"/>
              <w:marBottom w:val="0"/>
              <w:divBdr>
                <w:top w:val="none" w:sz="0" w:space="0" w:color="auto"/>
                <w:left w:val="none" w:sz="0" w:space="0" w:color="auto"/>
                <w:bottom w:val="none" w:sz="0" w:space="0" w:color="auto"/>
                <w:right w:val="none" w:sz="0" w:space="0" w:color="auto"/>
              </w:divBdr>
            </w:div>
            <w:div w:id="2131632278">
              <w:marLeft w:val="240"/>
              <w:marRight w:val="0"/>
              <w:marTop w:val="0"/>
              <w:marBottom w:val="0"/>
              <w:divBdr>
                <w:top w:val="none" w:sz="0" w:space="0" w:color="auto"/>
                <w:left w:val="none" w:sz="0" w:space="0" w:color="auto"/>
                <w:bottom w:val="none" w:sz="0" w:space="0" w:color="auto"/>
                <w:right w:val="none" w:sz="0" w:space="0" w:color="auto"/>
              </w:divBdr>
            </w:div>
          </w:divsChild>
        </w:div>
        <w:div w:id="1018578533">
          <w:marLeft w:val="150"/>
          <w:marRight w:val="150"/>
          <w:marTop w:val="0"/>
          <w:marBottom w:val="0"/>
          <w:divBdr>
            <w:top w:val="single" w:sz="6" w:space="2" w:color="300060"/>
            <w:left w:val="single" w:sz="6" w:space="2" w:color="300060"/>
            <w:bottom w:val="single" w:sz="6" w:space="2" w:color="300060"/>
            <w:right w:val="single" w:sz="6" w:space="2" w:color="300060"/>
          </w:divBdr>
          <w:divsChild>
            <w:div w:id="1128427975">
              <w:marLeft w:val="0"/>
              <w:marRight w:val="0"/>
              <w:marTop w:val="0"/>
              <w:marBottom w:val="0"/>
              <w:divBdr>
                <w:top w:val="none" w:sz="0" w:space="0" w:color="auto"/>
                <w:left w:val="none" w:sz="0" w:space="0" w:color="auto"/>
                <w:bottom w:val="none" w:sz="0" w:space="0" w:color="auto"/>
                <w:right w:val="none" w:sz="0" w:space="0" w:color="auto"/>
              </w:divBdr>
            </w:div>
            <w:div w:id="438305378">
              <w:marLeft w:val="240"/>
              <w:marRight w:val="0"/>
              <w:marTop w:val="0"/>
              <w:marBottom w:val="0"/>
              <w:divBdr>
                <w:top w:val="none" w:sz="0" w:space="0" w:color="auto"/>
                <w:left w:val="none" w:sz="0" w:space="0" w:color="auto"/>
                <w:bottom w:val="none" w:sz="0" w:space="0" w:color="auto"/>
                <w:right w:val="none" w:sz="0" w:space="0" w:color="auto"/>
              </w:divBdr>
            </w:div>
            <w:div w:id="1928726303">
              <w:marLeft w:val="240"/>
              <w:marRight w:val="0"/>
              <w:marTop w:val="0"/>
              <w:marBottom w:val="0"/>
              <w:divBdr>
                <w:top w:val="none" w:sz="0" w:space="0" w:color="auto"/>
                <w:left w:val="none" w:sz="0" w:space="0" w:color="auto"/>
                <w:bottom w:val="none" w:sz="0" w:space="0" w:color="auto"/>
                <w:right w:val="none" w:sz="0" w:space="0" w:color="auto"/>
              </w:divBdr>
            </w:div>
          </w:divsChild>
        </w:div>
        <w:div w:id="1647274217">
          <w:marLeft w:val="150"/>
          <w:marRight w:val="150"/>
          <w:marTop w:val="0"/>
          <w:marBottom w:val="0"/>
          <w:divBdr>
            <w:top w:val="none" w:sz="0" w:space="0" w:color="auto"/>
            <w:left w:val="none" w:sz="0" w:space="0" w:color="auto"/>
            <w:bottom w:val="none" w:sz="0" w:space="0" w:color="auto"/>
            <w:right w:val="none" w:sz="0" w:space="0" w:color="auto"/>
          </w:divBdr>
          <w:divsChild>
            <w:div w:id="893665237">
              <w:marLeft w:val="0"/>
              <w:marRight w:val="0"/>
              <w:marTop w:val="0"/>
              <w:marBottom w:val="0"/>
              <w:divBdr>
                <w:top w:val="none" w:sz="0" w:space="0" w:color="auto"/>
                <w:left w:val="none" w:sz="0" w:space="0" w:color="auto"/>
                <w:bottom w:val="none" w:sz="0" w:space="0" w:color="auto"/>
                <w:right w:val="none" w:sz="0" w:space="0" w:color="auto"/>
              </w:divBdr>
            </w:div>
            <w:div w:id="1825513028">
              <w:marLeft w:val="240"/>
              <w:marRight w:val="0"/>
              <w:marTop w:val="0"/>
              <w:marBottom w:val="0"/>
              <w:divBdr>
                <w:top w:val="none" w:sz="0" w:space="0" w:color="auto"/>
                <w:left w:val="none" w:sz="0" w:space="0" w:color="auto"/>
                <w:bottom w:val="none" w:sz="0" w:space="0" w:color="auto"/>
                <w:right w:val="none" w:sz="0" w:space="0" w:color="auto"/>
              </w:divBdr>
            </w:div>
            <w:div w:id="935600450">
              <w:marLeft w:val="240"/>
              <w:marRight w:val="0"/>
              <w:marTop w:val="0"/>
              <w:marBottom w:val="0"/>
              <w:divBdr>
                <w:top w:val="none" w:sz="0" w:space="0" w:color="auto"/>
                <w:left w:val="none" w:sz="0" w:space="0" w:color="auto"/>
                <w:bottom w:val="none" w:sz="0" w:space="0" w:color="auto"/>
                <w:right w:val="none" w:sz="0" w:space="0" w:color="auto"/>
              </w:divBdr>
            </w:div>
          </w:divsChild>
        </w:div>
        <w:div w:id="725177513">
          <w:marLeft w:val="150"/>
          <w:marRight w:val="150"/>
          <w:marTop w:val="0"/>
          <w:marBottom w:val="0"/>
          <w:divBdr>
            <w:top w:val="none" w:sz="0" w:space="0" w:color="auto"/>
            <w:left w:val="none" w:sz="0" w:space="0" w:color="auto"/>
            <w:bottom w:val="none" w:sz="0" w:space="0" w:color="auto"/>
            <w:right w:val="none" w:sz="0" w:space="0" w:color="auto"/>
          </w:divBdr>
          <w:divsChild>
            <w:div w:id="1762220097">
              <w:marLeft w:val="0"/>
              <w:marRight w:val="0"/>
              <w:marTop w:val="0"/>
              <w:marBottom w:val="0"/>
              <w:divBdr>
                <w:top w:val="none" w:sz="0" w:space="0" w:color="auto"/>
                <w:left w:val="none" w:sz="0" w:space="0" w:color="auto"/>
                <w:bottom w:val="none" w:sz="0" w:space="0" w:color="auto"/>
                <w:right w:val="none" w:sz="0" w:space="0" w:color="auto"/>
              </w:divBdr>
            </w:div>
            <w:div w:id="1379163229">
              <w:marLeft w:val="240"/>
              <w:marRight w:val="0"/>
              <w:marTop w:val="0"/>
              <w:marBottom w:val="0"/>
              <w:divBdr>
                <w:top w:val="none" w:sz="0" w:space="0" w:color="auto"/>
                <w:left w:val="none" w:sz="0" w:space="0" w:color="auto"/>
                <w:bottom w:val="none" w:sz="0" w:space="0" w:color="auto"/>
                <w:right w:val="none" w:sz="0" w:space="0" w:color="auto"/>
              </w:divBdr>
            </w:div>
            <w:div w:id="1879202793">
              <w:marLeft w:val="240"/>
              <w:marRight w:val="0"/>
              <w:marTop w:val="0"/>
              <w:marBottom w:val="0"/>
              <w:divBdr>
                <w:top w:val="none" w:sz="0" w:space="0" w:color="auto"/>
                <w:left w:val="none" w:sz="0" w:space="0" w:color="auto"/>
                <w:bottom w:val="none" w:sz="0" w:space="0" w:color="auto"/>
                <w:right w:val="none" w:sz="0" w:space="0" w:color="auto"/>
              </w:divBdr>
            </w:div>
          </w:divsChild>
        </w:div>
        <w:div w:id="1074938805">
          <w:marLeft w:val="150"/>
          <w:marRight w:val="150"/>
          <w:marTop w:val="0"/>
          <w:marBottom w:val="0"/>
          <w:divBdr>
            <w:top w:val="none" w:sz="0" w:space="0" w:color="auto"/>
            <w:left w:val="none" w:sz="0" w:space="0" w:color="auto"/>
            <w:bottom w:val="none" w:sz="0" w:space="0" w:color="auto"/>
            <w:right w:val="none" w:sz="0" w:space="0" w:color="auto"/>
          </w:divBdr>
          <w:divsChild>
            <w:div w:id="147401208">
              <w:marLeft w:val="0"/>
              <w:marRight w:val="0"/>
              <w:marTop w:val="0"/>
              <w:marBottom w:val="0"/>
              <w:divBdr>
                <w:top w:val="none" w:sz="0" w:space="0" w:color="auto"/>
                <w:left w:val="none" w:sz="0" w:space="0" w:color="auto"/>
                <w:bottom w:val="none" w:sz="0" w:space="0" w:color="auto"/>
                <w:right w:val="none" w:sz="0" w:space="0" w:color="auto"/>
              </w:divBdr>
            </w:div>
            <w:div w:id="411238622">
              <w:marLeft w:val="240"/>
              <w:marRight w:val="0"/>
              <w:marTop w:val="0"/>
              <w:marBottom w:val="0"/>
              <w:divBdr>
                <w:top w:val="none" w:sz="0" w:space="0" w:color="auto"/>
                <w:left w:val="none" w:sz="0" w:space="0" w:color="auto"/>
                <w:bottom w:val="none" w:sz="0" w:space="0" w:color="auto"/>
                <w:right w:val="none" w:sz="0" w:space="0" w:color="auto"/>
              </w:divBdr>
            </w:div>
            <w:div w:id="1094326482">
              <w:marLeft w:val="240"/>
              <w:marRight w:val="0"/>
              <w:marTop w:val="0"/>
              <w:marBottom w:val="0"/>
              <w:divBdr>
                <w:top w:val="none" w:sz="0" w:space="0" w:color="auto"/>
                <w:left w:val="none" w:sz="0" w:space="0" w:color="auto"/>
                <w:bottom w:val="none" w:sz="0" w:space="0" w:color="auto"/>
                <w:right w:val="none" w:sz="0" w:space="0" w:color="auto"/>
              </w:divBdr>
            </w:div>
          </w:divsChild>
        </w:div>
        <w:div w:id="786463419">
          <w:marLeft w:val="150"/>
          <w:marRight w:val="150"/>
          <w:marTop w:val="0"/>
          <w:marBottom w:val="0"/>
          <w:divBdr>
            <w:top w:val="none" w:sz="0" w:space="0" w:color="auto"/>
            <w:left w:val="none" w:sz="0" w:space="0" w:color="auto"/>
            <w:bottom w:val="none" w:sz="0" w:space="0" w:color="auto"/>
            <w:right w:val="none" w:sz="0" w:space="0" w:color="auto"/>
          </w:divBdr>
          <w:divsChild>
            <w:div w:id="330573104">
              <w:marLeft w:val="0"/>
              <w:marRight w:val="0"/>
              <w:marTop w:val="0"/>
              <w:marBottom w:val="0"/>
              <w:divBdr>
                <w:top w:val="none" w:sz="0" w:space="0" w:color="auto"/>
                <w:left w:val="none" w:sz="0" w:space="0" w:color="auto"/>
                <w:bottom w:val="none" w:sz="0" w:space="0" w:color="auto"/>
                <w:right w:val="none" w:sz="0" w:space="0" w:color="auto"/>
              </w:divBdr>
            </w:div>
            <w:div w:id="1048263211">
              <w:marLeft w:val="240"/>
              <w:marRight w:val="0"/>
              <w:marTop w:val="0"/>
              <w:marBottom w:val="0"/>
              <w:divBdr>
                <w:top w:val="none" w:sz="0" w:space="0" w:color="auto"/>
                <w:left w:val="none" w:sz="0" w:space="0" w:color="auto"/>
                <w:bottom w:val="none" w:sz="0" w:space="0" w:color="auto"/>
                <w:right w:val="none" w:sz="0" w:space="0" w:color="auto"/>
              </w:divBdr>
            </w:div>
            <w:div w:id="627782774">
              <w:marLeft w:val="240"/>
              <w:marRight w:val="0"/>
              <w:marTop w:val="0"/>
              <w:marBottom w:val="0"/>
              <w:divBdr>
                <w:top w:val="none" w:sz="0" w:space="0" w:color="auto"/>
                <w:left w:val="none" w:sz="0" w:space="0" w:color="auto"/>
                <w:bottom w:val="none" w:sz="0" w:space="0" w:color="auto"/>
                <w:right w:val="none" w:sz="0" w:space="0" w:color="auto"/>
              </w:divBdr>
            </w:div>
          </w:divsChild>
        </w:div>
        <w:div w:id="1629625702">
          <w:marLeft w:val="150"/>
          <w:marRight w:val="150"/>
          <w:marTop w:val="0"/>
          <w:marBottom w:val="0"/>
          <w:divBdr>
            <w:top w:val="none" w:sz="0" w:space="0" w:color="auto"/>
            <w:left w:val="none" w:sz="0" w:space="0" w:color="auto"/>
            <w:bottom w:val="none" w:sz="0" w:space="0" w:color="auto"/>
            <w:right w:val="none" w:sz="0" w:space="0" w:color="auto"/>
          </w:divBdr>
          <w:divsChild>
            <w:div w:id="1945527024">
              <w:marLeft w:val="0"/>
              <w:marRight w:val="0"/>
              <w:marTop w:val="0"/>
              <w:marBottom w:val="0"/>
              <w:divBdr>
                <w:top w:val="none" w:sz="0" w:space="0" w:color="auto"/>
                <w:left w:val="none" w:sz="0" w:space="0" w:color="auto"/>
                <w:bottom w:val="none" w:sz="0" w:space="0" w:color="auto"/>
                <w:right w:val="none" w:sz="0" w:space="0" w:color="auto"/>
              </w:divBdr>
            </w:div>
            <w:div w:id="1155028238">
              <w:marLeft w:val="240"/>
              <w:marRight w:val="0"/>
              <w:marTop w:val="0"/>
              <w:marBottom w:val="0"/>
              <w:divBdr>
                <w:top w:val="none" w:sz="0" w:space="0" w:color="auto"/>
                <w:left w:val="none" w:sz="0" w:space="0" w:color="auto"/>
                <w:bottom w:val="none" w:sz="0" w:space="0" w:color="auto"/>
                <w:right w:val="none" w:sz="0" w:space="0" w:color="auto"/>
              </w:divBdr>
            </w:div>
            <w:div w:id="541015243">
              <w:marLeft w:val="240"/>
              <w:marRight w:val="0"/>
              <w:marTop w:val="0"/>
              <w:marBottom w:val="0"/>
              <w:divBdr>
                <w:top w:val="none" w:sz="0" w:space="0" w:color="auto"/>
                <w:left w:val="none" w:sz="0" w:space="0" w:color="auto"/>
                <w:bottom w:val="none" w:sz="0" w:space="0" w:color="auto"/>
                <w:right w:val="none" w:sz="0" w:space="0" w:color="auto"/>
              </w:divBdr>
            </w:div>
          </w:divsChild>
        </w:div>
        <w:div w:id="765660605">
          <w:marLeft w:val="150"/>
          <w:marRight w:val="150"/>
          <w:marTop w:val="0"/>
          <w:marBottom w:val="0"/>
          <w:divBdr>
            <w:top w:val="none" w:sz="0" w:space="0" w:color="auto"/>
            <w:left w:val="none" w:sz="0" w:space="0" w:color="auto"/>
            <w:bottom w:val="none" w:sz="0" w:space="0" w:color="auto"/>
            <w:right w:val="none" w:sz="0" w:space="0" w:color="auto"/>
          </w:divBdr>
          <w:divsChild>
            <w:div w:id="1949923053">
              <w:marLeft w:val="0"/>
              <w:marRight w:val="0"/>
              <w:marTop w:val="0"/>
              <w:marBottom w:val="0"/>
              <w:divBdr>
                <w:top w:val="none" w:sz="0" w:space="0" w:color="auto"/>
                <w:left w:val="none" w:sz="0" w:space="0" w:color="auto"/>
                <w:bottom w:val="none" w:sz="0" w:space="0" w:color="auto"/>
                <w:right w:val="none" w:sz="0" w:space="0" w:color="auto"/>
              </w:divBdr>
            </w:div>
            <w:div w:id="317224397">
              <w:marLeft w:val="240"/>
              <w:marRight w:val="0"/>
              <w:marTop w:val="0"/>
              <w:marBottom w:val="0"/>
              <w:divBdr>
                <w:top w:val="none" w:sz="0" w:space="0" w:color="auto"/>
                <w:left w:val="none" w:sz="0" w:space="0" w:color="auto"/>
                <w:bottom w:val="none" w:sz="0" w:space="0" w:color="auto"/>
                <w:right w:val="none" w:sz="0" w:space="0" w:color="auto"/>
              </w:divBdr>
            </w:div>
            <w:div w:id="1905985007">
              <w:marLeft w:val="240"/>
              <w:marRight w:val="0"/>
              <w:marTop w:val="0"/>
              <w:marBottom w:val="0"/>
              <w:divBdr>
                <w:top w:val="none" w:sz="0" w:space="0" w:color="auto"/>
                <w:left w:val="none" w:sz="0" w:space="0" w:color="auto"/>
                <w:bottom w:val="none" w:sz="0" w:space="0" w:color="auto"/>
                <w:right w:val="none" w:sz="0" w:space="0" w:color="auto"/>
              </w:divBdr>
            </w:div>
          </w:divsChild>
        </w:div>
        <w:div w:id="878056006">
          <w:marLeft w:val="150"/>
          <w:marRight w:val="150"/>
          <w:marTop w:val="0"/>
          <w:marBottom w:val="0"/>
          <w:divBdr>
            <w:top w:val="single" w:sz="6" w:space="2" w:color="300060"/>
            <w:left w:val="single" w:sz="6" w:space="2" w:color="300060"/>
            <w:bottom w:val="single" w:sz="6" w:space="2" w:color="300060"/>
            <w:right w:val="single" w:sz="6" w:space="2" w:color="300060"/>
          </w:divBdr>
          <w:divsChild>
            <w:div w:id="469127572">
              <w:marLeft w:val="0"/>
              <w:marRight w:val="0"/>
              <w:marTop w:val="0"/>
              <w:marBottom w:val="0"/>
              <w:divBdr>
                <w:top w:val="none" w:sz="0" w:space="0" w:color="auto"/>
                <w:left w:val="none" w:sz="0" w:space="0" w:color="auto"/>
                <w:bottom w:val="none" w:sz="0" w:space="0" w:color="auto"/>
                <w:right w:val="none" w:sz="0" w:space="0" w:color="auto"/>
              </w:divBdr>
            </w:div>
            <w:div w:id="803041399">
              <w:marLeft w:val="240"/>
              <w:marRight w:val="0"/>
              <w:marTop w:val="0"/>
              <w:marBottom w:val="0"/>
              <w:divBdr>
                <w:top w:val="none" w:sz="0" w:space="0" w:color="auto"/>
                <w:left w:val="none" w:sz="0" w:space="0" w:color="auto"/>
                <w:bottom w:val="none" w:sz="0" w:space="0" w:color="auto"/>
                <w:right w:val="none" w:sz="0" w:space="0" w:color="auto"/>
              </w:divBdr>
            </w:div>
            <w:div w:id="479931990">
              <w:marLeft w:val="240"/>
              <w:marRight w:val="0"/>
              <w:marTop w:val="0"/>
              <w:marBottom w:val="0"/>
              <w:divBdr>
                <w:top w:val="none" w:sz="0" w:space="0" w:color="auto"/>
                <w:left w:val="none" w:sz="0" w:space="0" w:color="auto"/>
                <w:bottom w:val="none" w:sz="0" w:space="0" w:color="auto"/>
                <w:right w:val="none" w:sz="0" w:space="0" w:color="auto"/>
              </w:divBdr>
            </w:div>
          </w:divsChild>
        </w:div>
        <w:div w:id="52588956">
          <w:marLeft w:val="150"/>
          <w:marRight w:val="150"/>
          <w:marTop w:val="0"/>
          <w:marBottom w:val="0"/>
          <w:divBdr>
            <w:top w:val="none" w:sz="0" w:space="0" w:color="auto"/>
            <w:left w:val="none" w:sz="0" w:space="0" w:color="auto"/>
            <w:bottom w:val="none" w:sz="0" w:space="0" w:color="auto"/>
            <w:right w:val="none" w:sz="0" w:space="0" w:color="auto"/>
          </w:divBdr>
          <w:divsChild>
            <w:div w:id="477577725">
              <w:marLeft w:val="0"/>
              <w:marRight w:val="0"/>
              <w:marTop w:val="0"/>
              <w:marBottom w:val="0"/>
              <w:divBdr>
                <w:top w:val="none" w:sz="0" w:space="0" w:color="auto"/>
                <w:left w:val="none" w:sz="0" w:space="0" w:color="auto"/>
                <w:bottom w:val="none" w:sz="0" w:space="0" w:color="auto"/>
                <w:right w:val="none" w:sz="0" w:space="0" w:color="auto"/>
              </w:divBdr>
            </w:div>
            <w:div w:id="617490642">
              <w:marLeft w:val="240"/>
              <w:marRight w:val="0"/>
              <w:marTop w:val="0"/>
              <w:marBottom w:val="0"/>
              <w:divBdr>
                <w:top w:val="none" w:sz="0" w:space="0" w:color="auto"/>
                <w:left w:val="none" w:sz="0" w:space="0" w:color="auto"/>
                <w:bottom w:val="none" w:sz="0" w:space="0" w:color="auto"/>
                <w:right w:val="none" w:sz="0" w:space="0" w:color="auto"/>
              </w:divBdr>
            </w:div>
            <w:div w:id="298801385">
              <w:marLeft w:val="240"/>
              <w:marRight w:val="0"/>
              <w:marTop w:val="0"/>
              <w:marBottom w:val="0"/>
              <w:divBdr>
                <w:top w:val="none" w:sz="0" w:space="0" w:color="auto"/>
                <w:left w:val="none" w:sz="0" w:space="0" w:color="auto"/>
                <w:bottom w:val="none" w:sz="0" w:space="0" w:color="auto"/>
                <w:right w:val="none" w:sz="0" w:space="0" w:color="auto"/>
              </w:divBdr>
            </w:div>
          </w:divsChild>
        </w:div>
        <w:div w:id="56442777">
          <w:marLeft w:val="150"/>
          <w:marRight w:val="150"/>
          <w:marTop w:val="0"/>
          <w:marBottom w:val="0"/>
          <w:divBdr>
            <w:top w:val="none" w:sz="0" w:space="0" w:color="auto"/>
            <w:left w:val="none" w:sz="0" w:space="0" w:color="auto"/>
            <w:bottom w:val="none" w:sz="0" w:space="0" w:color="auto"/>
            <w:right w:val="none" w:sz="0" w:space="0" w:color="auto"/>
          </w:divBdr>
          <w:divsChild>
            <w:div w:id="557135665">
              <w:marLeft w:val="0"/>
              <w:marRight w:val="0"/>
              <w:marTop w:val="0"/>
              <w:marBottom w:val="0"/>
              <w:divBdr>
                <w:top w:val="none" w:sz="0" w:space="0" w:color="auto"/>
                <w:left w:val="none" w:sz="0" w:space="0" w:color="auto"/>
                <w:bottom w:val="none" w:sz="0" w:space="0" w:color="auto"/>
                <w:right w:val="none" w:sz="0" w:space="0" w:color="auto"/>
              </w:divBdr>
            </w:div>
            <w:div w:id="1987665030">
              <w:marLeft w:val="240"/>
              <w:marRight w:val="0"/>
              <w:marTop w:val="0"/>
              <w:marBottom w:val="0"/>
              <w:divBdr>
                <w:top w:val="none" w:sz="0" w:space="0" w:color="auto"/>
                <w:left w:val="none" w:sz="0" w:space="0" w:color="auto"/>
                <w:bottom w:val="none" w:sz="0" w:space="0" w:color="auto"/>
                <w:right w:val="none" w:sz="0" w:space="0" w:color="auto"/>
              </w:divBdr>
            </w:div>
            <w:div w:id="316308268">
              <w:marLeft w:val="240"/>
              <w:marRight w:val="0"/>
              <w:marTop w:val="0"/>
              <w:marBottom w:val="0"/>
              <w:divBdr>
                <w:top w:val="none" w:sz="0" w:space="0" w:color="auto"/>
                <w:left w:val="none" w:sz="0" w:space="0" w:color="auto"/>
                <w:bottom w:val="none" w:sz="0" w:space="0" w:color="auto"/>
                <w:right w:val="none" w:sz="0" w:space="0" w:color="auto"/>
              </w:divBdr>
            </w:div>
          </w:divsChild>
        </w:div>
        <w:div w:id="1867060698">
          <w:marLeft w:val="150"/>
          <w:marRight w:val="150"/>
          <w:marTop w:val="0"/>
          <w:marBottom w:val="0"/>
          <w:divBdr>
            <w:top w:val="none" w:sz="0" w:space="0" w:color="auto"/>
            <w:left w:val="none" w:sz="0" w:space="0" w:color="auto"/>
            <w:bottom w:val="none" w:sz="0" w:space="0" w:color="auto"/>
            <w:right w:val="none" w:sz="0" w:space="0" w:color="auto"/>
          </w:divBdr>
          <w:divsChild>
            <w:div w:id="1697727058">
              <w:marLeft w:val="0"/>
              <w:marRight w:val="0"/>
              <w:marTop w:val="0"/>
              <w:marBottom w:val="0"/>
              <w:divBdr>
                <w:top w:val="none" w:sz="0" w:space="0" w:color="auto"/>
                <w:left w:val="none" w:sz="0" w:space="0" w:color="auto"/>
                <w:bottom w:val="none" w:sz="0" w:space="0" w:color="auto"/>
                <w:right w:val="none" w:sz="0" w:space="0" w:color="auto"/>
              </w:divBdr>
            </w:div>
            <w:div w:id="1773432226">
              <w:marLeft w:val="240"/>
              <w:marRight w:val="0"/>
              <w:marTop w:val="0"/>
              <w:marBottom w:val="0"/>
              <w:divBdr>
                <w:top w:val="none" w:sz="0" w:space="0" w:color="auto"/>
                <w:left w:val="none" w:sz="0" w:space="0" w:color="auto"/>
                <w:bottom w:val="none" w:sz="0" w:space="0" w:color="auto"/>
                <w:right w:val="none" w:sz="0" w:space="0" w:color="auto"/>
              </w:divBdr>
            </w:div>
            <w:div w:id="1995450997">
              <w:marLeft w:val="240"/>
              <w:marRight w:val="0"/>
              <w:marTop w:val="0"/>
              <w:marBottom w:val="0"/>
              <w:divBdr>
                <w:top w:val="none" w:sz="0" w:space="0" w:color="auto"/>
                <w:left w:val="none" w:sz="0" w:space="0" w:color="auto"/>
                <w:bottom w:val="none" w:sz="0" w:space="0" w:color="auto"/>
                <w:right w:val="none" w:sz="0" w:space="0" w:color="auto"/>
              </w:divBdr>
            </w:div>
          </w:divsChild>
        </w:div>
        <w:div w:id="928537821">
          <w:marLeft w:val="150"/>
          <w:marRight w:val="150"/>
          <w:marTop w:val="0"/>
          <w:marBottom w:val="0"/>
          <w:divBdr>
            <w:top w:val="none" w:sz="0" w:space="0" w:color="auto"/>
            <w:left w:val="none" w:sz="0" w:space="0" w:color="auto"/>
            <w:bottom w:val="none" w:sz="0" w:space="0" w:color="auto"/>
            <w:right w:val="none" w:sz="0" w:space="0" w:color="auto"/>
          </w:divBdr>
          <w:divsChild>
            <w:div w:id="1520661650">
              <w:marLeft w:val="0"/>
              <w:marRight w:val="0"/>
              <w:marTop w:val="0"/>
              <w:marBottom w:val="0"/>
              <w:divBdr>
                <w:top w:val="none" w:sz="0" w:space="0" w:color="auto"/>
                <w:left w:val="none" w:sz="0" w:space="0" w:color="auto"/>
                <w:bottom w:val="none" w:sz="0" w:space="0" w:color="auto"/>
                <w:right w:val="none" w:sz="0" w:space="0" w:color="auto"/>
              </w:divBdr>
            </w:div>
            <w:div w:id="540016824">
              <w:marLeft w:val="240"/>
              <w:marRight w:val="0"/>
              <w:marTop w:val="0"/>
              <w:marBottom w:val="0"/>
              <w:divBdr>
                <w:top w:val="none" w:sz="0" w:space="0" w:color="auto"/>
                <w:left w:val="none" w:sz="0" w:space="0" w:color="auto"/>
                <w:bottom w:val="none" w:sz="0" w:space="0" w:color="auto"/>
                <w:right w:val="none" w:sz="0" w:space="0" w:color="auto"/>
              </w:divBdr>
            </w:div>
            <w:div w:id="643240015">
              <w:marLeft w:val="240"/>
              <w:marRight w:val="0"/>
              <w:marTop w:val="0"/>
              <w:marBottom w:val="0"/>
              <w:divBdr>
                <w:top w:val="none" w:sz="0" w:space="0" w:color="auto"/>
                <w:left w:val="none" w:sz="0" w:space="0" w:color="auto"/>
                <w:bottom w:val="none" w:sz="0" w:space="0" w:color="auto"/>
                <w:right w:val="none" w:sz="0" w:space="0" w:color="auto"/>
              </w:divBdr>
            </w:div>
          </w:divsChild>
        </w:div>
        <w:div w:id="1848252986">
          <w:marLeft w:val="150"/>
          <w:marRight w:val="150"/>
          <w:marTop w:val="0"/>
          <w:marBottom w:val="0"/>
          <w:divBdr>
            <w:top w:val="none" w:sz="0" w:space="0" w:color="auto"/>
            <w:left w:val="none" w:sz="0" w:space="0" w:color="auto"/>
            <w:bottom w:val="none" w:sz="0" w:space="0" w:color="auto"/>
            <w:right w:val="none" w:sz="0" w:space="0" w:color="auto"/>
          </w:divBdr>
          <w:divsChild>
            <w:div w:id="674041485">
              <w:marLeft w:val="0"/>
              <w:marRight w:val="0"/>
              <w:marTop w:val="0"/>
              <w:marBottom w:val="0"/>
              <w:divBdr>
                <w:top w:val="none" w:sz="0" w:space="0" w:color="auto"/>
                <w:left w:val="none" w:sz="0" w:space="0" w:color="auto"/>
                <w:bottom w:val="none" w:sz="0" w:space="0" w:color="auto"/>
                <w:right w:val="none" w:sz="0" w:space="0" w:color="auto"/>
              </w:divBdr>
            </w:div>
            <w:div w:id="1320963327">
              <w:marLeft w:val="240"/>
              <w:marRight w:val="0"/>
              <w:marTop w:val="0"/>
              <w:marBottom w:val="0"/>
              <w:divBdr>
                <w:top w:val="none" w:sz="0" w:space="0" w:color="auto"/>
                <w:left w:val="none" w:sz="0" w:space="0" w:color="auto"/>
                <w:bottom w:val="none" w:sz="0" w:space="0" w:color="auto"/>
                <w:right w:val="none" w:sz="0" w:space="0" w:color="auto"/>
              </w:divBdr>
            </w:div>
            <w:div w:id="1901868252">
              <w:marLeft w:val="240"/>
              <w:marRight w:val="0"/>
              <w:marTop w:val="0"/>
              <w:marBottom w:val="0"/>
              <w:divBdr>
                <w:top w:val="none" w:sz="0" w:space="0" w:color="auto"/>
                <w:left w:val="none" w:sz="0" w:space="0" w:color="auto"/>
                <w:bottom w:val="none" w:sz="0" w:space="0" w:color="auto"/>
                <w:right w:val="none" w:sz="0" w:space="0" w:color="auto"/>
              </w:divBdr>
            </w:div>
          </w:divsChild>
        </w:div>
        <w:div w:id="50543840">
          <w:marLeft w:val="150"/>
          <w:marRight w:val="150"/>
          <w:marTop w:val="0"/>
          <w:marBottom w:val="0"/>
          <w:divBdr>
            <w:top w:val="none" w:sz="0" w:space="0" w:color="auto"/>
            <w:left w:val="none" w:sz="0" w:space="0" w:color="auto"/>
            <w:bottom w:val="none" w:sz="0" w:space="0" w:color="auto"/>
            <w:right w:val="none" w:sz="0" w:space="0" w:color="auto"/>
          </w:divBdr>
          <w:divsChild>
            <w:div w:id="1168641708">
              <w:marLeft w:val="0"/>
              <w:marRight w:val="0"/>
              <w:marTop w:val="0"/>
              <w:marBottom w:val="0"/>
              <w:divBdr>
                <w:top w:val="none" w:sz="0" w:space="0" w:color="auto"/>
                <w:left w:val="none" w:sz="0" w:space="0" w:color="auto"/>
                <w:bottom w:val="none" w:sz="0" w:space="0" w:color="auto"/>
                <w:right w:val="none" w:sz="0" w:space="0" w:color="auto"/>
              </w:divBdr>
            </w:div>
            <w:div w:id="1848909369">
              <w:marLeft w:val="240"/>
              <w:marRight w:val="0"/>
              <w:marTop w:val="0"/>
              <w:marBottom w:val="0"/>
              <w:divBdr>
                <w:top w:val="none" w:sz="0" w:space="0" w:color="auto"/>
                <w:left w:val="none" w:sz="0" w:space="0" w:color="auto"/>
                <w:bottom w:val="none" w:sz="0" w:space="0" w:color="auto"/>
                <w:right w:val="none" w:sz="0" w:space="0" w:color="auto"/>
              </w:divBdr>
            </w:div>
            <w:div w:id="58020957">
              <w:marLeft w:val="240"/>
              <w:marRight w:val="0"/>
              <w:marTop w:val="0"/>
              <w:marBottom w:val="0"/>
              <w:divBdr>
                <w:top w:val="none" w:sz="0" w:space="0" w:color="auto"/>
                <w:left w:val="none" w:sz="0" w:space="0" w:color="auto"/>
                <w:bottom w:val="none" w:sz="0" w:space="0" w:color="auto"/>
                <w:right w:val="none" w:sz="0" w:space="0" w:color="auto"/>
              </w:divBdr>
            </w:div>
          </w:divsChild>
        </w:div>
        <w:div w:id="1743992086">
          <w:marLeft w:val="150"/>
          <w:marRight w:val="150"/>
          <w:marTop w:val="0"/>
          <w:marBottom w:val="0"/>
          <w:divBdr>
            <w:top w:val="none" w:sz="0" w:space="0" w:color="auto"/>
            <w:left w:val="none" w:sz="0" w:space="0" w:color="auto"/>
            <w:bottom w:val="none" w:sz="0" w:space="0" w:color="auto"/>
            <w:right w:val="none" w:sz="0" w:space="0" w:color="auto"/>
          </w:divBdr>
          <w:divsChild>
            <w:div w:id="119304779">
              <w:marLeft w:val="0"/>
              <w:marRight w:val="0"/>
              <w:marTop w:val="0"/>
              <w:marBottom w:val="0"/>
              <w:divBdr>
                <w:top w:val="none" w:sz="0" w:space="0" w:color="auto"/>
                <w:left w:val="none" w:sz="0" w:space="0" w:color="auto"/>
                <w:bottom w:val="none" w:sz="0" w:space="0" w:color="auto"/>
                <w:right w:val="none" w:sz="0" w:space="0" w:color="auto"/>
              </w:divBdr>
            </w:div>
            <w:div w:id="1442644021">
              <w:marLeft w:val="240"/>
              <w:marRight w:val="0"/>
              <w:marTop w:val="0"/>
              <w:marBottom w:val="0"/>
              <w:divBdr>
                <w:top w:val="none" w:sz="0" w:space="0" w:color="auto"/>
                <w:left w:val="none" w:sz="0" w:space="0" w:color="auto"/>
                <w:bottom w:val="none" w:sz="0" w:space="0" w:color="auto"/>
                <w:right w:val="none" w:sz="0" w:space="0" w:color="auto"/>
              </w:divBdr>
            </w:div>
            <w:div w:id="2073695173">
              <w:marLeft w:val="240"/>
              <w:marRight w:val="0"/>
              <w:marTop w:val="0"/>
              <w:marBottom w:val="0"/>
              <w:divBdr>
                <w:top w:val="none" w:sz="0" w:space="0" w:color="auto"/>
                <w:left w:val="none" w:sz="0" w:space="0" w:color="auto"/>
                <w:bottom w:val="none" w:sz="0" w:space="0" w:color="auto"/>
                <w:right w:val="none" w:sz="0" w:space="0" w:color="auto"/>
              </w:divBdr>
            </w:div>
          </w:divsChild>
        </w:div>
        <w:div w:id="1212811043">
          <w:marLeft w:val="150"/>
          <w:marRight w:val="150"/>
          <w:marTop w:val="0"/>
          <w:marBottom w:val="0"/>
          <w:divBdr>
            <w:top w:val="none" w:sz="0" w:space="0" w:color="auto"/>
            <w:left w:val="none" w:sz="0" w:space="0" w:color="auto"/>
            <w:bottom w:val="none" w:sz="0" w:space="0" w:color="auto"/>
            <w:right w:val="none" w:sz="0" w:space="0" w:color="auto"/>
          </w:divBdr>
          <w:divsChild>
            <w:div w:id="937831548">
              <w:marLeft w:val="0"/>
              <w:marRight w:val="0"/>
              <w:marTop w:val="0"/>
              <w:marBottom w:val="0"/>
              <w:divBdr>
                <w:top w:val="none" w:sz="0" w:space="0" w:color="auto"/>
                <w:left w:val="none" w:sz="0" w:space="0" w:color="auto"/>
                <w:bottom w:val="none" w:sz="0" w:space="0" w:color="auto"/>
                <w:right w:val="none" w:sz="0" w:space="0" w:color="auto"/>
              </w:divBdr>
            </w:div>
            <w:div w:id="359278782">
              <w:marLeft w:val="240"/>
              <w:marRight w:val="0"/>
              <w:marTop w:val="0"/>
              <w:marBottom w:val="0"/>
              <w:divBdr>
                <w:top w:val="none" w:sz="0" w:space="0" w:color="auto"/>
                <w:left w:val="none" w:sz="0" w:space="0" w:color="auto"/>
                <w:bottom w:val="none" w:sz="0" w:space="0" w:color="auto"/>
                <w:right w:val="none" w:sz="0" w:space="0" w:color="auto"/>
              </w:divBdr>
            </w:div>
            <w:div w:id="316229122">
              <w:marLeft w:val="240"/>
              <w:marRight w:val="0"/>
              <w:marTop w:val="0"/>
              <w:marBottom w:val="0"/>
              <w:divBdr>
                <w:top w:val="none" w:sz="0" w:space="0" w:color="auto"/>
                <w:left w:val="none" w:sz="0" w:space="0" w:color="auto"/>
                <w:bottom w:val="none" w:sz="0" w:space="0" w:color="auto"/>
                <w:right w:val="none" w:sz="0" w:space="0" w:color="auto"/>
              </w:divBdr>
            </w:div>
          </w:divsChild>
        </w:div>
        <w:div w:id="1588265369">
          <w:marLeft w:val="150"/>
          <w:marRight w:val="150"/>
          <w:marTop w:val="0"/>
          <w:marBottom w:val="0"/>
          <w:divBdr>
            <w:top w:val="none" w:sz="0" w:space="0" w:color="auto"/>
            <w:left w:val="none" w:sz="0" w:space="0" w:color="auto"/>
            <w:bottom w:val="none" w:sz="0" w:space="0" w:color="auto"/>
            <w:right w:val="none" w:sz="0" w:space="0" w:color="auto"/>
          </w:divBdr>
          <w:divsChild>
            <w:div w:id="1491672196">
              <w:marLeft w:val="0"/>
              <w:marRight w:val="0"/>
              <w:marTop w:val="0"/>
              <w:marBottom w:val="0"/>
              <w:divBdr>
                <w:top w:val="none" w:sz="0" w:space="0" w:color="auto"/>
                <w:left w:val="none" w:sz="0" w:space="0" w:color="auto"/>
                <w:bottom w:val="none" w:sz="0" w:space="0" w:color="auto"/>
                <w:right w:val="none" w:sz="0" w:space="0" w:color="auto"/>
              </w:divBdr>
            </w:div>
            <w:div w:id="8457756">
              <w:marLeft w:val="240"/>
              <w:marRight w:val="0"/>
              <w:marTop w:val="0"/>
              <w:marBottom w:val="0"/>
              <w:divBdr>
                <w:top w:val="none" w:sz="0" w:space="0" w:color="auto"/>
                <w:left w:val="none" w:sz="0" w:space="0" w:color="auto"/>
                <w:bottom w:val="none" w:sz="0" w:space="0" w:color="auto"/>
                <w:right w:val="none" w:sz="0" w:space="0" w:color="auto"/>
              </w:divBdr>
            </w:div>
            <w:div w:id="1599634626">
              <w:marLeft w:val="240"/>
              <w:marRight w:val="0"/>
              <w:marTop w:val="0"/>
              <w:marBottom w:val="0"/>
              <w:divBdr>
                <w:top w:val="none" w:sz="0" w:space="0" w:color="auto"/>
                <w:left w:val="none" w:sz="0" w:space="0" w:color="auto"/>
                <w:bottom w:val="none" w:sz="0" w:space="0" w:color="auto"/>
                <w:right w:val="none" w:sz="0" w:space="0" w:color="auto"/>
              </w:divBdr>
            </w:div>
          </w:divsChild>
        </w:div>
        <w:div w:id="1069770629">
          <w:marLeft w:val="150"/>
          <w:marRight w:val="150"/>
          <w:marTop w:val="0"/>
          <w:marBottom w:val="0"/>
          <w:divBdr>
            <w:top w:val="none" w:sz="0" w:space="0" w:color="auto"/>
            <w:left w:val="none" w:sz="0" w:space="0" w:color="auto"/>
            <w:bottom w:val="none" w:sz="0" w:space="0" w:color="auto"/>
            <w:right w:val="none" w:sz="0" w:space="0" w:color="auto"/>
          </w:divBdr>
          <w:divsChild>
            <w:div w:id="1232428544">
              <w:marLeft w:val="0"/>
              <w:marRight w:val="0"/>
              <w:marTop w:val="0"/>
              <w:marBottom w:val="0"/>
              <w:divBdr>
                <w:top w:val="none" w:sz="0" w:space="0" w:color="auto"/>
                <w:left w:val="none" w:sz="0" w:space="0" w:color="auto"/>
                <w:bottom w:val="none" w:sz="0" w:space="0" w:color="auto"/>
                <w:right w:val="none" w:sz="0" w:space="0" w:color="auto"/>
              </w:divBdr>
            </w:div>
            <w:div w:id="1372850652">
              <w:marLeft w:val="240"/>
              <w:marRight w:val="0"/>
              <w:marTop w:val="0"/>
              <w:marBottom w:val="0"/>
              <w:divBdr>
                <w:top w:val="none" w:sz="0" w:space="0" w:color="auto"/>
                <w:left w:val="none" w:sz="0" w:space="0" w:color="auto"/>
                <w:bottom w:val="none" w:sz="0" w:space="0" w:color="auto"/>
                <w:right w:val="none" w:sz="0" w:space="0" w:color="auto"/>
              </w:divBdr>
            </w:div>
            <w:div w:id="1461681239">
              <w:marLeft w:val="240"/>
              <w:marRight w:val="0"/>
              <w:marTop w:val="0"/>
              <w:marBottom w:val="0"/>
              <w:divBdr>
                <w:top w:val="none" w:sz="0" w:space="0" w:color="auto"/>
                <w:left w:val="none" w:sz="0" w:space="0" w:color="auto"/>
                <w:bottom w:val="none" w:sz="0" w:space="0" w:color="auto"/>
                <w:right w:val="none" w:sz="0" w:space="0" w:color="auto"/>
              </w:divBdr>
            </w:div>
          </w:divsChild>
        </w:div>
        <w:div w:id="1458259424">
          <w:marLeft w:val="150"/>
          <w:marRight w:val="150"/>
          <w:marTop w:val="0"/>
          <w:marBottom w:val="0"/>
          <w:divBdr>
            <w:top w:val="none" w:sz="0" w:space="0" w:color="auto"/>
            <w:left w:val="none" w:sz="0" w:space="0" w:color="auto"/>
            <w:bottom w:val="none" w:sz="0" w:space="0" w:color="auto"/>
            <w:right w:val="none" w:sz="0" w:space="0" w:color="auto"/>
          </w:divBdr>
          <w:divsChild>
            <w:div w:id="288363121">
              <w:marLeft w:val="0"/>
              <w:marRight w:val="0"/>
              <w:marTop w:val="0"/>
              <w:marBottom w:val="0"/>
              <w:divBdr>
                <w:top w:val="none" w:sz="0" w:space="0" w:color="auto"/>
                <w:left w:val="none" w:sz="0" w:space="0" w:color="auto"/>
                <w:bottom w:val="none" w:sz="0" w:space="0" w:color="auto"/>
                <w:right w:val="none" w:sz="0" w:space="0" w:color="auto"/>
              </w:divBdr>
            </w:div>
            <w:div w:id="319046144">
              <w:marLeft w:val="240"/>
              <w:marRight w:val="0"/>
              <w:marTop w:val="0"/>
              <w:marBottom w:val="0"/>
              <w:divBdr>
                <w:top w:val="none" w:sz="0" w:space="0" w:color="auto"/>
                <w:left w:val="none" w:sz="0" w:space="0" w:color="auto"/>
                <w:bottom w:val="none" w:sz="0" w:space="0" w:color="auto"/>
                <w:right w:val="none" w:sz="0" w:space="0" w:color="auto"/>
              </w:divBdr>
            </w:div>
            <w:div w:id="567157064">
              <w:marLeft w:val="240"/>
              <w:marRight w:val="0"/>
              <w:marTop w:val="0"/>
              <w:marBottom w:val="0"/>
              <w:divBdr>
                <w:top w:val="none" w:sz="0" w:space="0" w:color="auto"/>
                <w:left w:val="none" w:sz="0" w:space="0" w:color="auto"/>
                <w:bottom w:val="none" w:sz="0" w:space="0" w:color="auto"/>
                <w:right w:val="none" w:sz="0" w:space="0" w:color="auto"/>
              </w:divBdr>
            </w:div>
          </w:divsChild>
        </w:div>
        <w:div w:id="66802995">
          <w:marLeft w:val="150"/>
          <w:marRight w:val="150"/>
          <w:marTop w:val="0"/>
          <w:marBottom w:val="0"/>
          <w:divBdr>
            <w:top w:val="none" w:sz="0" w:space="0" w:color="auto"/>
            <w:left w:val="none" w:sz="0" w:space="0" w:color="auto"/>
            <w:bottom w:val="none" w:sz="0" w:space="0" w:color="auto"/>
            <w:right w:val="none" w:sz="0" w:space="0" w:color="auto"/>
          </w:divBdr>
          <w:divsChild>
            <w:div w:id="1326133124">
              <w:marLeft w:val="0"/>
              <w:marRight w:val="0"/>
              <w:marTop w:val="0"/>
              <w:marBottom w:val="0"/>
              <w:divBdr>
                <w:top w:val="none" w:sz="0" w:space="0" w:color="auto"/>
                <w:left w:val="none" w:sz="0" w:space="0" w:color="auto"/>
                <w:bottom w:val="none" w:sz="0" w:space="0" w:color="auto"/>
                <w:right w:val="none" w:sz="0" w:space="0" w:color="auto"/>
              </w:divBdr>
            </w:div>
            <w:div w:id="1705279021">
              <w:marLeft w:val="240"/>
              <w:marRight w:val="0"/>
              <w:marTop w:val="0"/>
              <w:marBottom w:val="0"/>
              <w:divBdr>
                <w:top w:val="none" w:sz="0" w:space="0" w:color="auto"/>
                <w:left w:val="none" w:sz="0" w:space="0" w:color="auto"/>
                <w:bottom w:val="none" w:sz="0" w:space="0" w:color="auto"/>
                <w:right w:val="none" w:sz="0" w:space="0" w:color="auto"/>
              </w:divBdr>
            </w:div>
            <w:div w:id="564030215">
              <w:marLeft w:val="240"/>
              <w:marRight w:val="0"/>
              <w:marTop w:val="0"/>
              <w:marBottom w:val="0"/>
              <w:divBdr>
                <w:top w:val="none" w:sz="0" w:space="0" w:color="auto"/>
                <w:left w:val="none" w:sz="0" w:space="0" w:color="auto"/>
                <w:bottom w:val="none" w:sz="0" w:space="0" w:color="auto"/>
                <w:right w:val="none" w:sz="0" w:space="0" w:color="auto"/>
              </w:divBdr>
            </w:div>
          </w:divsChild>
        </w:div>
        <w:div w:id="502817112">
          <w:marLeft w:val="150"/>
          <w:marRight w:val="150"/>
          <w:marTop w:val="0"/>
          <w:marBottom w:val="0"/>
          <w:divBdr>
            <w:top w:val="none" w:sz="0" w:space="0" w:color="auto"/>
            <w:left w:val="none" w:sz="0" w:space="0" w:color="auto"/>
            <w:bottom w:val="none" w:sz="0" w:space="0" w:color="auto"/>
            <w:right w:val="none" w:sz="0" w:space="0" w:color="auto"/>
          </w:divBdr>
          <w:divsChild>
            <w:div w:id="650136371">
              <w:marLeft w:val="0"/>
              <w:marRight w:val="0"/>
              <w:marTop w:val="0"/>
              <w:marBottom w:val="0"/>
              <w:divBdr>
                <w:top w:val="none" w:sz="0" w:space="0" w:color="auto"/>
                <w:left w:val="none" w:sz="0" w:space="0" w:color="auto"/>
                <w:bottom w:val="none" w:sz="0" w:space="0" w:color="auto"/>
                <w:right w:val="none" w:sz="0" w:space="0" w:color="auto"/>
              </w:divBdr>
            </w:div>
            <w:div w:id="2051224488">
              <w:marLeft w:val="240"/>
              <w:marRight w:val="0"/>
              <w:marTop w:val="0"/>
              <w:marBottom w:val="0"/>
              <w:divBdr>
                <w:top w:val="none" w:sz="0" w:space="0" w:color="auto"/>
                <w:left w:val="none" w:sz="0" w:space="0" w:color="auto"/>
                <w:bottom w:val="none" w:sz="0" w:space="0" w:color="auto"/>
                <w:right w:val="none" w:sz="0" w:space="0" w:color="auto"/>
              </w:divBdr>
            </w:div>
            <w:div w:id="1005790948">
              <w:marLeft w:val="240"/>
              <w:marRight w:val="0"/>
              <w:marTop w:val="0"/>
              <w:marBottom w:val="0"/>
              <w:divBdr>
                <w:top w:val="none" w:sz="0" w:space="0" w:color="auto"/>
                <w:left w:val="none" w:sz="0" w:space="0" w:color="auto"/>
                <w:bottom w:val="none" w:sz="0" w:space="0" w:color="auto"/>
                <w:right w:val="none" w:sz="0" w:space="0" w:color="auto"/>
              </w:divBdr>
            </w:div>
          </w:divsChild>
        </w:div>
        <w:div w:id="1502818793">
          <w:marLeft w:val="150"/>
          <w:marRight w:val="150"/>
          <w:marTop w:val="0"/>
          <w:marBottom w:val="0"/>
          <w:divBdr>
            <w:top w:val="single" w:sz="6" w:space="2" w:color="300060"/>
            <w:left w:val="single" w:sz="6" w:space="2" w:color="300060"/>
            <w:bottom w:val="single" w:sz="6" w:space="2" w:color="300060"/>
            <w:right w:val="single" w:sz="6" w:space="2" w:color="300060"/>
          </w:divBdr>
          <w:divsChild>
            <w:div w:id="297490657">
              <w:marLeft w:val="0"/>
              <w:marRight w:val="0"/>
              <w:marTop w:val="0"/>
              <w:marBottom w:val="0"/>
              <w:divBdr>
                <w:top w:val="none" w:sz="0" w:space="0" w:color="auto"/>
                <w:left w:val="none" w:sz="0" w:space="0" w:color="auto"/>
                <w:bottom w:val="none" w:sz="0" w:space="0" w:color="auto"/>
                <w:right w:val="none" w:sz="0" w:space="0" w:color="auto"/>
              </w:divBdr>
            </w:div>
            <w:div w:id="1124931089">
              <w:marLeft w:val="240"/>
              <w:marRight w:val="0"/>
              <w:marTop w:val="0"/>
              <w:marBottom w:val="0"/>
              <w:divBdr>
                <w:top w:val="none" w:sz="0" w:space="0" w:color="auto"/>
                <w:left w:val="none" w:sz="0" w:space="0" w:color="auto"/>
                <w:bottom w:val="none" w:sz="0" w:space="0" w:color="auto"/>
                <w:right w:val="none" w:sz="0" w:space="0" w:color="auto"/>
              </w:divBdr>
            </w:div>
            <w:div w:id="522785609">
              <w:marLeft w:val="240"/>
              <w:marRight w:val="0"/>
              <w:marTop w:val="0"/>
              <w:marBottom w:val="0"/>
              <w:divBdr>
                <w:top w:val="none" w:sz="0" w:space="0" w:color="auto"/>
                <w:left w:val="none" w:sz="0" w:space="0" w:color="auto"/>
                <w:bottom w:val="none" w:sz="0" w:space="0" w:color="auto"/>
                <w:right w:val="none" w:sz="0" w:space="0" w:color="auto"/>
              </w:divBdr>
            </w:div>
          </w:divsChild>
        </w:div>
        <w:div w:id="752244951">
          <w:marLeft w:val="150"/>
          <w:marRight w:val="150"/>
          <w:marTop w:val="0"/>
          <w:marBottom w:val="0"/>
          <w:divBdr>
            <w:top w:val="none" w:sz="0" w:space="0" w:color="auto"/>
            <w:left w:val="none" w:sz="0" w:space="0" w:color="auto"/>
            <w:bottom w:val="none" w:sz="0" w:space="0" w:color="auto"/>
            <w:right w:val="none" w:sz="0" w:space="0" w:color="auto"/>
          </w:divBdr>
          <w:divsChild>
            <w:div w:id="1629890873">
              <w:marLeft w:val="0"/>
              <w:marRight w:val="0"/>
              <w:marTop w:val="0"/>
              <w:marBottom w:val="0"/>
              <w:divBdr>
                <w:top w:val="none" w:sz="0" w:space="0" w:color="auto"/>
                <w:left w:val="none" w:sz="0" w:space="0" w:color="auto"/>
                <w:bottom w:val="none" w:sz="0" w:space="0" w:color="auto"/>
                <w:right w:val="none" w:sz="0" w:space="0" w:color="auto"/>
              </w:divBdr>
            </w:div>
            <w:div w:id="2018312976">
              <w:marLeft w:val="240"/>
              <w:marRight w:val="0"/>
              <w:marTop w:val="0"/>
              <w:marBottom w:val="0"/>
              <w:divBdr>
                <w:top w:val="none" w:sz="0" w:space="0" w:color="auto"/>
                <w:left w:val="none" w:sz="0" w:space="0" w:color="auto"/>
                <w:bottom w:val="none" w:sz="0" w:space="0" w:color="auto"/>
                <w:right w:val="none" w:sz="0" w:space="0" w:color="auto"/>
              </w:divBdr>
            </w:div>
            <w:div w:id="1929801850">
              <w:marLeft w:val="240"/>
              <w:marRight w:val="0"/>
              <w:marTop w:val="0"/>
              <w:marBottom w:val="0"/>
              <w:divBdr>
                <w:top w:val="none" w:sz="0" w:space="0" w:color="auto"/>
                <w:left w:val="none" w:sz="0" w:space="0" w:color="auto"/>
                <w:bottom w:val="none" w:sz="0" w:space="0" w:color="auto"/>
                <w:right w:val="none" w:sz="0" w:space="0" w:color="auto"/>
              </w:divBdr>
            </w:div>
          </w:divsChild>
        </w:div>
        <w:div w:id="1413551140">
          <w:marLeft w:val="150"/>
          <w:marRight w:val="150"/>
          <w:marTop w:val="0"/>
          <w:marBottom w:val="0"/>
          <w:divBdr>
            <w:top w:val="none" w:sz="0" w:space="0" w:color="auto"/>
            <w:left w:val="none" w:sz="0" w:space="0" w:color="auto"/>
            <w:bottom w:val="none" w:sz="0" w:space="0" w:color="auto"/>
            <w:right w:val="none" w:sz="0" w:space="0" w:color="auto"/>
          </w:divBdr>
          <w:divsChild>
            <w:div w:id="1221013824">
              <w:marLeft w:val="0"/>
              <w:marRight w:val="0"/>
              <w:marTop w:val="0"/>
              <w:marBottom w:val="0"/>
              <w:divBdr>
                <w:top w:val="none" w:sz="0" w:space="0" w:color="auto"/>
                <w:left w:val="none" w:sz="0" w:space="0" w:color="auto"/>
                <w:bottom w:val="none" w:sz="0" w:space="0" w:color="auto"/>
                <w:right w:val="none" w:sz="0" w:space="0" w:color="auto"/>
              </w:divBdr>
            </w:div>
            <w:div w:id="2047832833">
              <w:marLeft w:val="240"/>
              <w:marRight w:val="0"/>
              <w:marTop w:val="0"/>
              <w:marBottom w:val="0"/>
              <w:divBdr>
                <w:top w:val="none" w:sz="0" w:space="0" w:color="auto"/>
                <w:left w:val="none" w:sz="0" w:space="0" w:color="auto"/>
                <w:bottom w:val="none" w:sz="0" w:space="0" w:color="auto"/>
                <w:right w:val="none" w:sz="0" w:space="0" w:color="auto"/>
              </w:divBdr>
            </w:div>
            <w:div w:id="689142691">
              <w:marLeft w:val="240"/>
              <w:marRight w:val="0"/>
              <w:marTop w:val="0"/>
              <w:marBottom w:val="0"/>
              <w:divBdr>
                <w:top w:val="none" w:sz="0" w:space="0" w:color="auto"/>
                <w:left w:val="none" w:sz="0" w:space="0" w:color="auto"/>
                <w:bottom w:val="none" w:sz="0" w:space="0" w:color="auto"/>
                <w:right w:val="none" w:sz="0" w:space="0" w:color="auto"/>
              </w:divBdr>
            </w:div>
          </w:divsChild>
        </w:div>
        <w:div w:id="207953595">
          <w:marLeft w:val="150"/>
          <w:marRight w:val="150"/>
          <w:marTop w:val="0"/>
          <w:marBottom w:val="0"/>
          <w:divBdr>
            <w:top w:val="none" w:sz="0" w:space="0" w:color="auto"/>
            <w:left w:val="none" w:sz="0" w:space="0" w:color="auto"/>
            <w:bottom w:val="none" w:sz="0" w:space="0" w:color="auto"/>
            <w:right w:val="none" w:sz="0" w:space="0" w:color="auto"/>
          </w:divBdr>
          <w:divsChild>
            <w:div w:id="744455580">
              <w:marLeft w:val="0"/>
              <w:marRight w:val="0"/>
              <w:marTop w:val="0"/>
              <w:marBottom w:val="0"/>
              <w:divBdr>
                <w:top w:val="none" w:sz="0" w:space="0" w:color="auto"/>
                <w:left w:val="none" w:sz="0" w:space="0" w:color="auto"/>
                <w:bottom w:val="none" w:sz="0" w:space="0" w:color="auto"/>
                <w:right w:val="none" w:sz="0" w:space="0" w:color="auto"/>
              </w:divBdr>
            </w:div>
            <w:div w:id="89158648">
              <w:marLeft w:val="240"/>
              <w:marRight w:val="0"/>
              <w:marTop w:val="0"/>
              <w:marBottom w:val="0"/>
              <w:divBdr>
                <w:top w:val="none" w:sz="0" w:space="0" w:color="auto"/>
                <w:left w:val="none" w:sz="0" w:space="0" w:color="auto"/>
                <w:bottom w:val="none" w:sz="0" w:space="0" w:color="auto"/>
                <w:right w:val="none" w:sz="0" w:space="0" w:color="auto"/>
              </w:divBdr>
            </w:div>
            <w:div w:id="538707728">
              <w:marLeft w:val="240"/>
              <w:marRight w:val="0"/>
              <w:marTop w:val="0"/>
              <w:marBottom w:val="0"/>
              <w:divBdr>
                <w:top w:val="none" w:sz="0" w:space="0" w:color="auto"/>
                <w:left w:val="none" w:sz="0" w:space="0" w:color="auto"/>
                <w:bottom w:val="none" w:sz="0" w:space="0" w:color="auto"/>
                <w:right w:val="none" w:sz="0" w:space="0" w:color="auto"/>
              </w:divBdr>
            </w:div>
          </w:divsChild>
        </w:div>
        <w:div w:id="1832869675">
          <w:marLeft w:val="150"/>
          <w:marRight w:val="150"/>
          <w:marTop w:val="0"/>
          <w:marBottom w:val="0"/>
          <w:divBdr>
            <w:top w:val="none" w:sz="0" w:space="0" w:color="auto"/>
            <w:left w:val="none" w:sz="0" w:space="0" w:color="auto"/>
            <w:bottom w:val="none" w:sz="0" w:space="0" w:color="auto"/>
            <w:right w:val="none" w:sz="0" w:space="0" w:color="auto"/>
          </w:divBdr>
          <w:divsChild>
            <w:div w:id="1800030967">
              <w:marLeft w:val="0"/>
              <w:marRight w:val="0"/>
              <w:marTop w:val="0"/>
              <w:marBottom w:val="0"/>
              <w:divBdr>
                <w:top w:val="none" w:sz="0" w:space="0" w:color="auto"/>
                <w:left w:val="none" w:sz="0" w:space="0" w:color="auto"/>
                <w:bottom w:val="none" w:sz="0" w:space="0" w:color="auto"/>
                <w:right w:val="none" w:sz="0" w:space="0" w:color="auto"/>
              </w:divBdr>
            </w:div>
            <w:div w:id="1957056555">
              <w:marLeft w:val="240"/>
              <w:marRight w:val="0"/>
              <w:marTop w:val="0"/>
              <w:marBottom w:val="0"/>
              <w:divBdr>
                <w:top w:val="none" w:sz="0" w:space="0" w:color="auto"/>
                <w:left w:val="none" w:sz="0" w:space="0" w:color="auto"/>
                <w:bottom w:val="none" w:sz="0" w:space="0" w:color="auto"/>
                <w:right w:val="none" w:sz="0" w:space="0" w:color="auto"/>
              </w:divBdr>
            </w:div>
            <w:div w:id="711536526">
              <w:marLeft w:val="240"/>
              <w:marRight w:val="0"/>
              <w:marTop w:val="0"/>
              <w:marBottom w:val="0"/>
              <w:divBdr>
                <w:top w:val="none" w:sz="0" w:space="0" w:color="auto"/>
                <w:left w:val="none" w:sz="0" w:space="0" w:color="auto"/>
                <w:bottom w:val="none" w:sz="0" w:space="0" w:color="auto"/>
                <w:right w:val="none" w:sz="0" w:space="0" w:color="auto"/>
              </w:divBdr>
            </w:div>
          </w:divsChild>
        </w:div>
        <w:div w:id="1503937466">
          <w:marLeft w:val="150"/>
          <w:marRight w:val="150"/>
          <w:marTop w:val="0"/>
          <w:marBottom w:val="0"/>
          <w:divBdr>
            <w:top w:val="none" w:sz="0" w:space="0" w:color="auto"/>
            <w:left w:val="none" w:sz="0" w:space="0" w:color="auto"/>
            <w:bottom w:val="none" w:sz="0" w:space="0" w:color="auto"/>
            <w:right w:val="none" w:sz="0" w:space="0" w:color="auto"/>
          </w:divBdr>
          <w:divsChild>
            <w:div w:id="701130747">
              <w:marLeft w:val="0"/>
              <w:marRight w:val="0"/>
              <w:marTop w:val="0"/>
              <w:marBottom w:val="0"/>
              <w:divBdr>
                <w:top w:val="none" w:sz="0" w:space="0" w:color="auto"/>
                <w:left w:val="none" w:sz="0" w:space="0" w:color="auto"/>
                <w:bottom w:val="none" w:sz="0" w:space="0" w:color="auto"/>
                <w:right w:val="none" w:sz="0" w:space="0" w:color="auto"/>
              </w:divBdr>
            </w:div>
            <w:div w:id="625813246">
              <w:marLeft w:val="240"/>
              <w:marRight w:val="0"/>
              <w:marTop w:val="0"/>
              <w:marBottom w:val="0"/>
              <w:divBdr>
                <w:top w:val="none" w:sz="0" w:space="0" w:color="auto"/>
                <w:left w:val="none" w:sz="0" w:space="0" w:color="auto"/>
                <w:bottom w:val="none" w:sz="0" w:space="0" w:color="auto"/>
                <w:right w:val="none" w:sz="0" w:space="0" w:color="auto"/>
              </w:divBdr>
            </w:div>
            <w:div w:id="1744522061">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1227305485">
      <w:bodyDiv w:val="1"/>
      <w:marLeft w:val="0"/>
      <w:marRight w:val="0"/>
      <w:marTop w:val="0"/>
      <w:marBottom w:val="0"/>
      <w:divBdr>
        <w:top w:val="none" w:sz="0" w:space="0" w:color="auto"/>
        <w:left w:val="none" w:sz="0" w:space="0" w:color="auto"/>
        <w:bottom w:val="none" w:sz="0" w:space="0" w:color="auto"/>
        <w:right w:val="none" w:sz="0" w:space="0" w:color="auto"/>
      </w:divBdr>
    </w:div>
    <w:div w:id="1229655870">
      <w:bodyDiv w:val="1"/>
      <w:marLeft w:val="0"/>
      <w:marRight w:val="0"/>
      <w:marTop w:val="0"/>
      <w:marBottom w:val="0"/>
      <w:divBdr>
        <w:top w:val="none" w:sz="0" w:space="0" w:color="auto"/>
        <w:left w:val="none" w:sz="0" w:space="0" w:color="auto"/>
        <w:bottom w:val="none" w:sz="0" w:space="0" w:color="auto"/>
        <w:right w:val="none" w:sz="0" w:space="0" w:color="auto"/>
      </w:divBdr>
    </w:div>
    <w:div w:id="1235354241">
      <w:bodyDiv w:val="1"/>
      <w:marLeft w:val="0"/>
      <w:marRight w:val="0"/>
      <w:marTop w:val="0"/>
      <w:marBottom w:val="0"/>
      <w:divBdr>
        <w:top w:val="none" w:sz="0" w:space="0" w:color="auto"/>
        <w:left w:val="none" w:sz="0" w:space="0" w:color="auto"/>
        <w:bottom w:val="none" w:sz="0" w:space="0" w:color="auto"/>
        <w:right w:val="none" w:sz="0" w:space="0" w:color="auto"/>
      </w:divBdr>
      <w:divsChild>
        <w:div w:id="2114402501">
          <w:marLeft w:val="0"/>
          <w:marRight w:val="0"/>
          <w:marTop w:val="240"/>
          <w:marBottom w:val="0"/>
          <w:divBdr>
            <w:top w:val="none" w:sz="0" w:space="0" w:color="auto"/>
            <w:left w:val="none" w:sz="0" w:space="0" w:color="auto"/>
            <w:bottom w:val="none" w:sz="0" w:space="0" w:color="auto"/>
            <w:right w:val="none" w:sz="0" w:space="0" w:color="auto"/>
          </w:divBdr>
        </w:div>
        <w:div w:id="106892747">
          <w:marLeft w:val="0"/>
          <w:marRight w:val="0"/>
          <w:marTop w:val="240"/>
          <w:marBottom w:val="0"/>
          <w:divBdr>
            <w:top w:val="none" w:sz="0" w:space="0" w:color="auto"/>
            <w:left w:val="none" w:sz="0" w:space="0" w:color="auto"/>
            <w:bottom w:val="none" w:sz="0" w:space="0" w:color="auto"/>
            <w:right w:val="none" w:sz="0" w:space="0" w:color="auto"/>
          </w:divBdr>
        </w:div>
        <w:div w:id="756946357">
          <w:marLeft w:val="0"/>
          <w:marRight w:val="0"/>
          <w:marTop w:val="240"/>
          <w:marBottom w:val="0"/>
          <w:divBdr>
            <w:top w:val="none" w:sz="0" w:space="0" w:color="auto"/>
            <w:left w:val="none" w:sz="0" w:space="0" w:color="auto"/>
            <w:bottom w:val="none" w:sz="0" w:space="0" w:color="auto"/>
            <w:right w:val="none" w:sz="0" w:space="0" w:color="auto"/>
          </w:divBdr>
        </w:div>
        <w:div w:id="1545755520">
          <w:marLeft w:val="0"/>
          <w:marRight w:val="0"/>
          <w:marTop w:val="240"/>
          <w:marBottom w:val="0"/>
          <w:divBdr>
            <w:top w:val="none" w:sz="0" w:space="0" w:color="auto"/>
            <w:left w:val="none" w:sz="0" w:space="0" w:color="auto"/>
            <w:bottom w:val="none" w:sz="0" w:space="0" w:color="auto"/>
            <w:right w:val="none" w:sz="0" w:space="0" w:color="auto"/>
          </w:divBdr>
        </w:div>
        <w:div w:id="1437630364">
          <w:marLeft w:val="0"/>
          <w:marRight w:val="0"/>
          <w:marTop w:val="240"/>
          <w:marBottom w:val="0"/>
          <w:divBdr>
            <w:top w:val="none" w:sz="0" w:space="0" w:color="auto"/>
            <w:left w:val="none" w:sz="0" w:space="0" w:color="auto"/>
            <w:bottom w:val="none" w:sz="0" w:space="0" w:color="auto"/>
            <w:right w:val="none" w:sz="0" w:space="0" w:color="auto"/>
          </w:divBdr>
        </w:div>
        <w:div w:id="1104111061">
          <w:marLeft w:val="0"/>
          <w:marRight w:val="0"/>
          <w:marTop w:val="240"/>
          <w:marBottom w:val="0"/>
          <w:divBdr>
            <w:top w:val="none" w:sz="0" w:space="0" w:color="auto"/>
            <w:left w:val="none" w:sz="0" w:space="0" w:color="auto"/>
            <w:bottom w:val="none" w:sz="0" w:space="0" w:color="auto"/>
            <w:right w:val="none" w:sz="0" w:space="0" w:color="auto"/>
          </w:divBdr>
        </w:div>
        <w:div w:id="1185703189">
          <w:marLeft w:val="0"/>
          <w:marRight w:val="0"/>
          <w:marTop w:val="240"/>
          <w:marBottom w:val="0"/>
          <w:divBdr>
            <w:top w:val="none" w:sz="0" w:space="0" w:color="auto"/>
            <w:left w:val="none" w:sz="0" w:space="0" w:color="auto"/>
            <w:bottom w:val="none" w:sz="0" w:space="0" w:color="auto"/>
            <w:right w:val="none" w:sz="0" w:space="0" w:color="auto"/>
          </w:divBdr>
        </w:div>
        <w:div w:id="39549176">
          <w:marLeft w:val="0"/>
          <w:marRight w:val="0"/>
          <w:marTop w:val="240"/>
          <w:marBottom w:val="0"/>
          <w:divBdr>
            <w:top w:val="none" w:sz="0" w:space="0" w:color="auto"/>
            <w:left w:val="none" w:sz="0" w:space="0" w:color="auto"/>
            <w:bottom w:val="none" w:sz="0" w:space="0" w:color="auto"/>
            <w:right w:val="none" w:sz="0" w:space="0" w:color="auto"/>
          </w:divBdr>
        </w:div>
        <w:div w:id="1997145299">
          <w:marLeft w:val="0"/>
          <w:marRight w:val="0"/>
          <w:marTop w:val="240"/>
          <w:marBottom w:val="0"/>
          <w:divBdr>
            <w:top w:val="none" w:sz="0" w:space="0" w:color="auto"/>
            <w:left w:val="none" w:sz="0" w:space="0" w:color="auto"/>
            <w:bottom w:val="none" w:sz="0" w:space="0" w:color="auto"/>
            <w:right w:val="none" w:sz="0" w:space="0" w:color="auto"/>
          </w:divBdr>
        </w:div>
        <w:div w:id="177429683">
          <w:marLeft w:val="0"/>
          <w:marRight w:val="0"/>
          <w:marTop w:val="240"/>
          <w:marBottom w:val="0"/>
          <w:divBdr>
            <w:top w:val="none" w:sz="0" w:space="0" w:color="auto"/>
            <w:left w:val="none" w:sz="0" w:space="0" w:color="auto"/>
            <w:bottom w:val="none" w:sz="0" w:space="0" w:color="auto"/>
            <w:right w:val="none" w:sz="0" w:space="0" w:color="auto"/>
          </w:divBdr>
        </w:div>
        <w:div w:id="1928147967">
          <w:marLeft w:val="0"/>
          <w:marRight w:val="0"/>
          <w:marTop w:val="240"/>
          <w:marBottom w:val="0"/>
          <w:divBdr>
            <w:top w:val="none" w:sz="0" w:space="0" w:color="auto"/>
            <w:left w:val="none" w:sz="0" w:space="0" w:color="auto"/>
            <w:bottom w:val="none" w:sz="0" w:space="0" w:color="auto"/>
            <w:right w:val="none" w:sz="0" w:space="0" w:color="auto"/>
          </w:divBdr>
        </w:div>
        <w:div w:id="1249079277">
          <w:marLeft w:val="0"/>
          <w:marRight w:val="0"/>
          <w:marTop w:val="240"/>
          <w:marBottom w:val="0"/>
          <w:divBdr>
            <w:top w:val="none" w:sz="0" w:space="0" w:color="auto"/>
            <w:left w:val="none" w:sz="0" w:space="0" w:color="auto"/>
            <w:bottom w:val="none" w:sz="0" w:space="0" w:color="auto"/>
            <w:right w:val="none" w:sz="0" w:space="0" w:color="auto"/>
          </w:divBdr>
        </w:div>
        <w:div w:id="1842239169">
          <w:marLeft w:val="0"/>
          <w:marRight w:val="0"/>
          <w:marTop w:val="240"/>
          <w:marBottom w:val="0"/>
          <w:divBdr>
            <w:top w:val="none" w:sz="0" w:space="0" w:color="auto"/>
            <w:left w:val="none" w:sz="0" w:space="0" w:color="auto"/>
            <w:bottom w:val="none" w:sz="0" w:space="0" w:color="auto"/>
            <w:right w:val="none" w:sz="0" w:space="0" w:color="auto"/>
          </w:divBdr>
        </w:div>
      </w:divsChild>
    </w:div>
    <w:div w:id="1246767448">
      <w:bodyDiv w:val="1"/>
      <w:marLeft w:val="0"/>
      <w:marRight w:val="0"/>
      <w:marTop w:val="0"/>
      <w:marBottom w:val="0"/>
      <w:divBdr>
        <w:top w:val="none" w:sz="0" w:space="0" w:color="auto"/>
        <w:left w:val="none" w:sz="0" w:space="0" w:color="auto"/>
        <w:bottom w:val="none" w:sz="0" w:space="0" w:color="auto"/>
        <w:right w:val="none" w:sz="0" w:space="0" w:color="auto"/>
      </w:divBdr>
    </w:div>
    <w:div w:id="1266692026">
      <w:bodyDiv w:val="1"/>
      <w:marLeft w:val="0"/>
      <w:marRight w:val="0"/>
      <w:marTop w:val="0"/>
      <w:marBottom w:val="0"/>
      <w:divBdr>
        <w:top w:val="none" w:sz="0" w:space="0" w:color="auto"/>
        <w:left w:val="none" w:sz="0" w:space="0" w:color="auto"/>
        <w:bottom w:val="none" w:sz="0" w:space="0" w:color="auto"/>
        <w:right w:val="none" w:sz="0" w:space="0" w:color="auto"/>
      </w:divBdr>
    </w:div>
    <w:div w:id="1286543149">
      <w:bodyDiv w:val="1"/>
      <w:marLeft w:val="0"/>
      <w:marRight w:val="0"/>
      <w:marTop w:val="0"/>
      <w:marBottom w:val="0"/>
      <w:divBdr>
        <w:top w:val="none" w:sz="0" w:space="0" w:color="auto"/>
        <w:left w:val="none" w:sz="0" w:space="0" w:color="auto"/>
        <w:bottom w:val="none" w:sz="0" w:space="0" w:color="auto"/>
        <w:right w:val="none" w:sz="0" w:space="0" w:color="auto"/>
      </w:divBdr>
    </w:div>
    <w:div w:id="1310093876">
      <w:bodyDiv w:val="1"/>
      <w:marLeft w:val="0"/>
      <w:marRight w:val="0"/>
      <w:marTop w:val="0"/>
      <w:marBottom w:val="0"/>
      <w:divBdr>
        <w:top w:val="none" w:sz="0" w:space="0" w:color="auto"/>
        <w:left w:val="none" w:sz="0" w:space="0" w:color="auto"/>
        <w:bottom w:val="none" w:sz="0" w:space="0" w:color="auto"/>
        <w:right w:val="none" w:sz="0" w:space="0" w:color="auto"/>
      </w:divBdr>
      <w:divsChild>
        <w:div w:id="1638299145">
          <w:marLeft w:val="0"/>
          <w:marRight w:val="0"/>
          <w:marTop w:val="0"/>
          <w:marBottom w:val="0"/>
          <w:divBdr>
            <w:top w:val="none" w:sz="0" w:space="0" w:color="auto"/>
            <w:left w:val="none" w:sz="0" w:space="0" w:color="auto"/>
            <w:bottom w:val="none" w:sz="0" w:space="0" w:color="auto"/>
            <w:right w:val="none" w:sz="0" w:space="0" w:color="auto"/>
          </w:divBdr>
          <w:divsChild>
            <w:div w:id="1044520875">
              <w:marLeft w:val="0"/>
              <w:marRight w:val="0"/>
              <w:marTop w:val="0"/>
              <w:marBottom w:val="0"/>
              <w:divBdr>
                <w:top w:val="none" w:sz="0" w:space="0" w:color="auto"/>
                <w:left w:val="none" w:sz="0" w:space="0" w:color="auto"/>
                <w:bottom w:val="none" w:sz="0" w:space="0" w:color="auto"/>
                <w:right w:val="none" w:sz="0" w:space="0" w:color="auto"/>
              </w:divBdr>
              <w:divsChild>
                <w:div w:id="1121419181">
                  <w:marLeft w:val="0"/>
                  <w:marRight w:val="0"/>
                  <w:marTop w:val="0"/>
                  <w:marBottom w:val="0"/>
                  <w:divBdr>
                    <w:top w:val="none" w:sz="0" w:space="0" w:color="auto"/>
                    <w:left w:val="none" w:sz="0" w:space="0" w:color="auto"/>
                    <w:bottom w:val="none" w:sz="0" w:space="0" w:color="auto"/>
                    <w:right w:val="none" w:sz="0" w:space="0" w:color="auto"/>
                  </w:divBdr>
                  <w:divsChild>
                    <w:div w:id="3100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345682">
          <w:marLeft w:val="0"/>
          <w:marRight w:val="0"/>
          <w:marTop w:val="0"/>
          <w:marBottom w:val="0"/>
          <w:divBdr>
            <w:top w:val="none" w:sz="0" w:space="0" w:color="auto"/>
            <w:left w:val="none" w:sz="0" w:space="0" w:color="auto"/>
            <w:bottom w:val="none" w:sz="0" w:space="0" w:color="auto"/>
            <w:right w:val="none" w:sz="0" w:space="0" w:color="auto"/>
          </w:divBdr>
          <w:divsChild>
            <w:div w:id="1631084687">
              <w:marLeft w:val="0"/>
              <w:marRight w:val="0"/>
              <w:marTop w:val="0"/>
              <w:marBottom w:val="0"/>
              <w:divBdr>
                <w:top w:val="none" w:sz="0" w:space="0" w:color="auto"/>
                <w:left w:val="none" w:sz="0" w:space="0" w:color="auto"/>
                <w:bottom w:val="none" w:sz="0" w:space="0" w:color="auto"/>
                <w:right w:val="none" w:sz="0" w:space="0" w:color="auto"/>
              </w:divBdr>
              <w:divsChild>
                <w:div w:id="1658142256">
                  <w:marLeft w:val="0"/>
                  <w:marRight w:val="0"/>
                  <w:marTop w:val="0"/>
                  <w:marBottom w:val="0"/>
                  <w:divBdr>
                    <w:top w:val="none" w:sz="0" w:space="0" w:color="auto"/>
                    <w:left w:val="none" w:sz="0" w:space="0" w:color="auto"/>
                    <w:bottom w:val="none" w:sz="0" w:space="0" w:color="auto"/>
                    <w:right w:val="none" w:sz="0" w:space="0" w:color="auto"/>
                  </w:divBdr>
                  <w:divsChild>
                    <w:div w:id="1819035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3826422">
      <w:bodyDiv w:val="1"/>
      <w:marLeft w:val="0"/>
      <w:marRight w:val="0"/>
      <w:marTop w:val="0"/>
      <w:marBottom w:val="0"/>
      <w:divBdr>
        <w:top w:val="none" w:sz="0" w:space="0" w:color="auto"/>
        <w:left w:val="none" w:sz="0" w:space="0" w:color="auto"/>
        <w:bottom w:val="none" w:sz="0" w:space="0" w:color="auto"/>
        <w:right w:val="none" w:sz="0" w:space="0" w:color="auto"/>
      </w:divBdr>
      <w:divsChild>
        <w:div w:id="731467957">
          <w:marLeft w:val="0"/>
          <w:marRight w:val="0"/>
          <w:marTop w:val="0"/>
          <w:marBottom w:val="0"/>
          <w:divBdr>
            <w:top w:val="none" w:sz="0" w:space="0" w:color="auto"/>
            <w:left w:val="none" w:sz="0" w:space="0" w:color="auto"/>
            <w:bottom w:val="none" w:sz="0" w:space="0" w:color="auto"/>
            <w:right w:val="none" w:sz="0" w:space="0" w:color="auto"/>
          </w:divBdr>
        </w:div>
        <w:div w:id="1200896972">
          <w:marLeft w:val="0"/>
          <w:marRight w:val="0"/>
          <w:marTop w:val="0"/>
          <w:marBottom w:val="0"/>
          <w:divBdr>
            <w:top w:val="none" w:sz="0" w:space="0" w:color="auto"/>
            <w:left w:val="none" w:sz="0" w:space="0" w:color="auto"/>
            <w:bottom w:val="none" w:sz="0" w:space="0" w:color="auto"/>
            <w:right w:val="none" w:sz="0" w:space="0" w:color="auto"/>
          </w:divBdr>
        </w:div>
        <w:div w:id="302733737">
          <w:marLeft w:val="0"/>
          <w:marRight w:val="0"/>
          <w:marTop w:val="0"/>
          <w:marBottom w:val="0"/>
          <w:divBdr>
            <w:top w:val="none" w:sz="0" w:space="0" w:color="auto"/>
            <w:left w:val="none" w:sz="0" w:space="0" w:color="auto"/>
            <w:bottom w:val="none" w:sz="0" w:space="0" w:color="auto"/>
            <w:right w:val="none" w:sz="0" w:space="0" w:color="auto"/>
          </w:divBdr>
        </w:div>
      </w:divsChild>
    </w:div>
    <w:div w:id="1322927052">
      <w:bodyDiv w:val="1"/>
      <w:marLeft w:val="0"/>
      <w:marRight w:val="0"/>
      <w:marTop w:val="0"/>
      <w:marBottom w:val="0"/>
      <w:divBdr>
        <w:top w:val="none" w:sz="0" w:space="0" w:color="auto"/>
        <w:left w:val="none" w:sz="0" w:space="0" w:color="auto"/>
        <w:bottom w:val="none" w:sz="0" w:space="0" w:color="auto"/>
        <w:right w:val="none" w:sz="0" w:space="0" w:color="auto"/>
      </w:divBdr>
    </w:div>
    <w:div w:id="1365863710">
      <w:bodyDiv w:val="1"/>
      <w:marLeft w:val="0"/>
      <w:marRight w:val="0"/>
      <w:marTop w:val="0"/>
      <w:marBottom w:val="0"/>
      <w:divBdr>
        <w:top w:val="none" w:sz="0" w:space="0" w:color="auto"/>
        <w:left w:val="none" w:sz="0" w:space="0" w:color="auto"/>
        <w:bottom w:val="none" w:sz="0" w:space="0" w:color="auto"/>
        <w:right w:val="none" w:sz="0" w:space="0" w:color="auto"/>
      </w:divBdr>
    </w:div>
    <w:div w:id="1405450166">
      <w:bodyDiv w:val="1"/>
      <w:marLeft w:val="0"/>
      <w:marRight w:val="0"/>
      <w:marTop w:val="0"/>
      <w:marBottom w:val="0"/>
      <w:divBdr>
        <w:top w:val="none" w:sz="0" w:space="0" w:color="auto"/>
        <w:left w:val="none" w:sz="0" w:space="0" w:color="auto"/>
        <w:bottom w:val="none" w:sz="0" w:space="0" w:color="auto"/>
        <w:right w:val="none" w:sz="0" w:space="0" w:color="auto"/>
      </w:divBdr>
      <w:divsChild>
        <w:div w:id="1378622196">
          <w:marLeft w:val="0"/>
          <w:marRight w:val="0"/>
          <w:marTop w:val="0"/>
          <w:marBottom w:val="0"/>
          <w:divBdr>
            <w:top w:val="none" w:sz="0" w:space="0" w:color="auto"/>
            <w:left w:val="none" w:sz="0" w:space="0" w:color="auto"/>
            <w:bottom w:val="none" w:sz="0" w:space="0" w:color="auto"/>
            <w:right w:val="none" w:sz="0" w:space="0" w:color="auto"/>
          </w:divBdr>
        </w:div>
        <w:div w:id="172499599">
          <w:marLeft w:val="0"/>
          <w:marRight w:val="0"/>
          <w:marTop w:val="0"/>
          <w:marBottom w:val="0"/>
          <w:divBdr>
            <w:top w:val="none" w:sz="0" w:space="0" w:color="auto"/>
            <w:left w:val="none" w:sz="0" w:space="0" w:color="auto"/>
            <w:bottom w:val="none" w:sz="0" w:space="0" w:color="auto"/>
            <w:right w:val="none" w:sz="0" w:space="0" w:color="auto"/>
          </w:divBdr>
        </w:div>
      </w:divsChild>
    </w:div>
    <w:div w:id="1496653047">
      <w:bodyDiv w:val="1"/>
      <w:marLeft w:val="0"/>
      <w:marRight w:val="0"/>
      <w:marTop w:val="0"/>
      <w:marBottom w:val="0"/>
      <w:divBdr>
        <w:top w:val="none" w:sz="0" w:space="0" w:color="auto"/>
        <w:left w:val="none" w:sz="0" w:space="0" w:color="auto"/>
        <w:bottom w:val="none" w:sz="0" w:space="0" w:color="auto"/>
        <w:right w:val="none" w:sz="0" w:space="0" w:color="auto"/>
      </w:divBdr>
    </w:div>
    <w:div w:id="1508789501">
      <w:bodyDiv w:val="1"/>
      <w:marLeft w:val="0"/>
      <w:marRight w:val="0"/>
      <w:marTop w:val="0"/>
      <w:marBottom w:val="0"/>
      <w:divBdr>
        <w:top w:val="none" w:sz="0" w:space="0" w:color="auto"/>
        <w:left w:val="none" w:sz="0" w:space="0" w:color="auto"/>
        <w:bottom w:val="none" w:sz="0" w:space="0" w:color="auto"/>
        <w:right w:val="none" w:sz="0" w:space="0" w:color="auto"/>
      </w:divBdr>
      <w:divsChild>
        <w:div w:id="1278676734">
          <w:marLeft w:val="0"/>
          <w:marRight w:val="0"/>
          <w:marTop w:val="240"/>
          <w:marBottom w:val="0"/>
          <w:divBdr>
            <w:top w:val="none" w:sz="0" w:space="0" w:color="auto"/>
            <w:left w:val="none" w:sz="0" w:space="0" w:color="auto"/>
            <w:bottom w:val="none" w:sz="0" w:space="0" w:color="auto"/>
            <w:right w:val="none" w:sz="0" w:space="0" w:color="auto"/>
          </w:divBdr>
        </w:div>
        <w:div w:id="542181872">
          <w:marLeft w:val="0"/>
          <w:marRight w:val="0"/>
          <w:marTop w:val="240"/>
          <w:marBottom w:val="0"/>
          <w:divBdr>
            <w:top w:val="none" w:sz="0" w:space="0" w:color="auto"/>
            <w:left w:val="none" w:sz="0" w:space="0" w:color="auto"/>
            <w:bottom w:val="none" w:sz="0" w:space="0" w:color="auto"/>
            <w:right w:val="none" w:sz="0" w:space="0" w:color="auto"/>
          </w:divBdr>
        </w:div>
        <w:div w:id="1426878517">
          <w:marLeft w:val="0"/>
          <w:marRight w:val="0"/>
          <w:marTop w:val="240"/>
          <w:marBottom w:val="0"/>
          <w:divBdr>
            <w:top w:val="none" w:sz="0" w:space="0" w:color="auto"/>
            <w:left w:val="none" w:sz="0" w:space="0" w:color="auto"/>
            <w:bottom w:val="none" w:sz="0" w:space="0" w:color="auto"/>
            <w:right w:val="none" w:sz="0" w:space="0" w:color="auto"/>
          </w:divBdr>
        </w:div>
        <w:div w:id="1321077354">
          <w:marLeft w:val="0"/>
          <w:marRight w:val="0"/>
          <w:marTop w:val="240"/>
          <w:marBottom w:val="0"/>
          <w:divBdr>
            <w:top w:val="none" w:sz="0" w:space="0" w:color="auto"/>
            <w:left w:val="none" w:sz="0" w:space="0" w:color="auto"/>
            <w:bottom w:val="none" w:sz="0" w:space="0" w:color="auto"/>
            <w:right w:val="none" w:sz="0" w:space="0" w:color="auto"/>
          </w:divBdr>
        </w:div>
        <w:div w:id="262733985">
          <w:marLeft w:val="0"/>
          <w:marRight w:val="0"/>
          <w:marTop w:val="240"/>
          <w:marBottom w:val="0"/>
          <w:divBdr>
            <w:top w:val="none" w:sz="0" w:space="0" w:color="auto"/>
            <w:left w:val="none" w:sz="0" w:space="0" w:color="auto"/>
            <w:bottom w:val="none" w:sz="0" w:space="0" w:color="auto"/>
            <w:right w:val="none" w:sz="0" w:space="0" w:color="auto"/>
          </w:divBdr>
        </w:div>
        <w:div w:id="764568399">
          <w:marLeft w:val="0"/>
          <w:marRight w:val="0"/>
          <w:marTop w:val="240"/>
          <w:marBottom w:val="0"/>
          <w:divBdr>
            <w:top w:val="none" w:sz="0" w:space="0" w:color="auto"/>
            <w:left w:val="none" w:sz="0" w:space="0" w:color="auto"/>
            <w:bottom w:val="none" w:sz="0" w:space="0" w:color="auto"/>
            <w:right w:val="none" w:sz="0" w:space="0" w:color="auto"/>
          </w:divBdr>
        </w:div>
        <w:div w:id="2083870709">
          <w:marLeft w:val="0"/>
          <w:marRight w:val="0"/>
          <w:marTop w:val="240"/>
          <w:marBottom w:val="0"/>
          <w:divBdr>
            <w:top w:val="none" w:sz="0" w:space="0" w:color="auto"/>
            <w:left w:val="none" w:sz="0" w:space="0" w:color="auto"/>
            <w:bottom w:val="none" w:sz="0" w:space="0" w:color="auto"/>
            <w:right w:val="none" w:sz="0" w:space="0" w:color="auto"/>
          </w:divBdr>
        </w:div>
        <w:div w:id="1832019827">
          <w:marLeft w:val="0"/>
          <w:marRight w:val="0"/>
          <w:marTop w:val="240"/>
          <w:marBottom w:val="0"/>
          <w:divBdr>
            <w:top w:val="none" w:sz="0" w:space="0" w:color="auto"/>
            <w:left w:val="none" w:sz="0" w:space="0" w:color="auto"/>
            <w:bottom w:val="none" w:sz="0" w:space="0" w:color="auto"/>
            <w:right w:val="none" w:sz="0" w:space="0" w:color="auto"/>
          </w:divBdr>
        </w:div>
        <w:div w:id="1157113968">
          <w:marLeft w:val="0"/>
          <w:marRight w:val="0"/>
          <w:marTop w:val="240"/>
          <w:marBottom w:val="0"/>
          <w:divBdr>
            <w:top w:val="none" w:sz="0" w:space="0" w:color="auto"/>
            <w:left w:val="none" w:sz="0" w:space="0" w:color="auto"/>
            <w:bottom w:val="none" w:sz="0" w:space="0" w:color="auto"/>
            <w:right w:val="none" w:sz="0" w:space="0" w:color="auto"/>
          </w:divBdr>
        </w:div>
        <w:div w:id="1990789794">
          <w:marLeft w:val="0"/>
          <w:marRight w:val="0"/>
          <w:marTop w:val="240"/>
          <w:marBottom w:val="0"/>
          <w:divBdr>
            <w:top w:val="none" w:sz="0" w:space="0" w:color="auto"/>
            <w:left w:val="none" w:sz="0" w:space="0" w:color="auto"/>
            <w:bottom w:val="none" w:sz="0" w:space="0" w:color="auto"/>
            <w:right w:val="none" w:sz="0" w:space="0" w:color="auto"/>
          </w:divBdr>
        </w:div>
        <w:div w:id="1686590086">
          <w:marLeft w:val="0"/>
          <w:marRight w:val="0"/>
          <w:marTop w:val="240"/>
          <w:marBottom w:val="0"/>
          <w:divBdr>
            <w:top w:val="none" w:sz="0" w:space="0" w:color="auto"/>
            <w:left w:val="none" w:sz="0" w:space="0" w:color="auto"/>
            <w:bottom w:val="none" w:sz="0" w:space="0" w:color="auto"/>
            <w:right w:val="none" w:sz="0" w:space="0" w:color="auto"/>
          </w:divBdr>
        </w:div>
        <w:div w:id="2034721313">
          <w:marLeft w:val="0"/>
          <w:marRight w:val="0"/>
          <w:marTop w:val="240"/>
          <w:marBottom w:val="0"/>
          <w:divBdr>
            <w:top w:val="none" w:sz="0" w:space="0" w:color="auto"/>
            <w:left w:val="none" w:sz="0" w:space="0" w:color="auto"/>
            <w:bottom w:val="none" w:sz="0" w:space="0" w:color="auto"/>
            <w:right w:val="none" w:sz="0" w:space="0" w:color="auto"/>
          </w:divBdr>
        </w:div>
        <w:div w:id="974064566">
          <w:marLeft w:val="0"/>
          <w:marRight w:val="0"/>
          <w:marTop w:val="240"/>
          <w:marBottom w:val="0"/>
          <w:divBdr>
            <w:top w:val="none" w:sz="0" w:space="0" w:color="auto"/>
            <w:left w:val="none" w:sz="0" w:space="0" w:color="auto"/>
            <w:bottom w:val="none" w:sz="0" w:space="0" w:color="auto"/>
            <w:right w:val="none" w:sz="0" w:space="0" w:color="auto"/>
          </w:divBdr>
        </w:div>
      </w:divsChild>
    </w:div>
    <w:div w:id="1535069915">
      <w:bodyDiv w:val="1"/>
      <w:marLeft w:val="0"/>
      <w:marRight w:val="0"/>
      <w:marTop w:val="0"/>
      <w:marBottom w:val="0"/>
      <w:divBdr>
        <w:top w:val="none" w:sz="0" w:space="0" w:color="auto"/>
        <w:left w:val="none" w:sz="0" w:space="0" w:color="auto"/>
        <w:bottom w:val="none" w:sz="0" w:space="0" w:color="auto"/>
        <w:right w:val="none" w:sz="0" w:space="0" w:color="auto"/>
      </w:divBdr>
      <w:divsChild>
        <w:div w:id="19672696">
          <w:marLeft w:val="0"/>
          <w:marRight w:val="0"/>
          <w:marTop w:val="0"/>
          <w:marBottom w:val="0"/>
          <w:divBdr>
            <w:top w:val="none" w:sz="0" w:space="0" w:color="auto"/>
            <w:left w:val="none" w:sz="0" w:space="0" w:color="auto"/>
            <w:bottom w:val="none" w:sz="0" w:space="0" w:color="auto"/>
            <w:right w:val="none" w:sz="0" w:space="0" w:color="auto"/>
          </w:divBdr>
        </w:div>
        <w:div w:id="1008215614">
          <w:marLeft w:val="0"/>
          <w:marRight w:val="0"/>
          <w:marTop w:val="0"/>
          <w:marBottom w:val="0"/>
          <w:divBdr>
            <w:top w:val="none" w:sz="0" w:space="0" w:color="auto"/>
            <w:left w:val="none" w:sz="0" w:space="0" w:color="auto"/>
            <w:bottom w:val="none" w:sz="0" w:space="0" w:color="auto"/>
            <w:right w:val="none" w:sz="0" w:space="0" w:color="auto"/>
          </w:divBdr>
        </w:div>
        <w:div w:id="845292952">
          <w:marLeft w:val="0"/>
          <w:marRight w:val="0"/>
          <w:marTop w:val="0"/>
          <w:marBottom w:val="0"/>
          <w:divBdr>
            <w:top w:val="none" w:sz="0" w:space="0" w:color="auto"/>
            <w:left w:val="none" w:sz="0" w:space="0" w:color="auto"/>
            <w:bottom w:val="none" w:sz="0" w:space="0" w:color="auto"/>
            <w:right w:val="none" w:sz="0" w:space="0" w:color="auto"/>
          </w:divBdr>
        </w:div>
      </w:divsChild>
    </w:div>
    <w:div w:id="1618483717">
      <w:bodyDiv w:val="1"/>
      <w:marLeft w:val="0"/>
      <w:marRight w:val="0"/>
      <w:marTop w:val="0"/>
      <w:marBottom w:val="0"/>
      <w:divBdr>
        <w:top w:val="none" w:sz="0" w:space="0" w:color="auto"/>
        <w:left w:val="none" w:sz="0" w:space="0" w:color="auto"/>
        <w:bottom w:val="none" w:sz="0" w:space="0" w:color="auto"/>
        <w:right w:val="none" w:sz="0" w:space="0" w:color="auto"/>
      </w:divBdr>
      <w:divsChild>
        <w:div w:id="373119467">
          <w:marLeft w:val="0"/>
          <w:marRight w:val="0"/>
          <w:marTop w:val="0"/>
          <w:marBottom w:val="0"/>
          <w:divBdr>
            <w:top w:val="none" w:sz="0" w:space="0" w:color="auto"/>
            <w:left w:val="none" w:sz="0" w:space="0" w:color="auto"/>
            <w:bottom w:val="none" w:sz="0" w:space="0" w:color="auto"/>
            <w:right w:val="none" w:sz="0" w:space="0" w:color="auto"/>
          </w:divBdr>
        </w:div>
        <w:div w:id="1096025969">
          <w:marLeft w:val="0"/>
          <w:marRight w:val="0"/>
          <w:marTop w:val="0"/>
          <w:marBottom w:val="0"/>
          <w:divBdr>
            <w:top w:val="none" w:sz="0" w:space="0" w:color="auto"/>
            <w:left w:val="none" w:sz="0" w:space="0" w:color="auto"/>
            <w:bottom w:val="none" w:sz="0" w:space="0" w:color="auto"/>
            <w:right w:val="none" w:sz="0" w:space="0" w:color="auto"/>
          </w:divBdr>
        </w:div>
        <w:div w:id="195122259">
          <w:marLeft w:val="0"/>
          <w:marRight w:val="0"/>
          <w:marTop w:val="0"/>
          <w:marBottom w:val="0"/>
          <w:divBdr>
            <w:top w:val="none" w:sz="0" w:space="0" w:color="auto"/>
            <w:left w:val="none" w:sz="0" w:space="0" w:color="auto"/>
            <w:bottom w:val="none" w:sz="0" w:space="0" w:color="auto"/>
            <w:right w:val="none" w:sz="0" w:space="0" w:color="auto"/>
          </w:divBdr>
        </w:div>
        <w:div w:id="410394546">
          <w:marLeft w:val="0"/>
          <w:marRight w:val="0"/>
          <w:marTop w:val="0"/>
          <w:marBottom w:val="0"/>
          <w:divBdr>
            <w:top w:val="none" w:sz="0" w:space="0" w:color="auto"/>
            <w:left w:val="none" w:sz="0" w:space="0" w:color="auto"/>
            <w:bottom w:val="none" w:sz="0" w:space="0" w:color="auto"/>
            <w:right w:val="none" w:sz="0" w:space="0" w:color="auto"/>
          </w:divBdr>
        </w:div>
        <w:div w:id="2111122197">
          <w:marLeft w:val="0"/>
          <w:marRight w:val="0"/>
          <w:marTop w:val="0"/>
          <w:marBottom w:val="0"/>
          <w:divBdr>
            <w:top w:val="none" w:sz="0" w:space="0" w:color="auto"/>
            <w:left w:val="none" w:sz="0" w:space="0" w:color="auto"/>
            <w:bottom w:val="none" w:sz="0" w:space="0" w:color="auto"/>
            <w:right w:val="none" w:sz="0" w:space="0" w:color="auto"/>
          </w:divBdr>
        </w:div>
        <w:div w:id="1612665326">
          <w:marLeft w:val="0"/>
          <w:marRight w:val="0"/>
          <w:marTop w:val="0"/>
          <w:marBottom w:val="0"/>
          <w:divBdr>
            <w:top w:val="none" w:sz="0" w:space="0" w:color="auto"/>
            <w:left w:val="none" w:sz="0" w:space="0" w:color="auto"/>
            <w:bottom w:val="none" w:sz="0" w:space="0" w:color="auto"/>
            <w:right w:val="none" w:sz="0" w:space="0" w:color="auto"/>
          </w:divBdr>
        </w:div>
        <w:div w:id="746457290">
          <w:marLeft w:val="0"/>
          <w:marRight w:val="0"/>
          <w:marTop w:val="0"/>
          <w:marBottom w:val="0"/>
          <w:divBdr>
            <w:top w:val="none" w:sz="0" w:space="0" w:color="auto"/>
            <w:left w:val="none" w:sz="0" w:space="0" w:color="auto"/>
            <w:bottom w:val="none" w:sz="0" w:space="0" w:color="auto"/>
            <w:right w:val="none" w:sz="0" w:space="0" w:color="auto"/>
          </w:divBdr>
        </w:div>
        <w:div w:id="1152991809">
          <w:marLeft w:val="0"/>
          <w:marRight w:val="0"/>
          <w:marTop w:val="0"/>
          <w:marBottom w:val="0"/>
          <w:divBdr>
            <w:top w:val="none" w:sz="0" w:space="0" w:color="auto"/>
            <w:left w:val="none" w:sz="0" w:space="0" w:color="auto"/>
            <w:bottom w:val="none" w:sz="0" w:space="0" w:color="auto"/>
            <w:right w:val="none" w:sz="0" w:space="0" w:color="auto"/>
          </w:divBdr>
        </w:div>
        <w:div w:id="1193225732">
          <w:marLeft w:val="0"/>
          <w:marRight w:val="0"/>
          <w:marTop w:val="0"/>
          <w:marBottom w:val="0"/>
          <w:divBdr>
            <w:top w:val="none" w:sz="0" w:space="0" w:color="auto"/>
            <w:left w:val="none" w:sz="0" w:space="0" w:color="auto"/>
            <w:bottom w:val="none" w:sz="0" w:space="0" w:color="auto"/>
            <w:right w:val="none" w:sz="0" w:space="0" w:color="auto"/>
          </w:divBdr>
        </w:div>
        <w:div w:id="1862545278">
          <w:marLeft w:val="0"/>
          <w:marRight w:val="0"/>
          <w:marTop w:val="0"/>
          <w:marBottom w:val="0"/>
          <w:divBdr>
            <w:top w:val="none" w:sz="0" w:space="0" w:color="auto"/>
            <w:left w:val="none" w:sz="0" w:space="0" w:color="auto"/>
            <w:bottom w:val="none" w:sz="0" w:space="0" w:color="auto"/>
            <w:right w:val="none" w:sz="0" w:space="0" w:color="auto"/>
          </w:divBdr>
        </w:div>
        <w:div w:id="129858584">
          <w:marLeft w:val="0"/>
          <w:marRight w:val="0"/>
          <w:marTop w:val="0"/>
          <w:marBottom w:val="0"/>
          <w:divBdr>
            <w:top w:val="none" w:sz="0" w:space="0" w:color="auto"/>
            <w:left w:val="none" w:sz="0" w:space="0" w:color="auto"/>
            <w:bottom w:val="none" w:sz="0" w:space="0" w:color="auto"/>
            <w:right w:val="none" w:sz="0" w:space="0" w:color="auto"/>
          </w:divBdr>
        </w:div>
        <w:div w:id="1244220043">
          <w:marLeft w:val="0"/>
          <w:marRight w:val="0"/>
          <w:marTop w:val="0"/>
          <w:marBottom w:val="0"/>
          <w:divBdr>
            <w:top w:val="none" w:sz="0" w:space="0" w:color="auto"/>
            <w:left w:val="none" w:sz="0" w:space="0" w:color="auto"/>
            <w:bottom w:val="none" w:sz="0" w:space="0" w:color="auto"/>
            <w:right w:val="none" w:sz="0" w:space="0" w:color="auto"/>
          </w:divBdr>
        </w:div>
      </w:divsChild>
    </w:div>
    <w:div w:id="1662078082">
      <w:bodyDiv w:val="1"/>
      <w:marLeft w:val="0"/>
      <w:marRight w:val="0"/>
      <w:marTop w:val="0"/>
      <w:marBottom w:val="0"/>
      <w:divBdr>
        <w:top w:val="none" w:sz="0" w:space="0" w:color="auto"/>
        <w:left w:val="none" w:sz="0" w:space="0" w:color="auto"/>
        <w:bottom w:val="none" w:sz="0" w:space="0" w:color="auto"/>
        <w:right w:val="none" w:sz="0" w:space="0" w:color="auto"/>
      </w:divBdr>
    </w:div>
    <w:div w:id="1674338377">
      <w:bodyDiv w:val="1"/>
      <w:marLeft w:val="0"/>
      <w:marRight w:val="0"/>
      <w:marTop w:val="0"/>
      <w:marBottom w:val="0"/>
      <w:divBdr>
        <w:top w:val="none" w:sz="0" w:space="0" w:color="auto"/>
        <w:left w:val="none" w:sz="0" w:space="0" w:color="auto"/>
        <w:bottom w:val="none" w:sz="0" w:space="0" w:color="auto"/>
        <w:right w:val="none" w:sz="0" w:space="0" w:color="auto"/>
      </w:divBdr>
      <w:divsChild>
        <w:div w:id="2042246315">
          <w:marLeft w:val="0"/>
          <w:marRight w:val="0"/>
          <w:marTop w:val="0"/>
          <w:marBottom w:val="0"/>
          <w:divBdr>
            <w:top w:val="none" w:sz="0" w:space="0" w:color="auto"/>
            <w:left w:val="none" w:sz="0" w:space="0" w:color="auto"/>
            <w:bottom w:val="none" w:sz="0" w:space="0" w:color="auto"/>
            <w:right w:val="none" w:sz="0" w:space="0" w:color="auto"/>
          </w:divBdr>
        </w:div>
        <w:div w:id="444227382">
          <w:marLeft w:val="0"/>
          <w:marRight w:val="0"/>
          <w:marTop w:val="0"/>
          <w:marBottom w:val="0"/>
          <w:divBdr>
            <w:top w:val="none" w:sz="0" w:space="0" w:color="auto"/>
            <w:left w:val="none" w:sz="0" w:space="0" w:color="auto"/>
            <w:bottom w:val="none" w:sz="0" w:space="0" w:color="auto"/>
            <w:right w:val="none" w:sz="0" w:space="0" w:color="auto"/>
          </w:divBdr>
        </w:div>
        <w:div w:id="782307115">
          <w:marLeft w:val="0"/>
          <w:marRight w:val="0"/>
          <w:marTop w:val="0"/>
          <w:marBottom w:val="0"/>
          <w:divBdr>
            <w:top w:val="none" w:sz="0" w:space="0" w:color="auto"/>
            <w:left w:val="none" w:sz="0" w:space="0" w:color="auto"/>
            <w:bottom w:val="none" w:sz="0" w:space="0" w:color="auto"/>
            <w:right w:val="none" w:sz="0" w:space="0" w:color="auto"/>
          </w:divBdr>
        </w:div>
      </w:divsChild>
    </w:div>
    <w:div w:id="1692603667">
      <w:bodyDiv w:val="1"/>
      <w:marLeft w:val="0"/>
      <w:marRight w:val="0"/>
      <w:marTop w:val="0"/>
      <w:marBottom w:val="0"/>
      <w:divBdr>
        <w:top w:val="none" w:sz="0" w:space="0" w:color="auto"/>
        <w:left w:val="none" w:sz="0" w:space="0" w:color="auto"/>
        <w:bottom w:val="none" w:sz="0" w:space="0" w:color="auto"/>
        <w:right w:val="none" w:sz="0" w:space="0" w:color="auto"/>
      </w:divBdr>
      <w:divsChild>
        <w:div w:id="12067955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9893948">
      <w:bodyDiv w:val="1"/>
      <w:marLeft w:val="0"/>
      <w:marRight w:val="0"/>
      <w:marTop w:val="0"/>
      <w:marBottom w:val="0"/>
      <w:divBdr>
        <w:top w:val="none" w:sz="0" w:space="0" w:color="auto"/>
        <w:left w:val="none" w:sz="0" w:space="0" w:color="auto"/>
        <w:bottom w:val="none" w:sz="0" w:space="0" w:color="auto"/>
        <w:right w:val="none" w:sz="0" w:space="0" w:color="auto"/>
      </w:divBdr>
    </w:div>
    <w:div w:id="1703282697">
      <w:bodyDiv w:val="1"/>
      <w:marLeft w:val="0"/>
      <w:marRight w:val="0"/>
      <w:marTop w:val="0"/>
      <w:marBottom w:val="0"/>
      <w:divBdr>
        <w:top w:val="none" w:sz="0" w:space="0" w:color="auto"/>
        <w:left w:val="none" w:sz="0" w:space="0" w:color="auto"/>
        <w:bottom w:val="none" w:sz="0" w:space="0" w:color="auto"/>
        <w:right w:val="none" w:sz="0" w:space="0" w:color="auto"/>
      </w:divBdr>
    </w:div>
    <w:div w:id="1714386319">
      <w:bodyDiv w:val="1"/>
      <w:marLeft w:val="0"/>
      <w:marRight w:val="0"/>
      <w:marTop w:val="0"/>
      <w:marBottom w:val="0"/>
      <w:divBdr>
        <w:top w:val="none" w:sz="0" w:space="0" w:color="auto"/>
        <w:left w:val="none" w:sz="0" w:space="0" w:color="auto"/>
        <w:bottom w:val="none" w:sz="0" w:space="0" w:color="auto"/>
        <w:right w:val="none" w:sz="0" w:space="0" w:color="auto"/>
      </w:divBdr>
    </w:div>
    <w:div w:id="1720737974">
      <w:bodyDiv w:val="1"/>
      <w:marLeft w:val="0"/>
      <w:marRight w:val="0"/>
      <w:marTop w:val="0"/>
      <w:marBottom w:val="0"/>
      <w:divBdr>
        <w:top w:val="none" w:sz="0" w:space="0" w:color="auto"/>
        <w:left w:val="none" w:sz="0" w:space="0" w:color="auto"/>
        <w:bottom w:val="none" w:sz="0" w:space="0" w:color="auto"/>
        <w:right w:val="none" w:sz="0" w:space="0" w:color="auto"/>
      </w:divBdr>
    </w:div>
    <w:div w:id="1737972228">
      <w:bodyDiv w:val="1"/>
      <w:marLeft w:val="0"/>
      <w:marRight w:val="0"/>
      <w:marTop w:val="0"/>
      <w:marBottom w:val="0"/>
      <w:divBdr>
        <w:top w:val="none" w:sz="0" w:space="0" w:color="auto"/>
        <w:left w:val="none" w:sz="0" w:space="0" w:color="auto"/>
        <w:bottom w:val="none" w:sz="0" w:space="0" w:color="auto"/>
        <w:right w:val="none" w:sz="0" w:space="0" w:color="auto"/>
      </w:divBdr>
    </w:div>
    <w:div w:id="1743330543">
      <w:bodyDiv w:val="1"/>
      <w:marLeft w:val="0"/>
      <w:marRight w:val="0"/>
      <w:marTop w:val="0"/>
      <w:marBottom w:val="0"/>
      <w:divBdr>
        <w:top w:val="none" w:sz="0" w:space="0" w:color="auto"/>
        <w:left w:val="none" w:sz="0" w:space="0" w:color="auto"/>
        <w:bottom w:val="none" w:sz="0" w:space="0" w:color="auto"/>
        <w:right w:val="none" w:sz="0" w:space="0" w:color="auto"/>
      </w:divBdr>
    </w:div>
    <w:div w:id="1785034220">
      <w:bodyDiv w:val="1"/>
      <w:marLeft w:val="0"/>
      <w:marRight w:val="0"/>
      <w:marTop w:val="0"/>
      <w:marBottom w:val="0"/>
      <w:divBdr>
        <w:top w:val="none" w:sz="0" w:space="0" w:color="auto"/>
        <w:left w:val="none" w:sz="0" w:space="0" w:color="auto"/>
        <w:bottom w:val="none" w:sz="0" w:space="0" w:color="auto"/>
        <w:right w:val="none" w:sz="0" w:space="0" w:color="auto"/>
      </w:divBdr>
    </w:div>
    <w:div w:id="1787233047">
      <w:bodyDiv w:val="1"/>
      <w:marLeft w:val="0"/>
      <w:marRight w:val="0"/>
      <w:marTop w:val="0"/>
      <w:marBottom w:val="0"/>
      <w:divBdr>
        <w:top w:val="none" w:sz="0" w:space="0" w:color="auto"/>
        <w:left w:val="none" w:sz="0" w:space="0" w:color="auto"/>
        <w:bottom w:val="none" w:sz="0" w:space="0" w:color="auto"/>
        <w:right w:val="none" w:sz="0" w:space="0" w:color="auto"/>
      </w:divBdr>
    </w:div>
    <w:div w:id="1794714382">
      <w:bodyDiv w:val="1"/>
      <w:marLeft w:val="0"/>
      <w:marRight w:val="0"/>
      <w:marTop w:val="0"/>
      <w:marBottom w:val="0"/>
      <w:divBdr>
        <w:top w:val="none" w:sz="0" w:space="0" w:color="auto"/>
        <w:left w:val="none" w:sz="0" w:space="0" w:color="auto"/>
        <w:bottom w:val="none" w:sz="0" w:space="0" w:color="auto"/>
        <w:right w:val="none" w:sz="0" w:space="0" w:color="auto"/>
      </w:divBdr>
    </w:div>
    <w:div w:id="1816407294">
      <w:bodyDiv w:val="1"/>
      <w:marLeft w:val="0"/>
      <w:marRight w:val="0"/>
      <w:marTop w:val="0"/>
      <w:marBottom w:val="0"/>
      <w:divBdr>
        <w:top w:val="none" w:sz="0" w:space="0" w:color="auto"/>
        <w:left w:val="none" w:sz="0" w:space="0" w:color="auto"/>
        <w:bottom w:val="none" w:sz="0" w:space="0" w:color="auto"/>
        <w:right w:val="none" w:sz="0" w:space="0" w:color="auto"/>
      </w:divBdr>
      <w:divsChild>
        <w:div w:id="10346953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324669">
      <w:bodyDiv w:val="1"/>
      <w:marLeft w:val="0"/>
      <w:marRight w:val="0"/>
      <w:marTop w:val="0"/>
      <w:marBottom w:val="0"/>
      <w:divBdr>
        <w:top w:val="none" w:sz="0" w:space="0" w:color="auto"/>
        <w:left w:val="none" w:sz="0" w:space="0" w:color="auto"/>
        <w:bottom w:val="none" w:sz="0" w:space="0" w:color="auto"/>
        <w:right w:val="none" w:sz="0" w:space="0" w:color="auto"/>
      </w:divBdr>
    </w:div>
    <w:div w:id="1871068323">
      <w:bodyDiv w:val="1"/>
      <w:marLeft w:val="0"/>
      <w:marRight w:val="0"/>
      <w:marTop w:val="0"/>
      <w:marBottom w:val="0"/>
      <w:divBdr>
        <w:top w:val="none" w:sz="0" w:space="0" w:color="auto"/>
        <w:left w:val="none" w:sz="0" w:space="0" w:color="auto"/>
        <w:bottom w:val="none" w:sz="0" w:space="0" w:color="auto"/>
        <w:right w:val="none" w:sz="0" w:space="0" w:color="auto"/>
      </w:divBdr>
      <w:divsChild>
        <w:div w:id="1162549423">
          <w:marLeft w:val="0"/>
          <w:marRight w:val="0"/>
          <w:marTop w:val="0"/>
          <w:marBottom w:val="0"/>
          <w:divBdr>
            <w:top w:val="none" w:sz="0" w:space="0" w:color="auto"/>
            <w:left w:val="none" w:sz="0" w:space="0" w:color="auto"/>
            <w:bottom w:val="none" w:sz="0" w:space="0" w:color="auto"/>
            <w:right w:val="none" w:sz="0" w:space="0" w:color="auto"/>
          </w:divBdr>
        </w:div>
        <w:div w:id="1964727419">
          <w:marLeft w:val="0"/>
          <w:marRight w:val="0"/>
          <w:marTop w:val="0"/>
          <w:marBottom w:val="0"/>
          <w:divBdr>
            <w:top w:val="none" w:sz="0" w:space="0" w:color="auto"/>
            <w:left w:val="none" w:sz="0" w:space="0" w:color="auto"/>
            <w:bottom w:val="none" w:sz="0" w:space="0" w:color="auto"/>
            <w:right w:val="none" w:sz="0" w:space="0" w:color="auto"/>
          </w:divBdr>
        </w:div>
      </w:divsChild>
    </w:div>
    <w:div w:id="1909226109">
      <w:bodyDiv w:val="1"/>
      <w:marLeft w:val="0"/>
      <w:marRight w:val="0"/>
      <w:marTop w:val="0"/>
      <w:marBottom w:val="0"/>
      <w:divBdr>
        <w:top w:val="none" w:sz="0" w:space="0" w:color="auto"/>
        <w:left w:val="none" w:sz="0" w:space="0" w:color="auto"/>
        <w:bottom w:val="none" w:sz="0" w:space="0" w:color="auto"/>
        <w:right w:val="none" w:sz="0" w:space="0" w:color="auto"/>
      </w:divBdr>
    </w:div>
    <w:div w:id="1917740052">
      <w:bodyDiv w:val="1"/>
      <w:marLeft w:val="0"/>
      <w:marRight w:val="0"/>
      <w:marTop w:val="0"/>
      <w:marBottom w:val="0"/>
      <w:divBdr>
        <w:top w:val="none" w:sz="0" w:space="0" w:color="auto"/>
        <w:left w:val="none" w:sz="0" w:space="0" w:color="auto"/>
        <w:bottom w:val="none" w:sz="0" w:space="0" w:color="auto"/>
        <w:right w:val="none" w:sz="0" w:space="0" w:color="auto"/>
      </w:divBdr>
    </w:div>
    <w:div w:id="1961378762">
      <w:bodyDiv w:val="1"/>
      <w:marLeft w:val="0"/>
      <w:marRight w:val="0"/>
      <w:marTop w:val="0"/>
      <w:marBottom w:val="0"/>
      <w:divBdr>
        <w:top w:val="none" w:sz="0" w:space="0" w:color="auto"/>
        <w:left w:val="none" w:sz="0" w:space="0" w:color="auto"/>
        <w:bottom w:val="none" w:sz="0" w:space="0" w:color="auto"/>
        <w:right w:val="none" w:sz="0" w:space="0" w:color="auto"/>
      </w:divBdr>
    </w:div>
    <w:div w:id="1976833213">
      <w:bodyDiv w:val="1"/>
      <w:marLeft w:val="0"/>
      <w:marRight w:val="0"/>
      <w:marTop w:val="0"/>
      <w:marBottom w:val="0"/>
      <w:divBdr>
        <w:top w:val="none" w:sz="0" w:space="0" w:color="auto"/>
        <w:left w:val="none" w:sz="0" w:space="0" w:color="auto"/>
        <w:bottom w:val="none" w:sz="0" w:space="0" w:color="auto"/>
        <w:right w:val="none" w:sz="0" w:space="0" w:color="auto"/>
      </w:divBdr>
    </w:div>
    <w:div w:id="2003311730">
      <w:bodyDiv w:val="1"/>
      <w:marLeft w:val="0"/>
      <w:marRight w:val="0"/>
      <w:marTop w:val="0"/>
      <w:marBottom w:val="0"/>
      <w:divBdr>
        <w:top w:val="none" w:sz="0" w:space="0" w:color="auto"/>
        <w:left w:val="none" w:sz="0" w:space="0" w:color="auto"/>
        <w:bottom w:val="none" w:sz="0" w:space="0" w:color="auto"/>
        <w:right w:val="none" w:sz="0" w:space="0" w:color="auto"/>
      </w:divBdr>
    </w:div>
    <w:div w:id="2003384558">
      <w:bodyDiv w:val="1"/>
      <w:marLeft w:val="0"/>
      <w:marRight w:val="0"/>
      <w:marTop w:val="0"/>
      <w:marBottom w:val="0"/>
      <w:divBdr>
        <w:top w:val="none" w:sz="0" w:space="0" w:color="auto"/>
        <w:left w:val="none" w:sz="0" w:space="0" w:color="auto"/>
        <w:bottom w:val="none" w:sz="0" w:space="0" w:color="auto"/>
        <w:right w:val="none" w:sz="0" w:space="0" w:color="auto"/>
      </w:divBdr>
      <w:divsChild>
        <w:div w:id="19785329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04300425">
              <w:marLeft w:val="0"/>
              <w:marRight w:val="0"/>
              <w:marTop w:val="0"/>
              <w:marBottom w:val="0"/>
              <w:divBdr>
                <w:top w:val="none" w:sz="0" w:space="0" w:color="auto"/>
                <w:left w:val="none" w:sz="0" w:space="0" w:color="auto"/>
                <w:bottom w:val="none" w:sz="0" w:space="0" w:color="auto"/>
                <w:right w:val="none" w:sz="0" w:space="0" w:color="auto"/>
              </w:divBdr>
              <w:divsChild>
                <w:div w:id="1885091400">
                  <w:marLeft w:val="0"/>
                  <w:marRight w:val="0"/>
                  <w:marTop w:val="0"/>
                  <w:marBottom w:val="0"/>
                  <w:divBdr>
                    <w:top w:val="none" w:sz="0" w:space="0" w:color="auto"/>
                    <w:left w:val="none" w:sz="0" w:space="0" w:color="auto"/>
                    <w:bottom w:val="none" w:sz="0" w:space="0" w:color="auto"/>
                    <w:right w:val="none" w:sz="0" w:space="0" w:color="auto"/>
                  </w:divBdr>
                  <w:divsChild>
                    <w:div w:id="133911451">
                      <w:marLeft w:val="0"/>
                      <w:marRight w:val="0"/>
                      <w:marTop w:val="0"/>
                      <w:marBottom w:val="0"/>
                      <w:divBdr>
                        <w:top w:val="none" w:sz="0" w:space="0" w:color="auto"/>
                        <w:left w:val="none" w:sz="0" w:space="0" w:color="auto"/>
                        <w:bottom w:val="none" w:sz="0" w:space="0" w:color="auto"/>
                        <w:right w:val="none" w:sz="0" w:space="0" w:color="auto"/>
                      </w:divBdr>
                      <w:divsChild>
                        <w:div w:id="692729891">
                          <w:marLeft w:val="0"/>
                          <w:marRight w:val="0"/>
                          <w:marTop w:val="0"/>
                          <w:marBottom w:val="0"/>
                          <w:divBdr>
                            <w:top w:val="none" w:sz="0" w:space="0" w:color="auto"/>
                            <w:left w:val="none" w:sz="0" w:space="0" w:color="auto"/>
                            <w:bottom w:val="none" w:sz="0" w:space="0" w:color="auto"/>
                            <w:right w:val="none" w:sz="0" w:space="0" w:color="auto"/>
                          </w:divBdr>
                        </w:div>
                        <w:div w:id="493685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6322063">
      <w:bodyDiv w:val="1"/>
      <w:marLeft w:val="0"/>
      <w:marRight w:val="0"/>
      <w:marTop w:val="0"/>
      <w:marBottom w:val="0"/>
      <w:divBdr>
        <w:top w:val="none" w:sz="0" w:space="0" w:color="auto"/>
        <w:left w:val="none" w:sz="0" w:space="0" w:color="auto"/>
        <w:bottom w:val="none" w:sz="0" w:space="0" w:color="auto"/>
        <w:right w:val="none" w:sz="0" w:space="0" w:color="auto"/>
      </w:divBdr>
      <w:divsChild>
        <w:div w:id="1241720187">
          <w:marLeft w:val="0"/>
          <w:marRight w:val="0"/>
          <w:marTop w:val="0"/>
          <w:marBottom w:val="0"/>
          <w:divBdr>
            <w:top w:val="none" w:sz="0" w:space="0" w:color="auto"/>
            <w:left w:val="none" w:sz="0" w:space="0" w:color="auto"/>
            <w:bottom w:val="none" w:sz="0" w:space="0" w:color="auto"/>
            <w:right w:val="none" w:sz="0" w:space="0" w:color="auto"/>
          </w:divBdr>
        </w:div>
        <w:div w:id="1669096252">
          <w:marLeft w:val="0"/>
          <w:marRight w:val="0"/>
          <w:marTop w:val="0"/>
          <w:marBottom w:val="0"/>
          <w:divBdr>
            <w:top w:val="none" w:sz="0" w:space="0" w:color="auto"/>
            <w:left w:val="none" w:sz="0" w:space="0" w:color="auto"/>
            <w:bottom w:val="none" w:sz="0" w:space="0" w:color="auto"/>
            <w:right w:val="none" w:sz="0" w:space="0" w:color="auto"/>
          </w:divBdr>
        </w:div>
        <w:div w:id="607783732">
          <w:marLeft w:val="0"/>
          <w:marRight w:val="0"/>
          <w:marTop w:val="0"/>
          <w:marBottom w:val="0"/>
          <w:divBdr>
            <w:top w:val="none" w:sz="0" w:space="0" w:color="auto"/>
            <w:left w:val="none" w:sz="0" w:space="0" w:color="auto"/>
            <w:bottom w:val="none" w:sz="0" w:space="0" w:color="auto"/>
            <w:right w:val="none" w:sz="0" w:space="0" w:color="auto"/>
          </w:divBdr>
        </w:div>
        <w:div w:id="1311834813">
          <w:marLeft w:val="0"/>
          <w:marRight w:val="0"/>
          <w:marTop w:val="0"/>
          <w:marBottom w:val="0"/>
          <w:divBdr>
            <w:top w:val="none" w:sz="0" w:space="0" w:color="auto"/>
            <w:left w:val="none" w:sz="0" w:space="0" w:color="auto"/>
            <w:bottom w:val="none" w:sz="0" w:space="0" w:color="auto"/>
            <w:right w:val="none" w:sz="0" w:space="0" w:color="auto"/>
          </w:divBdr>
        </w:div>
        <w:div w:id="154801248">
          <w:marLeft w:val="0"/>
          <w:marRight w:val="0"/>
          <w:marTop w:val="0"/>
          <w:marBottom w:val="0"/>
          <w:divBdr>
            <w:top w:val="none" w:sz="0" w:space="0" w:color="auto"/>
            <w:left w:val="none" w:sz="0" w:space="0" w:color="auto"/>
            <w:bottom w:val="none" w:sz="0" w:space="0" w:color="auto"/>
            <w:right w:val="none" w:sz="0" w:space="0" w:color="auto"/>
          </w:divBdr>
        </w:div>
        <w:div w:id="1031371291">
          <w:marLeft w:val="0"/>
          <w:marRight w:val="0"/>
          <w:marTop w:val="0"/>
          <w:marBottom w:val="0"/>
          <w:divBdr>
            <w:top w:val="none" w:sz="0" w:space="0" w:color="auto"/>
            <w:left w:val="none" w:sz="0" w:space="0" w:color="auto"/>
            <w:bottom w:val="none" w:sz="0" w:space="0" w:color="auto"/>
            <w:right w:val="none" w:sz="0" w:space="0" w:color="auto"/>
          </w:divBdr>
        </w:div>
        <w:div w:id="2097746364">
          <w:marLeft w:val="0"/>
          <w:marRight w:val="0"/>
          <w:marTop w:val="0"/>
          <w:marBottom w:val="0"/>
          <w:divBdr>
            <w:top w:val="none" w:sz="0" w:space="0" w:color="auto"/>
            <w:left w:val="none" w:sz="0" w:space="0" w:color="auto"/>
            <w:bottom w:val="none" w:sz="0" w:space="0" w:color="auto"/>
            <w:right w:val="none" w:sz="0" w:space="0" w:color="auto"/>
          </w:divBdr>
        </w:div>
        <w:div w:id="1817643426">
          <w:marLeft w:val="0"/>
          <w:marRight w:val="0"/>
          <w:marTop w:val="0"/>
          <w:marBottom w:val="0"/>
          <w:divBdr>
            <w:top w:val="none" w:sz="0" w:space="0" w:color="auto"/>
            <w:left w:val="none" w:sz="0" w:space="0" w:color="auto"/>
            <w:bottom w:val="none" w:sz="0" w:space="0" w:color="auto"/>
            <w:right w:val="none" w:sz="0" w:space="0" w:color="auto"/>
          </w:divBdr>
        </w:div>
        <w:div w:id="691103976">
          <w:marLeft w:val="0"/>
          <w:marRight w:val="0"/>
          <w:marTop w:val="0"/>
          <w:marBottom w:val="0"/>
          <w:divBdr>
            <w:top w:val="none" w:sz="0" w:space="0" w:color="auto"/>
            <w:left w:val="none" w:sz="0" w:space="0" w:color="auto"/>
            <w:bottom w:val="none" w:sz="0" w:space="0" w:color="auto"/>
            <w:right w:val="none" w:sz="0" w:space="0" w:color="auto"/>
          </w:divBdr>
        </w:div>
        <w:div w:id="603390867">
          <w:marLeft w:val="0"/>
          <w:marRight w:val="0"/>
          <w:marTop w:val="0"/>
          <w:marBottom w:val="0"/>
          <w:divBdr>
            <w:top w:val="none" w:sz="0" w:space="0" w:color="auto"/>
            <w:left w:val="none" w:sz="0" w:space="0" w:color="auto"/>
            <w:bottom w:val="none" w:sz="0" w:space="0" w:color="auto"/>
            <w:right w:val="none" w:sz="0" w:space="0" w:color="auto"/>
          </w:divBdr>
        </w:div>
        <w:div w:id="713240872">
          <w:marLeft w:val="0"/>
          <w:marRight w:val="0"/>
          <w:marTop w:val="0"/>
          <w:marBottom w:val="0"/>
          <w:divBdr>
            <w:top w:val="none" w:sz="0" w:space="0" w:color="auto"/>
            <w:left w:val="none" w:sz="0" w:space="0" w:color="auto"/>
            <w:bottom w:val="none" w:sz="0" w:space="0" w:color="auto"/>
            <w:right w:val="none" w:sz="0" w:space="0" w:color="auto"/>
          </w:divBdr>
        </w:div>
        <w:div w:id="1896158663">
          <w:marLeft w:val="0"/>
          <w:marRight w:val="0"/>
          <w:marTop w:val="0"/>
          <w:marBottom w:val="0"/>
          <w:divBdr>
            <w:top w:val="none" w:sz="0" w:space="0" w:color="auto"/>
            <w:left w:val="none" w:sz="0" w:space="0" w:color="auto"/>
            <w:bottom w:val="none" w:sz="0" w:space="0" w:color="auto"/>
            <w:right w:val="none" w:sz="0" w:space="0" w:color="auto"/>
          </w:divBdr>
        </w:div>
      </w:divsChild>
    </w:div>
    <w:div w:id="2029061193">
      <w:bodyDiv w:val="1"/>
      <w:marLeft w:val="0"/>
      <w:marRight w:val="0"/>
      <w:marTop w:val="0"/>
      <w:marBottom w:val="0"/>
      <w:divBdr>
        <w:top w:val="none" w:sz="0" w:space="0" w:color="auto"/>
        <w:left w:val="none" w:sz="0" w:space="0" w:color="auto"/>
        <w:bottom w:val="none" w:sz="0" w:space="0" w:color="auto"/>
        <w:right w:val="none" w:sz="0" w:space="0" w:color="auto"/>
      </w:divBdr>
    </w:div>
    <w:div w:id="2042824752">
      <w:bodyDiv w:val="1"/>
      <w:marLeft w:val="0"/>
      <w:marRight w:val="0"/>
      <w:marTop w:val="0"/>
      <w:marBottom w:val="0"/>
      <w:divBdr>
        <w:top w:val="none" w:sz="0" w:space="0" w:color="auto"/>
        <w:left w:val="none" w:sz="0" w:space="0" w:color="auto"/>
        <w:bottom w:val="none" w:sz="0" w:space="0" w:color="auto"/>
        <w:right w:val="none" w:sz="0" w:space="0" w:color="auto"/>
      </w:divBdr>
    </w:div>
    <w:div w:id="2104102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theme" Target="theme/theme1.xml"/><Relationship Id="rId21" Type="http://schemas.openxmlformats.org/officeDocument/2006/relationships/image" Target="media/image14.jfif"/><Relationship Id="rId42" Type="http://schemas.openxmlformats.org/officeDocument/2006/relationships/image" Target="media/image34.jpeg"/><Relationship Id="rId47" Type="http://schemas.openxmlformats.org/officeDocument/2006/relationships/image" Target="media/image37.jpg"/><Relationship Id="rId63" Type="http://schemas.openxmlformats.org/officeDocument/2006/relationships/image" Target="media/image39.jpeg"/><Relationship Id="rId68" Type="http://schemas.openxmlformats.org/officeDocument/2006/relationships/hyperlink" Target="mailto:pcswalz@wvi.com" TargetMode="External"/><Relationship Id="rId84" Type="http://schemas.openxmlformats.org/officeDocument/2006/relationships/hyperlink" Target="mailto:jdarcy73@protonmail.com" TargetMode="External"/><Relationship Id="rId89" Type="http://schemas.openxmlformats.org/officeDocument/2006/relationships/hyperlink" Target="mailto:Lovesrockandroll52@yahoo.com" TargetMode="External"/><Relationship Id="rId112" Type="http://schemas.openxmlformats.org/officeDocument/2006/relationships/image" Target="media/image62.jpg"/><Relationship Id="rId16" Type="http://schemas.openxmlformats.org/officeDocument/2006/relationships/image" Target="media/image9.jpg"/><Relationship Id="rId107" Type="http://schemas.openxmlformats.org/officeDocument/2006/relationships/image" Target="media/image57.png"/><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hyperlink" Target="mailto:RePlusRon@me.com" TargetMode="External"/><Relationship Id="rId53" Type="http://schemas.openxmlformats.org/officeDocument/2006/relationships/hyperlink" Target="https://files.secure.website/wscfus/9018839/32955702/hartshow25.pdf" TargetMode="External"/><Relationship Id="rId58" Type="http://schemas.openxmlformats.org/officeDocument/2006/relationships/hyperlink" Target="https://files.secure.website/wscfus/9018839/33052241/car-show-2025-flyer.pdf" TargetMode="External"/><Relationship Id="rId66" Type="http://schemas.openxmlformats.org/officeDocument/2006/relationships/hyperlink" Target="mailto:stroscars@wvi.com" TargetMode="External"/><Relationship Id="rId74" Type="http://schemas.openxmlformats.org/officeDocument/2006/relationships/hyperlink" Target="mailto:garryp222@gmail.com" TargetMode="External"/><Relationship Id="rId79" Type="http://schemas.openxmlformats.org/officeDocument/2006/relationships/hyperlink" Target="mailto:pc724@hotmail.com" TargetMode="External"/><Relationship Id="rId87" Type="http://schemas.openxmlformats.org/officeDocument/2006/relationships/hyperlink" Target="mailto:garryp222@gmail.com" TargetMode="External"/><Relationship Id="rId102" Type="http://schemas.openxmlformats.org/officeDocument/2006/relationships/image" Target="media/image52.jpeg"/><Relationship Id="rId110" Type="http://schemas.openxmlformats.org/officeDocument/2006/relationships/image" Target="media/image60.jpeg"/><Relationship Id="rId115" Type="http://schemas.openxmlformats.org/officeDocument/2006/relationships/image" Target="media/image63.jpeg"/><Relationship Id="rId5" Type="http://schemas.openxmlformats.org/officeDocument/2006/relationships/webSettings" Target="webSettings.xml"/><Relationship Id="rId61" Type="http://schemas.openxmlformats.org/officeDocument/2006/relationships/hyperlink" Target="https://timbercruiserscarclub.com/" TargetMode="External"/><Relationship Id="rId82" Type="http://schemas.openxmlformats.org/officeDocument/2006/relationships/hyperlink" Target="mailto:Mreed90@msn.com" TargetMode="External"/><Relationship Id="rId90" Type="http://schemas.openxmlformats.org/officeDocument/2006/relationships/image" Target="media/image40.png"/><Relationship Id="rId95" Type="http://schemas.openxmlformats.org/officeDocument/2006/relationships/image" Target="media/image45.png"/><Relationship Id="rId19" Type="http://schemas.openxmlformats.org/officeDocument/2006/relationships/image" Target="media/image12.jp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9.jpeg"/><Relationship Id="rId30" Type="http://schemas.openxmlformats.org/officeDocument/2006/relationships/image" Target="media/image22.jpg"/><Relationship Id="rId35" Type="http://schemas.openxmlformats.org/officeDocument/2006/relationships/image" Target="media/image27.jpeg"/><Relationship Id="rId43" Type="http://schemas.openxmlformats.org/officeDocument/2006/relationships/image" Target="media/image35.jpg"/><Relationship Id="rId48" Type="http://schemas.openxmlformats.org/officeDocument/2006/relationships/image" Target="media/image38.jpg"/><Relationship Id="rId56" Type="http://schemas.openxmlformats.org/officeDocument/2006/relationships/hyperlink" Target="https://www.nwcam.com/CruiseNews.html?step=3&amp;id=7032&amp;returnstep=1" TargetMode="External"/><Relationship Id="rId64" Type="http://schemas.openxmlformats.org/officeDocument/2006/relationships/hyperlink" Target="https://www.stroscarevents.com/summerfest_car_show" TargetMode="External"/><Relationship Id="rId69" Type="http://schemas.openxmlformats.org/officeDocument/2006/relationships/hyperlink" Target="mailto:tiggermichele@gmail.com" TargetMode="External"/><Relationship Id="rId77" Type="http://schemas.openxmlformats.org/officeDocument/2006/relationships/hyperlink" Target="mailto:Lovesrockandroll52@yahoo.com" TargetMode="External"/><Relationship Id="rId100" Type="http://schemas.openxmlformats.org/officeDocument/2006/relationships/image" Target="media/image50.jpg"/><Relationship Id="rId105" Type="http://schemas.openxmlformats.org/officeDocument/2006/relationships/image" Target="media/image55.jpeg"/><Relationship Id="rId113" Type="http://schemas.openxmlformats.org/officeDocument/2006/relationships/hyperlink" Target="mailto:wvsrhq@gmail.com" TargetMode="External"/><Relationship Id="rId8" Type="http://schemas.openxmlformats.org/officeDocument/2006/relationships/image" Target="media/image1.png"/><Relationship Id="rId51" Type="http://schemas.openxmlformats.org/officeDocument/2006/relationships/hyperlink" Target="https://files.secure.website/wscfus/9018839/33003659/2025-cruise-in-flyer.pdf" TargetMode="External"/><Relationship Id="rId72" Type="http://schemas.openxmlformats.org/officeDocument/2006/relationships/hyperlink" Target="mailto:jdarcy73@protonmail.com" TargetMode="External"/><Relationship Id="rId80" Type="http://schemas.openxmlformats.org/officeDocument/2006/relationships/hyperlink" Target="mailto:pcswalz@wvi.com" TargetMode="External"/><Relationship Id="rId85" Type="http://schemas.openxmlformats.org/officeDocument/2006/relationships/hyperlink" Target="mailto:Mreed90@msn.com" TargetMode="External"/><Relationship Id="rId93" Type="http://schemas.openxmlformats.org/officeDocument/2006/relationships/image" Target="media/image43.png"/><Relationship Id="rId98" Type="http://schemas.openxmlformats.org/officeDocument/2006/relationships/image" Target="media/image48.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7.jpe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6.jpeg"/><Relationship Id="rId59" Type="http://schemas.openxmlformats.org/officeDocument/2006/relationships/hyperlink" Target="https://www.baycitycruisers.com/event-details/cars-at-the-coast" TargetMode="External"/><Relationship Id="rId67" Type="http://schemas.openxmlformats.org/officeDocument/2006/relationships/hyperlink" Target="mailto:pc724@hotmail.com" TargetMode="External"/><Relationship Id="rId103" Type="http://schemas.openxmlformats.org/officeDocument/2006/relationships/image" Target="media/image53.jpeg"/><Relationship Id="rId108" Type="http://schemas.openxmlformats.org/officeDocument/2006/relationships/image" Target="media/image58.jpg"/><Relationship Id="rId11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3.jpg"/><Relationship Id="rId54" Type="http://schemas.openxmlformats.org/officeDocument/2006/relationships/hyperlink" Target="https://antiquepowerland.com/" TargetMode="External"/><Relationship Id="rId62" Type="http://schemas.openxmlformats.org/officeDocument/2006/relationships/hyperlink" Target="https://www.antiquepowerland.com/steam-up" TargetMode="External"/><Relationship Id="rId70" Type="http://schemas.openxmlformats.org/officeDocument/2006/relationships/hyperlink" Target="mailto:Mreed90@msn.com" TargetMode="External"/><Relationship Id="rId75" Type="http://schemas.openxmlformats.org/officeDocument/2006/relationships/hyperlink" Target="mailto:garryp222@gmail.com" TargetMode="External"/><Relationship Id="rId83" Type="http://schemas.openxmlformats.org/officeDocument/2006/relationships/hyperlink" Target="mailto:vchamp@comcast.net" TargetMode="External"/><Relationship Id="rId88" Type="http://schemas.openxmlformats.org/officeDocument/2006/relationships/hyperlink" Target="mailto:jdarcy73@protonmail.com" TargetMode="External"/><Relationship Id="rId91" Type="http://schemas.openxmlformats.org/officeDocument/2006/relationships/image" Target="media/image41.png"/><Relationship Id="rId96" Type="http://schemas.openxmlformats.org/officeDocument/2006/relationships/image" Target="media/image46.jpg"/><Relationship Id="rId111"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mailto:wvsrhq@gmail.com" TargetMode="External"/><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yperlink" Target="https://www.heritageautoandagshows.com/events" TargetMode="External"/><Relationship Id="rId57" Type="http://schemas.openxmlformats.org/officeDocument/2006/relationships/hyperlink" Target="https://www.facebook.com/groups/SupportCherryCityBombers/" TargetMode="External"/><Relationship Id="rId106" Type="http://schemas.openxmlformats.org/officeDocument/2006/relationships/image" Target="media/image56.jpg"/><Relationship Id="rId114" Type="http://schemas.openxmlformats.org/officeDocument/2006/relationships/hyperlink" Target="mailto:wvsrhq@gmail.com" TargetMode="External"/><Relationship Id="rId10" Type="http://schemas.openxmlformats.org/officeDocument/2006/relationships/image" Target="media/image3.jpg"/><Relationship Id="rId31" Type="http://schemas.openxmlformats.org/officeDocument/2006/relationships/image" Target="media/image23.jpg"/><Relationship Id="rId44" Type="http://schemas.openxmlformats.org/officeDocument/2006/relationships/hyperlink" Target="mailto:RePlusRon@me.com" TargetMode="External"/><Relationship Id="rId52" Type="http://schemas.openxmlformats.org/officeDocument/2006/relationships/hyperlink" Target="https://www.sweethomechamber.com/cut-the-gut/" TargetMode="External"/><Relationship Id="rId60" Type="http://schemas.openxmlformats.org/officeDocument/2006/relationships/hyperlink" Target="https://eugenelodge11.org/central-lane-show-and-shine/" TargetMode="External"/><Relationship Id="rId65" Type="http://schemas.openxmlformats.org/officeDocument/2006/relationships/hyperlink" Target="https://www.stroscarevents.com/" TargetMode="External"/><Relationship Id="rId73" Type="http://schemas.openxmlformats.org/officeDocument/2006/relationships/hyperlink" Target="mailto:Mreed90@msn.com" TargetMode="External"/><Relationship Id="rId78" Type="http://schemas.openxmlformats.org/officeDocument/2006/relationships/hyperlink" Target="mailto:stroscars@wvi.com" TargetMode="External"/><Relationship Id="rId81" Type="http://schemas.openxmlformats.org/officeDocument/2006/relationships/hyperlink" Target="mailto:tiggermichele@gmail.com" TargetMode="External"/><Relationship Id="rId86" Type="http://schemas.openxmlformats.org/officeDocument/2006/relationships/hyperlink" Target="mailto:garryp222@gmail.com" TargetMode="External"/><Relationship Id="rId94" Type="http://schemas.openxmlformats.org/officeDocument/2006/relationships/image" Target="media/image44.jpg"/><Relationship Id="rId99" Type="http://schemas.openxmlformats.org/officeDocument/2006/relationships/image" Target="media/image49.jpg"/><Relationship Id="rId101"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g"/><Relationship Id="rId109" Type="http://schemas.openxmlformats.org/officeDocument/2006/relationships/image" Target="media/image59.jpg"/><Relationship Id="rId34" Type="http://schemas.openxmlformats.org/officeDocument/2006/relationships/image" Target="media/image26.jpg"/><Relationship Id="rId50" Type="http://schemas.openxmlformats.org/officeDocument/2006/relationships/hyperlink" Target="https://www.graffitiweekend.com/" TargetMode="External"/><Relationship Id="rId55" Type="http://schemas.openxmlformats.org/officeDocument/2006/relationships/hyperlink" Target="https://www.donalddaze.com/car-show" TargetMode="External"/><Relationship Id="rId76" Type="http://schemas.openxmlformats.org/officeDocument/2006/relationships/hyperlink" Target="mailto:jdarcy73@protonmail.com" TargetMode="External"/><Relationship Id="rId97" Type="http://schemas.openxmlformats.org/officeDocument/2006/relationships/image" Target="media/image47.jpg"/><Relationship Id="rId104" Type="http://schemas.openxmlformats.org/officeDocument/2006/relationships/image" Target="media/image54.jpg"/><Relationship Id="rId7" Type="http://schemas.openxmlformats.org/officeDocument/2006/relationships/endnotes" Target="endnotes.xml"/><Relationship Id="rId71" Type="http://schemas.openxmlformats.org/officeDocument/2006/relationships/hyperlink" Target="mailto:vchamp@comcast.net" TargetMode="External"/><Relationship Id="rId92" Type="http://schemas.openxmlformats.org/officeDocument/2006/relationships/image" Target="media/image42.jpg"/><Relationship Id="rId2" Type="http://schemas.openxmlformats.org/officeDocument/2006/relationships/numbering" Target="numbering.xml"/><Relationship Id="rId29" Type="http://schemas.openxmlformats.org/officeDocument/2006/relationships/image" Target="media/image2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arry\Downloads\nl_dot_04629\template-newslette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41CF7A-15B7-4244-BA20-249497325F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template-newsletter</Template>
  <TotalTime>45</TotalTime>
  <Pages>12</Pages>
  <Words>1392</Words>
  <Characters>7940</Characters>
  <Application>Microsoft Office Word</Application>
  <DocSecurity>0</DocSecurity>
  <Lines>66</Lines>
  <Paragraphs>18</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vt:lpstr>
      <vt:lpstr>¬¬¬</vt:lpstr>
    </vt:vector>
  </TitlesOfParts>
  <Company/>
  <LinksUpToDate>false</LinksUpToDate>
  <CharactersWithSpaces>9314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Garry Pullen</dc:creator>
  <cp:keywords/>
  <dc:description/>
  <cp:lastModifiedBy>Garry Pullen</cp:lastModifiedBy>
  <cp:revision>46</cp:revision>
  <cp:lastPrinted>2025-01-03T03:27:00Z</cp:lastPrinted>
  <dcterms:created xsi:type="dcterms:W3CDTF">2025-06-28T16:03:00Z</dcterms:created>
  <dcterms:modified xsi:type="dcterms:W3CDTF">2025-06-29T16:59:00Z</dcterms:modified>
</cp:coreProperties>
</file>