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1687"/>
        <w:gridCol w:w="2407"/>
      </w:tblGrid>
      <w:tr w:rsidR="000172E5" w:rsidRPr="00637200" w14:paraId="748B782F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6835D724" w14:textId="3708BEFD" w:rsidR="000172E5" w:rsidRPr="00637200" w:rsidRDefault="00DF7806" w:rsidP="00637200">
            <w:pPr>
              <w:pStyle w:val="Heading1"/>
              <w:outlineLvl w:val="0"/>
            </w:pPr>
            <w:r>
              <w:t>Member Information</w:t>
            </w:r>
          </w:p>
        </w:tc>
      </w:tr>
      <w:tr w:rsidR="000172E5" w:rsidRPr="00846B76" w14:paraId="504AE6D9" w14:textId="77777777" w:rsidTr="006145D8">
        <w:sdt>
          <w:sdtPr>
            <w:id w:val="1621259925"/>
            <w:placeholder>
              <w:docPart w:val="D2D6D03EC3874DC681392127985F6F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58EA9CC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D14C15C" w14:textId="77777777" w:rsidR="000172E5" w:rsidRPr="00846B76" w:rsidRDefault="000172E5" w:rsidP="00311D4F"/>
        </w:tc>
      </w:tr>
      <w:tr w:rsidR="000172E5" w:rsidRPr="00846B76" w14:paraId="6822811D" w14:textId="77777777" w:rsidTr="006145D8">
        <w:sdt>
          <w:sdtPr>
            <w:id w:val="-1470592894"/>
            <w:placeholder>
              <w:docPart w:val="D7092F0CD03749BA9449F3832C4713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486F98F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20BDEA" w14:textId="77777777" w:rsidR="000172E5" w:rsidRPr="00846B76" w:rsidRDefault="000172E5" w:rsidP="00311D4F"/>
        </w:tc>
      </w:tr>
      <w:tr w:rsidR="000172E5" w:rsidRPr="00846B76" w14:paraId="0C989A09" w14:textId="77777777" w:rsidTr="006145D8">
        <w:sdt>
          <w:sdtPr>
            <w:id w:val="946660661"/>
            <w:placeholder>
              <w:docPart w:val="4148D775D960482690FEF10CB57F3D1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0EC01DD7" w14:textId="77777777" w:rsidR="000172E5" w:rsidRPr="00637200" w:rsidRDefault="007147D7" w:rsidP="00637200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456E95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31B05426" w14:textId="4A8CFB09" w:rsidR="000172E5" w:rsidRDefault="00DF7806" w:rsidP="00311D4F">
            <w:r>
              <w:t>Grotto/NSS#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98FFC2" w14:textId="77777777" w:rsidR="000172E5" w:rsidRPr="00846B76" w:rsidRDefault="000172E5" w:rsidP="00311D4F"/>
        </w:tc>
      </w:tr>
      <w:tr w:rsidR="000172E5" w:rsidRPr="00846B76" w14:paraId="08831D2E" w14:textId="77777777" w:rsidTr="006145D8">
        <w:sdt>
          <w:sdtPr>
            <w:id w:val="1334104394"/>
            <w:placeholder>
              <w:docPart w:val="F3FD0BA0733545D98A24F460D36A53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5559F59A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773006D5" w14:textId="77777777" w:rsidR="000172E5" w:rsidRPr="00846B76" w:rsidRDefault="000172E5" w:rsidP="00311D4F"/>
        </w:tc>
      </w:tr>
      <w:tr w:rsidR="000172E5" w:rsidRPr="00846B76" w14:paraId="7B085E7B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290334AB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093BD656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0B1D9723" w14:textId="0350E435" w:rsidR="000172E5" w:rsidRPr="00846B76" w:rsidRDefault="00DF7806" w:rsidP="00637200">
            <w:pPr>
              <w:pStyle w:val="Heading1"/>
              <w:outlineLvl w:val="0"/>
            </w:pPr>
            <w:r>
              <w:t>Additional members in household</w:t>
            </w:r>
          </w:p>
        </w:tc>
      </w:tr>
      <w:tr w:rsidR="000172E5" w:rsidRPr="00846B76" w14:paraId="3A67BE4C" w14:textId="77777777" w:rsidTr="006145D8">
        <w:sdt>
          <w:sdtPr>
            <w:id w:val="-2047821762"/>
            <w:placeholder>
              <w:docPart w:val="9B98916A4C484B58BB36267F49B693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579A52B2" w14:textId="77777777"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6634C02" w14:textId="77777777" w:rsidR="000172E5" w:rsidRPr="00846B76" w:rsidRDefault="000172E5" w:rsidP="00311D4F"/>
        </w:tc>
      </w:tr>
      <w:tr w:rsidR="000172E5" w:rsidRPr="00846B76" w14:paraId="77BA74DF" w14:textId="77777777" w:rsidTr="006145D8">
        <w:sdt>
          <w:sdtPr>
            <w:id w:val="-1368443858"/>
            <w:placeholder>
              <w:docPart w:val="7D66CC0376964F72B0694185DE778A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8FC2DB8" w14:textId="77777777"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72C9F4" w14:textId="77777777" w:rsidR="000172E5" w:rsidRPr="00846B76" w:rsidRDefault="000172E5" w:rsidP="00311D4F"/>
        </w:tc>
      </w:tr>
      <w:tr w:rsidR="000172E5" w:rsidRPr="00846B76" w14:paraId="02C8EF8D" w14:textId="77777777" w:rsidTr="006145D8">
        <w:sdt>
          <w:sdtPr>
            <w:id w:val="-201941420"/>
            <w:placeholder>
              <w:docPart w:val="00CACBCB499D4A5C9C5BF61B688B15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7228A0B" w14:textId="77777777" w:rsidR="000172E5" w:rsidRPr="00846B76" w:rsidRDefault="007147D7" w:rsidP="00311D4F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16ABBB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67C6CF57" w14:textId="0DD21D7A" w:rsidR="000172E5" w:rsidRPr="00846B76" w:rsidRDefault="00DF7806" w:rsidP="00637200">
            <w:r>
              <w:t>Grotto/NSS#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0D3577" w14:textId="77777777" w:rsidR="000172E5" w:rsidRPr="00846B76" w:rsidRDefault="000172E5" w:rsidP="00311D4F"/>
        </w:tc>
      </w:tr>
      <w:tr w:rsidR="000172E5" w:rsidRPr="00846B76" w14:paraId="7F67E19B" w14:textId="77777777" w:rsidTr="006145D8">
        <w:sdt>
          <w:sdtPr>
            <w:id w:val="-1359804501"/>
            <w:placeholder>
              <w:docPart w:val="45CE27FFB79045EB964F093E6340C5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19A951D" w14:textId="77777777"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2576FC6" w14:textId="77777777" w:rsidR="000172E5" w:rsidRPr="00846B76" w:rsidRDefault="000172E5" w:rsidP="00311D4F"/>
        </w:tc>
      </w:tr>
      <w:tr w:rsidR="000172E5" w:rsidRPr="00846B76" w14:paraId="601A575F" w14:textId="77777777" w:rsidTr="006145D8">
        <w:tc>
          <w:tcPr>
            <w:tcW w:w="1334" w:type="pct"/>
            <w:vAlign w:val="bottom"/>
          </w:tcPr>
          <w:p w14:paraId="4F46FFFA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71D6FFA5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F8DA9A4" w14:textId="77777777" w:rsidTr="006145D8">
        <w:sdt>
          <w:sdtPr>
            <w:id w:val="-688526524"/>
            <w:placeholder>
              <w:docPart w:val="2F3F34E18CCE4DF3B3259652CCBBEF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5" w:type="pct"/>
                <w:gridSpan w:val="2"/>
                <w:vAlign w:val="bottom"/>
              </w:tcPr>
              <w:p w14:paraId="6D96D038" w14:textId="77777777" w:rsidR="000172E5" w:rsidRPr="00846B76" w:rsidRDefault="006145D8" w:rsidP="00637200">
                <w:r w:rsidRPr="006145D8">
                  <w:t>Membership fee:</w:t>
                </w:r>
              </w:p>
            </w:tc>
          </w:sdtContent>
        </w:sdt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14:paraId="4DBEE616" w14:textId="77777777" w:rsidR="000172E5" w:rsidRPr="00846B76" w:rsidRDefault="000172E5" w:rsidP="00637200"/>
        </w:tc>
      </w:tr>
    </w:tbl>
    <w:p w14:paraId="68B1D5A3" w14:textId="77777777" w:rsidR="000172E5" w:rsidRPr="0006568A" w:rsidRDefault="000172E5" w:rsidP="00637200"/>
    <w:sectPr w:rsidR="000172E5" w:rsidRPr="0006568A" w:rsidSect="006145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C72E9" w14:textId="77777777" w:rsidR="00DF7806" w:rsidRDefault="00DF7806" w:rsidP="000172E5">
      <w:pPr>
        <w:spacing w:after="0" w:line="240" w:lineRule="auto"/>
      </w:pPr>
      <w:r>
        <w:separator/>
      </w:r>
    </w:p>
  </w:endnote>
  <w:endnote w:type="continuationSeparator" w:id="0">
    <w:p w14:paraId="47E3D114" w14:textId="77777777" w:rsidR="00DF7806" w:rsidRDefault="00DF780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F7BDE7-1752-493B-80BD-9B800C19CA03}"/>
    <w:embedBold r:id="rId2" w:fontKey="{CA8560C9-6754-4670-92ED-D8E4A1A1CC7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B2A0346-7576-4F2E-8E70-7AB70BB8AF7C}"/>
    <w:embedBold r:id="rId4" w:fontKey="{918616F7-2763-49A3-9248-ECCAC0C9BBB2}"/>
    <w:embedItalic r:id="rId5" w:fontKey="{90AE4072-0D43-43DD-A444-7C7EA187594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5B40566-0E60-404F-AA37-9A17A32169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05DE03B-F5BF-472C-B040-CD88BA7B679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98CBD5C9-E0F9-4C02-9ADA-46E820740D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E2AF" w14:textId="77777777" w:rsidR="00247FA2" w:rsidRDefault="00247F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2F92E08" w14:textId="77777777" w:rsidTr="00247FA2">
      <w:tc>
        <w:tcPr>
          <w:tcW w:w="4675" w:type="dxa"/>
          <w:vAlign w:val="center"/>
        </w:tcPr>
        <w:p w14:paraId="0C466A5E" w14:textId="7DB83EDE" w:rsidR="00311D4F" w:rsidRPr="00DF7806" w:rsidRDefault="00DF7806" w:rsidP="00637200">
          <w:pPr>
            <w:pStyle w:val="Footer"/>
            <w:rPr>
              <w:sz w:val="32"/>
              <w:szCs w:val="32"/>
            </w:rPr>
          </w:pPr>
          <w:r w:rsidRPr="00DF7806">
            <w:rPr>
              <w:rFonts w:ascii="Verdana" w:hAnsi="Verdana"/>
              <w:b/>
              <w:bCs/>
              <w:color w:val="FFFF00"/>
              <w:sz w:val="32"/>
              <w:szCs w:val="32"/>
            </w:rPr>
            <w:t>Arizona Regional Association</w:t>
          </w:r>
        </w:p>
      </w:tc>
      <w:tc>
        <w:tcPr>
          <w:tcW w:w="4675" w:type="dxa"/>
          <w:vAlign w:val="center"/>
        </w:tcPr>
        <w:p w14:paraId="046B49C1" w14:textId="2304DE94" w:rsidR="00311D4F" w:rsidRPr="00311D4F" w:rsidRDefault="00DF7806" w:rsidP="00637200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 wp14:anchorId="0CDBAA50" wp14:editId="3ED59587">
                <wp:extent cx="1200150" cy="66675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2855" cy="6682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247FA2" w:rsidRPr="00311D4F" w14:paraId="731DFF47" w14:textId="77777777" w:rsidTr="00247FA2">
      <w:tc>
        <w:tcPr>
          <w:tcW w:w="4675" w:type="dxa"/>
          <w:vAlign w:val="center"/>
        </w:tcPr>
        <w:p w14:paraId="38EA3FC8" w14:textId="77777777" w:rsidR="00247FA2" w:rsidRPr="00DF7806" w:rsidRDefault="00247FA2" w:rsidP="00637200">
          <w:pPr>
            <w:pStyle w:val="Footer"/>
            <w:rPr>
              <w:rFonts w:ascii="Verdana" w:hAnsi="Verdana"/>
              <w:b/>
              <w:bCs/>
              <w:color w:val="FFFF00"/>
              <w:sz w:val="32"/>
              <w:szCs w:val="32"/>
            </w:rPr>
          </w:pPr>
        </w:p>
      </w:tc>
      <w:tc>
        <w:tcPr>
          <w:tcW w:w="4675" w:type="dxa"/>
          <w:vAlign w:val="center"/>
        </w:tcPr>
        <w:p w14:paraId="0D9DA05E" w14:textId="27B9D7AA" w:rsidR="00247FA2" w:rsidRDefault="00247FA2" w:rsidP="00637200">
          <w:pPr>
            <w:pStyle w:val="Footer"/>
            <w:jc w:val="right"/>
            <w:rPr>
              <w:noProof/>
            </w:rPr>
          </w:pPr>
        </w:p>
      </w:tc>
    </w:tr>
  </w:tbl>
  <w:p w14:paraId="4C67B63B" w14:textId="34BC24ED" w:rsidR="006145D8" w:rsidRDefault="006145D8" w:rsidP="006372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E5454" w14:textId="77777777" w:rsidR="00247FA2" w:rsidRDefault="00247F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DBEFC" w14:textId="77777777" w:rsidR="00DF7806" w:rsidRDefault="00DF7806" w:rsidP="000172E5">
      <w:pPr>
        <w:spacing w:after="0" w:line="240" w:lineRule="auto"/>
      </w:pPr>
      <w:r>
        <w:separator/>
      </w:r>
    </w:p>
  </w:footnote>
  <w:footnote w:type="continuationSeparator" w:id="0">
    <w:p w14:paraId="4E0C6869" w14:textId="77777777" w:rsidR="00DF7806" w:rsidRDefault="00DF780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23C7A" w14:textId="77777777" w:rsidR="00247FA2" w:rsidRDefault="00247F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656"/>
      <w:gridCol w:w="7704"/>
    </w:tblGrid>
    <w:tr w:rsidR="002F1617" w:rsidRPr="00637200" w14:paraId="0B529362" w14:textId="77777777" w:rsidTr="00384B05">
      <w:trPr>
        <w:trHeight w:val="990"/>
      </w:trPr>
      <w:tc>
        <w:tcPr>
          <w:tcW w:w="1350" w:type="dxa"/>
          <w:vAlign w:val="center"/>
        </w:tcPr>
        <w:p w14:paraId="5E0C3645" w14:textId="5DAFB828" w:rsidR="00B337A2" w:rsidRPr="00637200" w:rsidRDefault="00DF7806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7CEB18CB" wp14:editId="4E971547">
                <wp:extent cx="911225" cy="874776"/>
                <wp:effectExtent l="0" t="0" r="3175" b="190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1420" cy="8845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17E40DADF3EE485C86B8D99F6F042A04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158ADD25" w14:textId="77777777" w:rsidR="00B337A2" w:rsidRPr="00637200" w:rsidRDefault="006145D8" w:rsidP="00637200">
              <w:pPr>
                <w:pStyle w:val="Header"/>
              </w:pPr>
              <w:r w:rsidRPr="00637200">
                <w:t>Membership Form</w:t>
              </w:r>
            </w:p>
          </w:tc>
        </w:sdtContent>
      </w:sdt>
    </w:tr>
  </w:tbl>
  <w:p w14:paraId="79ECE041" w14:textId="3938C5F3" w:rsidR="000172E5" w:rsidRPr="00311D4F" w:rsidRDefault="002F1617" w:rsidP="00311D4F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09D5A4D" wp14:editId="0D1CCB8B">
              <wp:simplePos x="0" y="0"/>
              <wp:positionH relativeFrom="margin">
                <wp:align>center</wp:align>
              </wp:positionH>
              <wp:positionV relativeFrom="paragraph">
                <wp:posOffset>-1094740</wp:posOffset>
              </wp:positionV>
              <wp:extent cx="3857625" cy="685800"/>
              <wp:effectExtent l="0" t="0" r="28575" b="1905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57625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8BD93A6" w14:textId="0AD6E43F" w:rsidR="00E8311C" w:rsidRPr="002F1617" w:rsidRDefault="00E8311C">
                          <w:pPr>
                            <w:rPr>
                              <w14:shadow w14:blurRad="50800" w14:dist="50800" w14:dir="5400000" w14:sx="0" w14:sy="0" w14:kx="0" w14:ky="0" w14:algn="ctr">
                                <w14:schemeClr w14:val="bg1">
                                  <w14:lumMod w14:val="85000"/>
                                </w14:schemeClr>
                              </w14:shadow>
                              <w14:textOutline w14:w="9525" w14:cap="rnd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F1617">
                            <w:rPr>
                              <w:rFonts w:ascii="Verdana" w:hAnsi="Verdana"/>
                              <w:b/>
                              <w:bCs/>
                              <w:color w:val="FFFF00"/>
                              <w:sz w:val="32"/>
                              <w:szCs w:val="32"/>
                              <w14:shadow w14:blurRad="50800" w14:dist="50800" w14:dir="5400000" w14:sx="0" w14:sy="0" w14:kx="0" w14:ky="0" w14:algn="ctr">
                                <w14:schemeClr w14:val="bg1">
                                  <w14:lumMod w14:val="85000"/>
                                </w14:schemeClr>
                              </w14:shadow>
                              <w14:textOutline w14:w="9525" w14:cap="rnd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Arizona Regional Association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9D5A4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0;margin-top:-86.2pt;width:303.75pt;height:54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" fillcolor="white [3201]" strokeweight=".5pt">
              <v:textbox>
                <w:txbxContent>
                  <w:p w14:paraId="48BD93A6" w14:textId="0AD6E43F" w:rsidR="00E8311C" w:rsidRPr="002F1617" w:rsidRDefault="00E8311C">
                    <w:pPr>
                      <w:rPr>
                        <w14:shadow w14:blurRad="50800" w14:dist="50800" w14:dir="5400000" w14:sx="0" w14:sy="0" w14:kx="0" w14:ky="0" w14:algn="ctr">
                          <w14:schemeClr w14:val="bg1">
                            <w14:lumMod w14:val="85000"/>
                          </w14:schemeClr>
                        </w14:shadow>
                        <w14:textOutline w14:w="9525" w14:cap="rnd" w14:cmpd="sng" w14:algn="ctr">
                          <w14:solidFill>
                            <w14:schemeClr w14:val="accent1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2F1617">
                      <w:rPr>
                        <w:rFonts w:ascii="Verdana" w:hAnsi="Verdana"/>
                        <w:b/>
                        <w:bCs/>
                        <w:color w:val="FFFF00"/>
                        <w:sz w:val="32"/>
                        <w:szCs w:val="32"/>
                        <w14:shadow w14:blurRad="50800" w14:dist="50800" w14:dir="5400000" w14:sx="0" w14:sy="0" w14:kx="0" w14:ky="0" w14:algn="ctr">
                          <w14:schemeClr w14:val="bg1">
                            <w14:lumMod w14:val="85000"/>
                          </w14:schemeClr>
                        </w14:shadow>
                        <w14:textOutline w14:w="9525" w14:cap="rnd" w14:cmpd="sng" w14:algn="ctr">
                          <w14:solidFill>
                            <w14:schemeClr w14:val="accent1"/>
                          </w14:solidFill>
                          <w14:prstDash w14:val="solid"/>
                          <w14:bevel/>
                        </w14:textOutline>
                      </w:rPr>
                      <w:t>Arizona Regional Association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157BA" w14:textId="77777777" w:rsidR="00247FA2" w:rsidRDefault="00247F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806"/>
    <w:rsid w:val="000172E5"/>
    <w:rsid w:val="00052382"/>
    <w:rsid w:val="0006568A"/>
    <w:rsid w:val="00076F0F"/>
    <w:rsid w:val="00084253"/>
    <w:rsid w:val="000D1F49"/>
    <w:rsid w:val="001727CA"/>
    <w:rsid w:val="001800AB"/>
    <w:rsid w:val="00247FA2"/>
    <w:rsid w:val="002C56E6"/>
    <w:rsid w:val="002F1617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DF7806"/>
    <w:rsid w:val="00E61C09"/>
    <w:rsid w:val="00E8311C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703E0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eshia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7E40DADF3EE485C86B8D99F6F042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ED12F-CD8D-4C41-8212-5A95C9567839}"/>
      </w:docPartPr>
      <w:docPartBody>
        <w:p w:rsidR="00000000" w:rsidRDefault="004E2E6D">
          <w:pPr>
            <w:pStyle w:val="17E40DADF3EE485C86B8D99F6F042A04"/>
          </w:pPr>
          <w:r w:rsidRPr="006145D8">
            <w:rPr>
              <w:rStyle w:val="Heading1Char"/>
            </w:rPr>
            <w:t>Parent 1 Info</w:t>
          </w:r>
        </w:p>
      </w:docPartBody>
    </w:docPart>
    <w:docPart>
      <w:docPartPr>
        <w:name w:val="D2D6D03EC3874DC681392127985F6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528AC-D2F8-44AB-AB89-F89DB391F136}"/>
      </w:docPartPr>
      <w:docPartBody>
        <w:p w:rsidR="00000000" w:rsidRDefault="004E2E6D">
          <w:pPr>
            <w:pStyle w:val="D2D6D03EC3874DC681392127985F6F8D"/>
          </w:pPr>
          <w:r w:rsidRPr="006145D8">
            <w:t>First Name</w:t>
          </w:r>
        </w:p>
      </w:docPartBody>
    </w:docPart>
    <w:docPart>
      <w:docPartPr>
        <w:name w:val="D7092F0CD03749BA9449F3832C471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2EBFC-337D-4D93-BE69-E944B049D625}"/>
      </w:docPartPr>
      <w:docPartBody>
        <w:p w:rsidR="00000000" w:rsidRDefault="004E2E6D">
          <w:pPr>
            <w:pStyle w:val="D7092F0CD03749BA9449F3832C4713C6"/>
          </w:pPr>
          <w:r w:rsidRPr="006145D8">
            <w:t>Last Name</w:t>
          </w:r>
        </w:p>
      </w:docPartBody>
    </w:docPart>
    <w:docPart>
      <w:docPartPr>
        <w:name w:val="4148D775D960482690FEF10CB57F3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8B37B-406E-45CE-AD7C-455DDE8CD227}"/>
      </w:docPartPr>
      <w:docPartBody>
        <w:p w:rsidR="00000000" w:rsidRDefault="004E2E6D">
          <w:pPr>
            <w:pStyle w:val="4148D775D960482690FEF10CB57F3D1D"/>
          </w:pPr>
          <w:r w:rsidRPr="006145D8">
            <w:t>Cell Phone</w:t>
          </w:r>
        </w:p>
      </w:docPartBody>
    </w:docPart>
    <w:docPart>
      <w:docPartPr>
        <w:name w:val="F3FD0BA0733545D98A24F460D36A5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CD03C-7E42-4F28-8928-0633A98F25D8}"/>
      </w:docPartPr>
      <w:docPartBody>
        <w:p w:rsidR="00000000" w:rsidRDefault="004E2E6D">
          <w:pPr>
            <w:pStyle w:val="F3FD0BA0733545D98A24F460D36A537B"/>
          </w:pPr>
          <w:r w:rsidRPr="006145D8">
            <w:t>Email</w:t>
          </w:r>
        </w:p>
      </w:docPartBody>
    </w:docPart>
    <w:docPart>
      <w:docPartPr>
        <w:name w:val="9B98916A4C484B58BB36267F49B69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B1ABD-01F3-4EBC-AB6A-BA1C036B72D9}"/>
      </w:docPartPr>
      <w:docPartBody>
        <w:p w:rsidR="00000000" w:rsidRDefault="004E2E6D">
          <w:pPr>
            <w:pStyle w:val="9B98916A4C484B58BB36267F49B693A5"/>
          </w:pPr>
          <w:r w:rsidRPr="006145D8">
            <w:t>First Name</w:t>
          </w:r>
        </w:p>
      </w:docPartBody>
    </w:docPart>
    <w:docPart>
      <w:docPartPr>
        <w:name w:val="7D66CC0376964F72B0694185DE778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3619A-E327-418D-9DEF-FE26BB573D57}"/>
      </w:docPartPr>
      <w:docPartBody>
        <w:p w:rsidR="00000000" w:rsidRDefault="004E2E6D">
          <w:pPr>
            <w:pStyle w:val="7D66CC0376964F72B0694185DE778AD7"/>
          </w:pPr>
          <w:r w:rsidRPr="006145D8">
            <w:t>Last Name</w:t>
          </w:r>
        </w:p>
      </w:docPartBody>
    </w:docPart>
    <w:docPart>
      <w:docPartPr>
        <w:name w:val="00CACBCB499D4A5C9C5BF61B688B1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A3AAF-323A-4006-9A1A-99D117A304A3}"/>
      </w:docPartPr>
      <w:docPartBody>
        <w:p w:rsidR="00000000" w:rsidRDefault="004E2E6D">
          <w:pPr>
            <w:pStyle w:val="00CACBCB499D4A5C9C5BF61B688B1503"/>
          </w:pPr>
          <w:r w:rsidRPr="006145D8">
            <w:t>Cell Phone</w:t>
          </w:r>
        </w:p>
      </w:docPartBody>
    </w:docPart>
    <w:docPart>
      <w:docPartPr>
        <w:name w:val="45CE27FFB79045EB964F093E6340C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F8A02-32A7-4472-BE9D-59BAAA01AF1A}"/>
      </w:docPartPr>
      <w:docPartBody>
        <w:p w:rsidR="00000000" w:rsidRDefault="004E2E6D">
          <w:pPr>
            <w:pStyle w:val="45CE27FFB79045EB964F093E6340C578"/>
          </w:pPr>
          <w:r w:rsidRPr="006145D8">
            <w:t>Email</w:t>
          </w:r>
        </w:p>
      </w:docPartBody>
    </w:docPart>
    <w:docPart>
      <w:docPartPr>
        <w:name w:val="2F3F34E18CCE4DF3B3259652CCBBE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61764-9F1F-4E63-9021-DF114AA6DA2B}"/>
      </w:docPartPr>
      <w:docPartBody>
        <w:p w:rsidR="00000000" w:rsidRDefault="004E2E6D">
          <w:pPr>
            <w:pStyle w:val="2F3F34E18CCE4DF3B3259652CCBBEFDA"/>
          </w:pPr>
          <w:r w:rsidRPr="006145D8">
            <w:t>Membership fee: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E6D"/>
    <w:rsid w:val="004E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17E40DADF3EE485C86B8D99F6F042A04">
    <w:name w:val="17E40DADF3EE485C86B8D99F6F042A04"/>
  </w:style>
  <w:style w:type="paragraph" w:customStyle="1" w:styleId="D2D6D03EC3874DC681392127985F6F8D">
    <w:name w:val="D2D6D03EC3874DC681392127985F6F8D"/>
  </w:style>
  <w:style w:type="paragraph" w:customStyle="1" w:styleId="D7092F0CD03749BA9449F3832C4713C6">
    <w:name w:val="D7092F0CD03749BA9449F3832C4713C6"/>
  </w:style>
  <w:style w:type="paragraph" w:customStyle="1" w:styleId="4148D775D960482690FEF10CB57F3D1D">
    <w:name w:val="4148D775D960482690FEF10CB57F3D1D"/>
  </w:style>
  <w:style w:type="paragraph" w:customStyle="1" w:styleId="11FA716761E849BA8F908FDF5938D4AA">
    <w:name w:val="11FA716761E849BA8F908FDF5938D4AA"/>
  </w:style>
  <w:style w:type="paragraph" w:customStyle="1" w:styleId="F3FD0BA0733545D98A24F460D36A537B">
    <w:name w:val="F3FD0BA0733545D98A24F460D36A537B"/>
  </w:style>
  <w:style w:type="paragraph" w:customStyle="1" w:styleId="52EE4C6CC0614D35AFE77689F356A02A">
    <w:name w:val="52EE4C6CC0614D35AFE77689F356A02A"/>
  </w:style>
  <w:style w:type="paragraph" w:customStyle="1" w:styleId="9B98916A4C484B58BB36267F49B693A5">
    <w:name w:val="9B98916A4C484B58BB36267F49B693A5"/>
  </w:style>
  <w:style w:type="paragraph" w:customStyle="1" w:styleId="7D66CC0376964F72B0694185DE778AD7">
    <w:name w:val="7D66CC0376964F72B0694185DE778AD7"/>
  </w:style>
  <w:style w:type="paragraph" w:customStyle="1" w:styleId="00CACBCB499D4A5C9C5BF61B688B1503">
    <w:name w:val="00CACBCB499D4A5C9C5BF61B688B1503"/>
  </w:style>
  <w:style w:type="paragraph" w:customStyle="1" w:styleId="5B007E0F09F8412CA9B9B0A22FD8ECEB">
    <w:name w:val="5B007E0F09F8412CA9B9B0A22FD8ECEB"/>
  </w:style>
  <w:style w:type="paragraph" w:customStyle="1" w:styleId="45CE27FFB79045EB964F093E6340C578">
    <w:name w:val="45CE27FFB79045EB964F093E6340C578"/>
  </w:style>
  <w:style w:type="paragraph" w:customStyle="1" w:styleId="2F3F34E18CCE4DF3B3259652CCBBEFDA">
    <w:name w:val="2F3F34E18CCE4DF3B3259652CCBBEFDA"/>
  </w:style>
  <w:style w:type="paragraph" w:customStyle="1" w:styleId="CAE08194572E497E8412AC8ACE39C4EE">
    <w:name w:val="CAE08194572E497E8412AC8ACE39C4EE"/>
    <w:rsid w:val="004E2E6D"/>
  </w:style>
  <w:style w:type="paragraph" w:customStyle="1" w:styleId="154B6B8F18A3417FB8848FECFE9EA7F6">
    <w:name w:val="154B6B8F18A3417FB8848FECFE9EA7F6"/>
    <w:rsid w:val="004E2E6D"/>
  </w:style>
  <w:style w:type="paragraph" w:customStyle="1" w:styleId="306339E2F5E44041B268944053287A26">
    <w:name w:val="306339E2F5E44041B268944053287A26"/>
    <w:rsid w:val="004E2E6D"/>
  </w:style>
  <w:style w:type="paragraph" w:customStyle="1" w:styleId="B762BB41D8A5495A95B617B10F00EF89">
    <w:name w:val="B762BB41D8A5495A95B617B10F00EF89"/>
    <w:rsid w:val="004E2E6D"/>
  </w:style>
  <w:style w:type="paragraph" w:customStyle="1" w:styleId="81BC79A32C4F4E74B83650BA7DCCD358">
    <w:name w:val="81BC79A32C4F4E74B83650BA7DCCD358"/>
    <w:rsid w:val="004E2E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2021-12-02T19:55:00Z</dcterms:created>
  <dcterms:modified xsi:type="dcterms:W3CDTF">2021-12-02T20:18:00Z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